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459BA71B" w14:textId="6342BDE0" w:rsidR="00AB06E2" w:rsidRPr="003E2332" w:rsidRDefault="00A73F2B" w:rsidP="00991F19">
      <w:pPr>
        <w:pStyle w:val="Title"/>
      </w:pPr>
      <w:r w:rsidRPr="003E2332">
        <w:rPr>
          <w:noProof/>
        </w:rPr>
        <mc:AlternateContent>
          <mc:Choice Requires="wps">
            <w:drawing>
              <wp:anchor distT="0" distB="0" distL="114300" distR="114300" simplePos="0" relativeHeight="251658242" behindDoc="1" locked="0" layoutInCell="0" allowOverlap="1" wp14:anchorId="5635BF73" wp14:editId="16038D4D">
                <wp:simplePos x="0" y="0"/>
                <wp:positionH relativeFrom="page">
                  <wp:posOffset>1905</wp:posOffset>
                </wp:positionH>
                <wp:positionV relativeFrom="margin">
                  <wp:posOffset>-1081405</wp:posOffset>
                </wp:positionV>
                <wp:extent cx="7559675" cy="10691495"/>
                <wp:effectExtent l="0" t="0" r="3175" b="0"/>
                <wp:wrapNone/>
                <wp:docPr id="46" name="Freeform: Shape 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59675" cy="10691495"/>
                        </a:xfrm>
                        <a:custGeom>
                          <a:avLst/>
                          <a:gdLst>
                            <a:gd name="T0" fmla="*/ 0 w 11906"/>
                            <a:gd name="T1" fmla="*/ 16837 h 16838"/>
                            <a:gd name="T2" fmla="*/ 11905 w 11906"/>
                            <a:gd name="T3" fmla="*/ 16837 h 16838"/>
                            <a:gd name="T4" fmla="*/ 11905 w 11906"/>
                            <a:gd name="T5" fmla="*/ 0 h 16838"/>
                            <a:gd name="T6" fmla="*/ 0 w 11906"/>
                            <a:gd name="T7" fmla="*/ 0 h 16838"/>
                            <a:gd name="T8" fmla="*/ 0 w 11906"/>
                            <a:gd name="T9" fmla="*/ 16837 h 16838"/>
                          </a:gdLst>
                          <a:ahLst/>
                          <a:cxnLst>
                            <a:cxn ang="0">
                              <a:pos x="T0" y="T1"/>
                            </a:cxn>
                            <a:cxn ang="0">
                              <a:pos x="T2" y="T3"/>
                            </a:cxn>
                            <a:cxn ang="0">
                              <a:pos x="T4" y="T5"/>
                            </a:cxn>
                            <a:cxn ang="0">
                              <a:pos x="T6" y="T7"/>
                            </a:cxn>
                            <a:cxn ang="0">
                              <a:pos x="T8" y="T9"/>
                            </a:cxn>
                          </a:cxnLst>
                          <a:rect l="0" t="0" r="r" b="b"/>
                          <a:pathLst>
                            <a:path w="11906" h="16838">
                              <a:moveTo>
                                <a:pt x="0" y="16837"/>
                              </a:moveTo>
                              <a:lnTo>
                                <a:pt x="11905" y="16837"/>
                              </a:lnTo>
                              <a:lnTo>
                                <a:pt x="11905" y="0"/>
                              </a:lnTo>
                              <a:lnTo>
                                <a:pt x="0" y="0"/>
                              </a:lnTo>
                              <a:lnTo>
                                <a:pt x="0" y="16837"/>
                              </a:lnTo>
                              <a:close/>
                            </a:path>
                          </a:pathLst>
                        </a:custGeom>
                        <a:solidFill>
                          <a:schemeClr val="accent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2FE206" id="Freeform: Shape 46" o:spid="_x0000_s1026" style="position:absolute;margin-left:.15pt;margin-top:-85.15pt;width:595.25pt;height:841.8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page;mso-height-relative:page;v-text-anchor:top" coordsize="11906,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" o:allowincell="f" path="m,16837r11905,l11905,,,,,16837xe" fillcolor="#003934 [3204]" stroked="f">
                <v:path arrowok="t" o:connecttype="custom" o:connectlocs="0,10690860;7559040,10690860;7559040,0;0,0;0,10690860" o:connectangles="0,0,0,0,0"/>
                <w10:wrap anchorx="page" anchory="margin"/>
              </v:shape>
            </w:pict>
          </mc:Fallback>
        </mc:AlternateContent>
      </w:r>
      <w:r w:rsidR="00AB06E2" w:rsidRPr="003E2332">
        <w:rPr>
          <w:noProof/>
        </w:rPr>
        <mc:AlternateContent>
          <mc:Choice Requires="wpg">
            <w:drawing>
              <wp:anchor distT="0" distB="0" distL="114300" distR="114300" simplePos="0" relativeHeight="251658240" behindDoc="0" locked="0" layoutInCell="0" allowOverlap="1" wp14:anchorId="4DCD3B65" wp14:editId="7E4AD981">
                <wp:simplePos x="0" y="0"/>
                <wp:positionH relativeFrom="page">
                  <wp:posOffset>7160260</wp:posOffset>
                </wp:positionH>
                <wp:positionV relativeFrom="margin">
                  <wp:posOffset>-1122045</wp:posOffset>
                </wp:positionV>
                <wp:extent cx="393065" cy="10773410"/>
                <wp:effectExtent l="0" t="0" r="6985" b="8890"/>
                <wp:wrapNone/>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3065" cy="10773410"/>
                          <a:chOff x="11286" y="0"/>
                          <a:chExt cx="619" cy="16838"/>
                        </a:xfrm>
                      </wpg:grpSpPr>
                      <wps:wsp>
                        <wps:cNvPr id="39" name="Freeform 4"/>
                        <wps:cNvSpPr>
                          <a:spLocks/>
                        </wps:cNvSpPr>
                        <wps:spPr bwMode="auto">
                          <a:xfrm>
                            <a:off x="11286" y="15130"/>
                            <a:ext cx="619" cy="1708"/>
                          </a:xfrm>
                          <a:custGeom>
                            <a:avLst/>
                            <a:gdLst>
                              <a:gd name="T0" fmla="*/ 0 w 619"/>
                              <a:gd name="T1" fmla="*/ 1707 h 1708"/>
                              <a:gd name="T2" fmla="*/ 618 w 619"/>
                              <a:gd name="T3" fmla="*/ 1707 h 1708"/>
                              <a:gd name="T4" fmla="*/ 618 w 619"/>
                              <a:gd name="T5" fmla="*/ 0 h 1708"/>
                              <a:gd name="T6" fmla="*/ 0 w 619"/>
                              <a:gd name="T7" fmla="*/ 0 h 1708"/>
                              <a:gd name="T8" fmla="*/ 0 w 619"/>
                              <a:gd name="T9" fmla="*/ 1707 h 1708"/>
                            </a:gdLst>
                            <a:ahLst/>
                            <a:cxnLst>
                              <a:cxn ang="0">
                                <a:pos x="T0" y="T1"/>
                              </a:cxn>
                              <a:cxn ang="0">
                                <a:pos x="T2" y="T3"/>
                              </a:cxn>
                              <a:cxn ang="0">
                                <a:pos x="T4" y="T5"/>
                              </a:cxn>
                              <a:cxn ang="0">
                                <a:pos x="T6" y="T7"/>
                              </a:cxn>
                              <a:cxn ang="0">
                                <a:pos x="T8" y="T9"/>
                              </a:cxn>
                            </a:cxnLst>
                            <a:rect l="0" t="0" r="r" b="b"/>
                            <a:pathLst>
                              <a:path w="619" h="1708">
                                <a:moveTo>
                                  <a:pt x="0" y="1707"/>
                                </a:moveTo>
                                <a:lnTo>
                                  <a:pt x="618" y="1707"/>
                                </a:lnTo>
                                <a:lnTo>
                                  <a:pt x="618" y="0"/>
                                </a:lnTo>
                                <a:lnTo>
                                  <a:pt x="0" y="0"/>
                                </a:lnTo>
                                <a:lnTo>
                                  <a:pt x="0" y="1707"/>
                                </a:lnTo>
                                <a:close/>
                              </a:path>
                            </a:pathLst>
                          </a:custGeom>
                          <a:solidFill>
                            <a:srgbClr val="8DD6F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5"/>
                        <wps:cNvSpPr>
                          <a:spLocks/>
                        </wps:cNvSpPr>
                        <wps:spPr bwMode="auto">
                          <a:xfrm>
                            <a:off x="11286" y="13214"/>
                            <a:ext cx="619" cy="1917"/>
                          </a:xfrm>
                          <a:custGeom>
                            <a:avLst/>
                            <a:gdLst>
                              <a:gd name="T0" fmla="*/ 0 w 619"/>
                              <a:gd name="T1" fmla="*/ 1916 h 1917"/>
                              <a:gd name="T2" fmla="*/ 618 w 619"/>
                              <a:gd name="T3" fmla="*/ 1916 h 1917"/>
                              <a:gd name="T4" fmla="*/ 618 w 619"/>
                              <a:gd name="T5" fmla="*/ 0 h 1917"/>
                              <a:gd name="T6" fmla="*/ 0 w 619"/>
                              <a:gd name="T7" fmla="*/ 0 h 1917"/>
                              <a:gd name="T8" fmla="*/ 0 w 619"/>
                              <a:gd name="T9" fmla="*/ 1916 h 1917"/>
                            </a:gdLst>
                            <a:ahLst/>
                            <a:cxnLst>
                              <a:cxn ang="0">
                                <a:pos x="T0" y="T1"/>
                              </a:cxn>
                              <a:cxn ang="0">
                                <a:pos x="T2" y="T3"/>
                              </a:cxn>
                              <a:cxn ang="0">
                                <a:pos x="T4" y="T5"/>
                              </a:cxn>
                              <a:cxn ang="0">
                                <a:pos x="T6" y="T7"/>
                              </a:cxn>
                              <a:cxn ang="0">
                                <a:pos x="T8" y="T9"/>
                              </a:cxn>
                            </a:cxnLst>
                            <a:rect l="0" t="0" r="r" b="b"/>
                            <a:pathLst>
                              <a:path w="619" h="1917">
                                <a:moveTo>
                                  <a:pt x="0" y="1916"/>
                                </a:moveTo>
                                <a:lnTo>
                                  <a:pt x="618" y="1916"/>
                                </a:lnTo>
                                <a:lnTo>
                                  <a:pt x="618" y="0"/>
                                </a:lnTo>
                                <a:lnTo>
                                  <a:pt x="0" y="0"/>
                                </a:lnTo>
                                <a:lnTo>
                                  <a:pt x="0" y="1916"/>
                                </a:lnTo>
                                <a:close/>
                              </a:path>
                            </a:pathLst>
                          </a:custGeom>
                          <a:solidFill>
                            <a:srgbClr val="25ABE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6"/>
                        <wps:cNvSpPr>
                          <a:spLocks/>
                        </wps:cNvSpPr>
                        <wps:spPr bwMode="auto">
                          <a:xfrm>
                            <a:off x="11286" y="11317"/>
                            <a:ext cx="619" cy="1897"/>
                          </a:xfrm>
                          <a:custGeom>
                            <a:avLst/>
                            <a:gdLst>
                              <a:gd name="T0" fmla="*/ 0 w 619"/>
                              <a:gd name="T1" fmla="*/ 1896 h 1897"/>
                              <a:gd name="T2" fmla="*/ 618 w 619"/>
                              <a:gd name="T3" fmla="*/ 1896 h 1897"/>
                              <a:gd name="T4" fmla="*/ 618 w 619"/>
                              <a:gd name="T5" fmla="*/ 0 h 1897"/>
                              <a:gd name="T6" fmla="*/ 0 w 619"/>
                              <a:gd name="T7" fmla="*/ 0 h 1897"/>
                              <a:gd name="T8" fmla="*/ 0 w 619"/>
                              <a:gd name="T9" fmla="*/ 1896 h 1897"/>
                            </a:gdLst>
                            <a:ahLst/>
                            <a:cxnLst>
                              <a:cxn ang="0">
                                <a:pos x="T0" y="T1"/>
                              </a:cxn>
                              <a:cxn ang="0">
                                <a:pos x="T2" y="T3"/>
                              </a:cxn>
                              <a:cxn ang="0">
                                <a:pos x="T4" y="T5"/>
                              </a:cxn>
                              <a:cxn ang="0">
                                <a:pos x="T6" y="T7"/>
                              </a:cxn>
                              <a:cxn ang="0">
                                <a:pos x="T8" y="T9"/>
                              </a:cxn>
                            </a:cxnLst>
                            <a:rect l="0" t="0" r="r" b="b"/>
                            <a:pathLst>
                              <a:path w="619" h="1897">
                                <a:moveTo>
                                  <a:pt x="0" y="1896"/>
                                </a:moveTo>
                                <a:lnTo>
                                  <a:pt x="618" y="1896"/>
                                </a:lnTo>
                                <a:lnTo>
                                  <a:pt x="618" y="0"/>
                                </a:lnTo>
                                <a:lnTo>
                                  <a:pt x="0" y="0"/>
                                </a:lnTo>
                                <a:lnTo>
                                  <a:pt x="0" y="1896"/>
                                </a:lnTo>
                                <a:close/>
                              </a:path>
                            </a:pathLst>
                          </a:custGeom>
                          <a:solidFill>
                            <a:srgbClr val="00A3A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7"/>
                        <wps:cNvSpPr>
                          <a:spLocks/>
                        </wps:cNvSpPr>
                        <wps:spPr bwMode="auto">
                          <a:xfrm>
                            <a:off x="11286" y="8424"/>
                            <a:ext cx="619" cy="2894"/>
                          </a:xfrm>
                          <a:custGeom>
                            <a:avLst/>
                            <a:gdLst>
                              <a:gd name="T0" fmla="*/ 0 w 619"/>
                              <a:gd name="T1" fmla="*/ 2893 h 2894"/>
                              <a:gd name="T2" fmla="*/ 618 w 619"/>
                              <a:gd name="T3" fmla="*/ 2893 h 2894"/>
                              <a:gd name="T4" fmla="*/ 618 w 619"/>
                              <a:gd name="T5" fmla="*/ 0 h 2894"/>
                              <a:gd name="T6" fmla="*/ 0 w 619"/>
                              <a:gd name="T7" fmla="*/ 0 h 2894"/>
                              <a:gd name="T8" fmla="*/ 0 w 619"/>
                              <a:gd name="T9" fmla="*/ 2893 h 2894"/>
                            </a:gdLst>
                            <a:ahLst/>
                            <a:cxnLst>
                              <a:cxn ang="0">
                                <a:pos x="T0" y="T1"/>
                              </a:cxn>
                              <a:cxn ang="0">
                                <a:pos x="T2" y="T3"/>
                              </a:cxn>
                              <a:cxn ang="0">
                                <a:pos x="T4" y="T5"/>
                              </a:cxn>
                              <a:cxn ang="0">
                                <a:pos x="T6" y="T7"/>
                              </a:cxn>
                              <a:cxn ang="0">
                                <a:pos x="T8" y="T9"/>
                              </a:cxn>
                            </a:cxnLst>
                            <a:rect l="0" t="0" r="r" b="b"/>
                            <a:pathLst>
                              <a:path w="619" h="2894">
                                <a:moveTo>
                                  <a:pt x="0" y="2893"/>
                                </a:moveTo>
                                <a:lnTo>
                                  <a:pt x="618" y="2893"/>
                                </a:lnTo>
                                <a:lnTo>
                                  <a:pt x="618" y="0"/>
                                </a:lnTo>
                                <a:lnTo>
                                  <a:pt x="0" y="0"/>
                                </a:lnTo>
                                <a:lnTo>
                                  <a:pt x="0" y="2893"/>
                                </a:lnTo>
                                <a:close/>
                              </a:path>
                            </a:pathLst>
                          </a:custGeom>
                          <a:solidFill>
                            <a:srgbClr val="008F8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8"/>
                        <wps:cNvSpPr>
                          <a:spLocks/>
                        </wps:cNvSpPr>
                        <wps:spPr bwMode="auto">
                          <a:xfrm>
                            <a:off x="11286" y="6523"/>
                            <a:ext cx="619" cy="1902"/>
                          </a:xfrm>
                          <a:custGeom>
                            <a:avLst/>
                            <a:gdLst>
                              <a:gd name="T0" fmla="*/ 0 w 619"/>
                              <a:gd name="T1" fmla="*/ 1901 h 1902"/>
                              <a:gd name="T2" fmla="*/ 618 w 619"/>
                              <a:gd name="T3" fmla="*/ 1901 h 1902"/>
                              <a:gd name="T4" fmla="*/ 618 w 619"/>
                              <a:gd name="T5" fmla="*/ 0 h 1902"/>
                              <a:gd name="T6" fmla="*/ 0 w 619"/>
                              <a:gd name="T7" fmla="*/ 0 h 1902"/>
                              <a:gd name="T8" fmla="*/ 0 w 619"/>
                              <a:gd name="T9" fmla="*/ 1901 h 1902"/>
                            </a:gdLst>
                            <a:ahLst/>
                            <a:cxnLst>
                              <a:cxn ang="0">
                                <a:pos x="T0" y="T1"/>
                              </a:cxn>
                              <a:cxn ang="0">
                                <a:pos x="T2" y="T3"/>
                              </a:cxn>
                              <a:cxn ang="0">
                                <a:pos x="T4" y="T5"/>
                              </a:cxn>
                              <a:cxn ang="0">
                                <a:pos x="T6" y="T7"/>
                              </a:cxn>
                              <a:cxn ang="0">
                                <a:pos x="T8" y="T9"/>
                              </a:cxn>
                            </a:cxnLst>
                            <a:rect l="0" t="0" r="r" b="b"/>
                            <a:pathLst>
                              <a:path w="619" h="1902">
                                <a:moveTo>
                                  <a:pt x="0" y="1901"/>
                                </a:moveTo>
                                <a:lnTo>
                                  <a:pt x="618" y="1901"/>
                                </a:lnTo>
                                <a:lnTo>
                                  <a:pt x="618" y="0"/>
                                </a:lnTo>
                                <a:lnTo>
                                  <a:pt x="0" y="0"/>
                                </a:lnTo>
                                <a:lnTo>
                                  <a:pt x="0" y="1901"/>
                                </a:lnTo>
                                <a:close/>
                              </a:path>
                            </a:pathLst>
                          </a:custGeom>
                          <a:solidFill>
                            <a:srgbClr val="07A84D"/>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9"/>
                        <wps:cNvSpPr>
                          <a:spLocks/>
                        </wps:cNvSpPr>
                        <wps:spPr bwMode="auto">
                          <a:xfrm>
                            <a:off x="11286" y="3632"/>
                            <a:ext cx="619" cy="2891"/>
                          </a:xfrm>
                          <a:custGeom>
                            <a:avLst/>
                            <a:gdLst>
                              <a:gd name="T0" fmla="*/ 0 w 619"/>
                              <a:gd name="T1" fmla="*/ 2890 h 2891"/>
                              <a:gd name="T2" fmla="*/ 618 w 619"/>
                              <a:gd name="T3" fmla="*/ 2890 h 2891"/>
                              <a:gd name="T4" fmla="*/ 618 w 619"/>
                              <a:gd name="T5" fmla="*/ 0 h 2891"/>
                              <a:gd name="T6" fmla="*/ 0 w 619"/>
                              <a:gd name="T7" fmla="*/ 0 h 2891"/>
                              <a:gd name="T8" fmla="*/ 0 w 619"/>
                              <a:gd name="T9" fmla="*/ 2890 h 2891"/>
                            </a:gdLst>
                            <a:ahLst/>
                            <a:cxnLst>
                              <a:cxn ang="0">
                                <a:pos x="T0" y="T1"/>
                              </a:cxn>
                              <a:cxn ang="0">
                                <a:pos x="T2" y="T3"/>
                              </a:cxn>
                              <a:cxn ang="0">
                                <a:pos x="T4" y="T5"/>
                              </a:cxn>
                              <a:cxn ang="0">
                                <a:pos x="T6" y="T7"/>
                              </a:cxn>
                              <a:cxn ang="0">
                                <a:pos x="T8" y="T9"/>
                              </a:cxn>
                            </a:cxnLst>
                            <a:rect l="0" t="0" r="r" b="b"/>
                            <a:pathLst>
                              <a:path w="619" h="2891">
                                <a:moveTo>
                                  <a:pt x="0" y="2890"/>
                                </a:moveTo>
                                <a:lnTo>
                                  <a:pt x="618" y="2890"/>
                                </a:lnTo>
                                <a:lnTo>
                                  <a:pt x="618" y="0"/>
                                </a:lnTo>
                                <a:lnTo>
                                  <a:pt x="0" y="0"/>
                                </a:lnTo>
                                <a:lnTo>
                                  <a:pt x="0" y="2890"/>
                                </a:lnTo>
                                <a:close/>
                              </a:path>
                            </a:pathLst>
                          </a:custGeom>
                          <a:solidFill>
                            <a:srgbClr val="00807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10"/>
                        <wps:cNvSpPr>
                          <a:spLocks/>
                        </wps:cNvSpPr>
                        <wps:spPr bwMode="auto">
                          <a:xfrm>
                            <a:off x="11286" y="1730"/>
                            <a:ext cx="619" cy="1903"/>
                          </a:xfrm>
                          <a:custGeom>
                            <a:avLst/>
                            <a:gdLst>
                              <a:gd name="T0" fmla="*/ 0 w 619"/>
                              <a:gd name="T1" fmla="*/ 1902 h 1903"/>
                              <a:gd name="T2" fmla="*/ 618 w 619"/>
                              <a:gd name="T3" fmla="*/ 1902 h 1903"/>
                              <a:gd name="T4" fmla="*/ 618 w 619"/>
                              <a:gd name="T5" fmla="*/ 0 h 1903"/>
                              <a:gd name="T6" fmla="*/ 0 w 619"/>
                              <a:gd name="T7" fmla="*/ 0 h 1903"/>
                              <a:gd name="T8" fmla="*/ 0 w 619"/>
                              <a:gd name="T9" fmla="*/ 1902 h 1903"/>
                            </a:gdLst>
                            <a:ahLst/>
                            <a:cxnLst>
                              <a:cxn ang="0">
                                <a:pos x="T0" y="T1"/>
                              </a:cxn>
                              <a:cxn ang="0">
                                <a:pos x="T2" y="T3"/>
                              </a:cxn>
                              <a:cxn ang="0">
                                <a:pos x="T4" y="T5"/>
                              </a:cxn>
                              <a:cxn ang="0">
                                <a:pos x="T6" y="T7"/>
                              </a:cxn>
                              <a:cxn ang="0">
                                <a:pos x="T8" y="T9"/>
                              </a:cxn>
                            </a:cxnLst>
                            <a:rect l="0" t="0" r="r" b="b"/>
                            <a:pathLst>
                              <a:path w="619" h="1903">
                                <a:moveTo>
                                  <a:pt x="0" y="1902"/>
                                </a:moveTo>
                                <a:lnTo>
                                  <a:pt x="618" y="1902"/>
                                </a:lnTo>
                                <a:lnTo>
                                  <a:pt x="618" y="0"/>
                                </a:lnTo>
                                <a:lnTo>
                                  <a:pt x="0" y="0"/>
                                </a:lnTo>
                                <a:lnTo>
                                  <a:pt x="0" y="1902"/>
                                </a:lnTo>
                                <a:close/>
                              </a:path>
                            </a:pathLst>
                          </a:custGeom>
                          <a:solidFill>
                            <a:srgbClr val="00A14B"/>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11"/>
                        <wps:cNvSpPr>
                          <a:spLocks/>
                        </wps:cNvSpPr>
                        <wps:spPr bwMode="auto">
                          <a:xfrm>
                            <a:off x="11286" y="0"/>
                            <a:ext cx="619" cy="1731"/>
                          </a:xfrm>
                          <a:custGeom>
                            <a:avLst/>
                            <a:gdLst>
                              <a:gd name="T0" fmla="*/ 0 w 619"/>
                              <a:gd name="T1" fmla="*/ 1730 h 1731"/>
                              <a:gd name="T2" fmla="*/ 618 w 619"/>
                              <a:gd name="T3" fmla="*/ 1730 h 1731"/>
                              <a:gd name="T4" fmla="*/ 618 w 619"/>
                              <a:gd name="T5" fmla="*/ 0 h 1731"/>
                              <a:gd name="T6" fmla="*/ 0 w 619"/>
                              <a:gd name="T7" fmla="*/ 0 h 1731"/>
                              <a:gd name="T8" fmla="*/ 0 w 619"/>
                              <a:gd name="T9" fmla="*/ 1730 h 1731"/>
                            </a:gdLst>
                            <a:ahLst/>
                            <a:cxnLst>
                              <a:cxn ang="0">
                                <a:pos x="T0" y="T1"/>
                              </a:cxn>
                              <a:cxn ang="0">
                                <a:pos x="T2" y="T3"/>
                              </a:cxn>
                              <a:cxn ang="0">
                                <a:pos x="T4" y="T5"/>
                              </a:cxn>
                              <a:cxn ang="0">
                                <a:pos x="T6" y="T7"/>
                              </a:cxn>
                              <a:cxn ang="0">
                                <a:pos x="T8" y="T9"/>
                              </a:cxn>
                            </a:cxnLst>
                            <a:rect l="0" t="0" r="r" b="b"/>
                            <a:pathLst>
                              <a:path w="619" h="1731">
                                <a:moveTo>
                                  <a:pt x="0" y="1730"/>
                                </a:moveTo>
                                <a:lnTo>
                                  <a:pt x="618" y="1730"/>
                                </a:lnTo>
                                <a:lnTo>
                                  <a:pt x="618" y="0"/>
                                </a:lnTo>
                                <a:lnTo>
                                  <a:pt x="0" y="0"/>
                                </a:lnTo>
                                <a:lnTo>
                                  <a:pt x="0" y="1730"/>
                                </a:lnTo>
                                <a:close/>
                              </a:path>
                            </a:pathLst>
                          </a:custGeom>
                          <a:solidFill>
                            <a:srgbClr val="75C05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AECC77" id="Group 37" o:spid="_x0000_s1026" style="position:absolute;margin-left:563.8pt;margin-top:-88.35pt;width:30.95pt;height:848.3pt;z-index:251658240;mso-position-horizontal-relative:page;mso-position-vertical-relative:margin" coordorigin="11286" coordsize="619,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" o:allowincell="f">
                <v:shape id="Freeform 4" o:spid="_x0000_s1027" style="position:absolute;left:11286;top:15130;width:619;height:1708;visibility:visible;mso-wrap-style:square;v-text-anchor:top" coordsize="619,17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" path="m,1707r618,l618,,,,,1707xe" fillcolor="#8dd6f7" stroked="f">
                  <v:path arrowok="t" o:connecttype="custom" o:connectlocs="0,1707;618,1707;618,0;0,0;0,1707" o:connectangles="0,0,0,0,0"/>
                </v:shape>
                <v:shape id="Freeform 5" o:spid="_x0000_s1028" style="position:absolute;left:11286;top:13214;width:619;height:1917;visibility:visible;mso-wrap-style:square;v-text-anchor:top" coordsize="619,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" path="m,1916r618,l618,,,,,1916xe" fillcolor="#25abe2" stroked="f">
                  <v:path arrowok="t" o:connecttype="custom" o:connectlocs="0,1916;618,1916;618,0;0,0;0,1916" o:connectangles="0,0,0,0,0"/>
                </v:shape>
                <v:shape id="Freeform 6" o:spid="_x0000_s1029" style="position:absolute;left:11286;top:11317;width:619;height:1897;visibility:visible;mso-wrap-style:square;v-text-anchor:top" coordsize="619,18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" path="m,1896r618,l618,,,,,1896xe" fillcolor="#00a3a3" stroked="f">
                  <v:path arrowok="t" o:connecttype="custom" o:connectlocs="0,1896;618,1896;618,0;0,0;0,1896" o:connectangles="0,0,0,0,0"/>
                </v:shape>
                <v:shape id="Freeform 7" o:spid="_x0000_s1030" style="position:absolute;left:11286;top:8424;width:619;height:2894;visibility:visible;mso-wrap-style:square;v-text-anchor:top" coordsize="619,28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" path="m,2893r618,l618,,,,,2893xe" fillcolor="#008f8c" stroked="f">
                  <v:path arrowok="t" o:connecttype="custom" o:connectlocs="0,2893;618,2893;618,0;0,0;0,2893" o:connectangles="0,0,0,0,0"/>
                </v:shape>
                <v:shape id="Freeform 8" o:spid="_x0000_s1031" style="position:absolute;left:11286;top:6523;width:619;height:1902;visibility:visible;mso-wrap-style:square;v-text-anchor:top" coordsize="619,19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" path="m,1901r618,l618,,,,,1901xe" fillcolor="#07a84d" stroked="f">
                  <v:path arrowok="t" o:connecttype="custom" o:connectlocs="0,1901;618,1901;618,0;0,0;0,1901" o:connectangles="0,0,0,0,0"/>
                </v:shape>
                <v:shape id="Freeform 9" o:spid="_x0000_s1032" style="position:absolute;left:11286;top:3632;width:619;height:2891;visibility:visible;mso-wrap-style:square;v-text-anchor:top" coordsize="619,2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" path="m,2890r618,l618,,,,,2890xe" fillcolor="#008073" stroked="f">
                  <v:path arrowok="t" o:connecttype="custom" o:connectlocs="0,2890;618,2890;618,0;0,0;0,2890" o:connectangles="0,0,0,0,0"/>
                </v:shape>
                <v:shape id="Freeform 10" o:spid="_x0000_s1033" style="position:absolute;left:11286;top:1730;width:619;height:1903;visibility:visible;mso-wrap-style:square;v-text-anchor:top" coordsize="619,19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" path="m,1902r618,l618,,,,,1902xe" fillcolor="#00a14b" stroked="f">
                  <v:path arrowok="t" o:connecttype="custom" o:connectlocs="0,1902;618,1902;618,0;0,0;0,1902" o:connectangles="0,0,0,0,0"/>
                </v:shape>
                <v:shape id="Freeform 11" o:spid="_x0000_s1034" style="position:absolute;left:11286;width:619;height:1731;visibility:visible;mso-wrap-style:square;v-text-anchor:top" coordsize="619,17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" path="m,1730r618,l618,,,,,1730xe" fillcolor="#75c059" stroked="f">
                  <v:path arrowok="t" o:connecttype="custom" o:connectlocs="0,1730;618,1730;618,0;0,0;0,1730" o:connectangles="0,0,0,0,0"/>
                </v:shape>
                <w10:wrap anchorx="page" anchory="margin"/>
              </v:group>
            </w:pict>
          </mc:Fallback>
        </mc:AlternateContent>
      </w:r>
      <w:r w:rsidR="00AA2599">
        <w:t xml:space="preserve">GPS </w:t>
      </w:r>
      <w:r w:rsidR="002056A1" w:rsidRPr="003E2332">
        <w:t>APPLICATION FORM</w:t>
      </w:r>
    </w:p>
    <w:p w14:paraId="7F669836" w14:textId="30547435" w:rsidR="00AB06E2" w:rsidRPr="003E2332" w:rsidRDefault="00DE5FB6" w:rsidP="00991F19">
      <w:pPr>
        <w:pStyle w:val="Subtitle"/>
        <w:rPr>
          <w:lang w:val="en-GB"/>
        </w:rPr>
      </w:pPr>
      <w:r>
        <w:rPr>
          <w:lang w:val="en-GB"/>
        </w:rPr>
        <w:t xml:space="preserve">Listing and </w:t>
      </w:r>
      <w:r w:rsidR="00270E93">
        <w:rPr>
          <w:lang w:val="en-GB"/>
        </w:rPr>
        <w:t>A</w:t>
      </w:r>
      <w:r w:rsidR="00270E93" w:rsidRPr="003E2332">
        <w:rPr>
          <w:lang w:val="en-GB"/>
        </w:rPr>
        <w:t xml:space="preserve">dmission </w:t>
      </w:r>
      <w:r w:rsidR="002056A1" w:rsidRPr="003E2332">
        <w:rPr>
          <w:lang w:val="en-GB"/>
        </w:rPr>
        <w:t xml:space="preserve">to </w:t>
      </w:r>
      <w:r w:rsidR="003945BA">
        <w:rPr>
          <w:lang w:val="en-GB"/>
        </w:rPr>
        <w:t>trading</w:t>
      </w:r>
      <w:r w:rsidR="002056A1" w:rsidRPr="003E2332">
        <w:rPr>
          <w:lang w:val="en-GB"/>
        </w:rPr>
        <w:t xml:space="preserve"> of </w:t>
      </w:r>
      <w:r w:rsidR="00086C78">
        <w:rPr>
          <w:lang w:val="en-GB"/>
        </w:rPr>
        <w:t>Debt Securities</w:t>
      </w:r>
      <w:r w:rsidR="002056A1" w:rsidRPr="003E2332">
        <w:rPr>
          <w:lang w:val="en-GB"/>
        </w:rPr>
        <w:t xml:space="preserve"> on </w:t>
      </w:r>
      <w:r w:rsidR="00AA2599">
        <w:rPr>
          <w:lang w:val="en-GB"/>
        </w:rPr>
        <w:t xml:space="preserve">the Global Professional Segment </w:t>
      </w:r>
      <w:r w:rsidR="00006861">
        <w:rPr>
          <w:lang w:val="en-GB"/>
        </w:rPr>
        <w:t xml:space="preserve">(GPS) </w:t>
      </w:r>
      <w:r w:rsidR="00AA2599">
        <w:rPr>
          <w:lang w:val="en-GB"/>
        </w:rPr>
        <w:t>of</w:t>
      </w:r>
      <w:r w:rsidR="00006861">
        <w:rPr>
          <w:lang w:val="en-GB"/>
        </w:rPr>
        <w:t xml:space="preserve"> the Global Exchange Market (GEM)</w:t>
      </w:r>
    </w:p>
    <w:p w14:paraId="1DEA54EB" w14:textId="37B71728" w:rsidR="00AB06E2" w:rsidRPr="00B60D8E" w:rsidRDefault="00B60D8E" w:rsidP="00B60D8E">
      <w:pPr>
        <w:spacing w:line="264" w:lineRule="exact"/>
        <w:ind w:left="20"/>
        <w:rPr>
          <w:color w:val="FFFFFF"/>
          <w:spacing w:val="16"/>
          <w:sz w:val="24"/>
        </w:rPr>
      </w:pPr>
      <w:r w:rsidRPr="00B60D8E">
        <w:rPr>
          <w:color w:val="FFFFFF"/>
          <w:spacing w:val="16"/>
          <w:sz w:val="24"/>
        </w:rPr>
        <w:t>V</w:t>
      </w:r>
      <w:r w:rsidR="00C96A3B">
        <w:rPr>
          <w:color w:val="FFFFFF"/>
          <w:spacing w:val="16"/>
          <w:sz w:val="24"/>
        </w:rPr>
        <w:t>ersion</w:t>
      </w:r>
      <w:r w:rsidRPr="00B60D8E">
        <w:rPr>
          <w:color w:val="FFFFFF"/>
          <w:spacing w:val="43"/>
          <w:sz w:val="24"/>
        </w:rPr>
        <w:t xml:space="preserve"> </w:t>
      </w:r>
      <w:r w:rsidR="00006861">
        <w:rPr>
          <w:color w:val="FFFFFF"/>
          <w:spacing w:val="12"/>
          <w:sz w:val="24"/>
        </w:rPr>
        <w:t>1</w:t>
      </w:r>
      <w:r w:rsidR="00D25D56">
        <w:rPr>
          <w:color w:val="FFFFFF"/>
          <w:spacing w:val="12"/>
          <w:sz w:val="24"/>
        </w:rPr>
        <w:t>.0</w:t>
      </w:r>
      <w:r>
        <w:rPr>
          <w:color w:val="FFFFFF"/>
          <w:spacing w:val="41"/>
          <w:sz w:val="24"/>
        </w:rPr>
        <w:t xml:space="preserve"> </w:t>
      </w:r>
      <w:r w:rsidR="00A6461E">
        <w:rPr>
          <w:color w:val="FFFFFF"/>
          <w:spacing w:val="16"/>
          <w:sz w:val="24"/>
        </w:rPr>
        <w:t>September</w:t>
      </w:r>
      <w:r w:rsidR="00006861">
        <w:rPr>
          <w:color w:val="FFFFFF"/>
          <w:spacing w:val="16"/>
          <w:sz w:val="24"/>
        </w:rPr>
        <w:t xml:space="preserve"> 2026</w:t>
      </w:r>
    </w:p>
    <w:p w14:paraId="41C8743E" w14:textId="77777777" w:rsidR="00A73F2B" w:rsidRPr="003E2332" w:rsidRDefault="00A73F2B" w:rsidP="008E4ADE">
      <w:pPr>
        <w:sectPr w:rsidR="00A73F2B" w:rsidRPr="003E2332" w:rsidSect="00690AC1">
          <w:headerReference w:type="default" r:id="rId11"/>
          <w:footerReference w:type="default" r:id="rId12"/>
          <w:pgSz w:w="11906" w:h="16838" w:code="9"/>
          <w:pgMar w:top="1701" w:right="1134" w:bottom="1134" w:left="1134" w:header="720" w:footer="720" w:gutter="0"/>
          <w:cols w:space="720"/>
          <w:docGrid w:linePitch="360"/>
        </w:sectPr>
      </w:pPr>
      <w:r w:rsidRPr="003E2332">
        <w:rPr>
          <w:noProof/>
        </w:rPr>
        <w:drawing>
          <wp:anchor distT="0" distB="0" distL="114300" distR="114300" simplePos="0" relativeHeight="251658241" behindDoc="0" locked="0" layoutInCell="1" allowOverlap="1" wp14:anchorId="3B661214" wp14:editId="188734DC">
            <wp:simplePos x="0" y="0"/>
            <wp:positionH relativeFrom="margin">
              <wp:align>left</wp:align>
            </wp:positionH>
            <wp:positionV relativeFrom="page">
              <wp:posOffset>9215755</wp:posOffset>
            </wp:positionV>
            <wp:extent cx="2433955" cy="755650"/>
            <wp:effectExtent l="0" t="0" r="444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3" cstate="screen">
                      <a:extLst>
                        <a:ext uri="{28A0092B-C50C-407E-A947-70E740481C1C}">
                          <a14:useLocalDpi xmlns:a14="http://schemas.microsoft.com/office/drawing/2010/main"/>
                        </a:ext>
                      </a:extLst>
                    </a:blip>
                    <a:stretch>
                      <a:fillRect/>
                    </a:stretch>
                  </pic:blipFill>
                  <pic:spPr bwMode="auto">
                    <a:xfrm>
                      <a:off x="0" y="0"/>
                      <a:ext cx="2433955" cy="7556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DB99099" w14:textId="1AFCE027" w:rsidR="002056A1" w:rsidRPr="003E2332" w:rsidRDefault="002056A1" w:rsidP="00B60D8E">
      <w:pPr>
        <w:pStyle w:val="Heading1"/>
        <w:numPr>
          <w:ilvl w:val="0"/>
          <w:numId w:val="0"/>
        </w:numPr>
      </w:pPr>
      <w:bookmarkStart w:id="0" w:name="_Toc169855055"/>
      <w:r w:rsidRPr="003E2332">
        <w:lastRenderedPageBreak/>
        <w:t>Purpose of the Application Form</w:t>
      </w:r>
      <w:bookmarkEnd w:id="0"/>
    </w:p>
    <w:p w14:paraId="40F747BF" w14:textId="09516C3A" w:rsidR="006D2A6B" w:rsidRPr="003E2332" w:rsidRDefault="006D2A6B" w:rsidP="00006861">
      <w:pPr>
        <w:pStyle w:val="BodyText"/>
      </w:pPr>
      <w:r w:rsidRPr="003E2332">
        <w:t xml:space="preserve">This application form (hereinafter the “Application Form”) is intended for an Issuer wishing to apply for </w:t>
      </w:r>
      <w:r w:rsidR="00807920">
        <w:t>listing and</w:t>
      </w:r>
      <w:r w:rsidRPr="003E2332">
        <w:t xml:space="preserve"> admission to </w:t>
      </w:r>
      <w:r w:rsidR="003945BA">
        <w:t>trading</w:t>
      </w:r>
      <w:r w:rsidRPr="003E2332">
        <w:t xml:space="preserve"> of </w:t>
      </w:r>
      <w:r w:rsidR="00086C78">
        <w:t>Debt Securities</w:t>
      </w:r>
      <w:r w:rsidRPr="003E2332">
        <w:t xml:space="preserve"> on the </w:t>
      </w:r>
      <w:r w:rsidR="00006861">
        <w:t>Global Profession</w:t>
      </w:r>
      <w:r w:rsidR="00BF2B49">
        <w:t>al</w:t>
      </w:r>
      <w:r w:rsidR="00006861">
        <w:t xml:space="preserve"> Segment (“GPS”) of the Global Exchange Market (“GEM”) of Euronext Dublin. </w:t>
      </w:r>
      <w:r w:rsidRPr="003E2332">
        <w:t xml:space="preserve"> </w:t>
      </w:r>
    </w:p>
    <w:p w14:paraId="69883A42" w14:textId="44B37E55" w:rsidR="006D2A6B" w:rsidRPr="003E2332" w:rsidRDefault="006D2A6B" w:rsidP="003E2332">
      <w:pPr>
        <w:pStyle w:val="BodyText"/>
      </w:pPr>
      <w:r w:rsidRPr="003E2332">
        <w:t xml:space="preserve">Capitalised terms used but not otherwise defined herein shall have the meaning ascribed to such terms in the </w:t>
      </w:r>
      <w:r w:rsidR="003006BE">
        <w:t xml:space="preserve">Global Exchange Market </w:t>
      </w:r>
      <w:r w:rsidR="00DE52ED">
        <w:t xml:space="preserve">Listing and </w:t>
      </w:r>
      <w:r w:rsidR="003006BE">
        <w:t>Admission to Trading Rules</w:t>
      </w:r>
      <w:r w:rsidRPr="003E2332">
        <w:t>, unless specifically provided otherwise.</w:t>
      </w:r>
    </w:p>
    <w:p w14:paraId="3EB773F9" w14:textId="2BEFF550" w:rsidR="006D2A6B" w:rsidRDefault="00AC4622" w:rsidP="00030205">
      <w:pPr>
        <w:pStyle w:val="BodyText"/>
      </w:pPr>
      <w:r>
        <w:t>All i</w:t>
      </w:r>
      <w:r w:rsidR="006D2A6B" w:rsidRPr="003E2332">
        <w:t>ssuers</w:t>
      </w:r>
      <w:r w:rsidR="00006861">
        <w:t xml:space="preserve"> are required to complete Part A</w:t>
      </w:r>
      <w:r>
        <w:t xml:space="preserve"> of the Application Form. Issuers which do not intend to submit a separate listing particulars/information document as part of their </w:t>
      </w:r>
      <w:r w:rsidR="00030205">
        <w:t xml:space="preserve">application are also required to complete Part B of the Application Form. </w:t>
      </w:r>
      <w:r w:rsidR="005E4905">
        <w:t xml:space="preserve">Section 2 (Declarations and Signature) should be completed by all issuers. </w:t>
      </w:r>
      <w:r w:rsidR="006D2A6B" w:rsidRPr="003E2332">
        <w:t xml:space="preserve"> </w:t>
      </w:r>
    </w:p>
    <w:p w14:paraId="5166DAD2" w14:textId="77777777" w:rsidR="00840ABF" w:rsidRDefault="00840ABF" w:rsidP="00030205">
      <w:pPr>
        <w:pStyle w:val="BodyText"/>
      </w:pPr>
    </w:p>
    <w:p w14:paraId="35EDCE7C" w14:textId="0E773DE9" w:rsidR="003E2332" w:rsidRPr="003E2332" w:rsidRDefault="003E2332" w:rsidP="00B60D8E">
      <w:pPr>
        <w:pStyle w:val="Heading1"/>
        <w:pageBreakBefore w:val="0"/>
        <w:numPr>
          <w:ilvl w:val="0"/>
          <w:numId w:val="0"/>
        </w:numPr>
      </w:pPr>
      <w:bookmarkStart w:id="1" w:name="_Toc169855056"/>
      <w:r>
        <w:t>Method and timing for submission of this</w:t>
      </w:r>
      <w:r w:rsidRPr="003E2332">
        <w:t xml:space="preserve"> Application Form</w:t>
      </w:r>
      <w:bookmarkEnd w:id="1"/>
    </w:p>
    <w:p w14:paraId="266EBB4F" w14:textId="5656CA32" w:rsidR="003E2332" w:rsidRDefault="003E2332" w:rsidP="003E2332">
      <w:pPr>
        <w:pStyle w:val="BodyText"/>
      </w:pPr>
      <w:r w:rsidRPr="003E2332">
        <w:t xml:space="preserve">The completed and signed Application Form, together with all required </w:t>
      </w:r>
      <w:r w:rsidR="009105D5">
        <w:t xml:space="preserve">supporting </w:t>
      </w:r>
      <w:r w:rsidRPr="003E2332">
        <w:t>documentation</w:t>
      </w:r>
      <w:r w:rsidR="00F06F91">
        <w:t>,</w:t>
      </w:r>
      <w:r w:rsidRPr="003E2332">
        <w:t xml:space="preserve"> </w:t>
      </w:r>
      <w:r w:rsidR="00447AFA" w:rsidRPr="003E2332">
        <w:t>must</w:t>
      </w:r>
      <w:r w:rsidRPr="003E2332">
        <w:t xml:space="preserve"> be submitted </w:t>
      </w:r>
      <w:r w:rsidR="00992059">
        <w:t xml:space="preserve">at least </w:t>
      </w:r>
      <w:r w:rsidR="00447AFA">
        <w:t>3</w:t>
      </w:r>
      <w:r w:rsidR="00992059">
        <w:t xml:space="preserve"> business day before the </w:t>
      </w:r>
      <w:r w:rsidR="00982A96">
        <w:t>proposed admission</w:t>
      </w:r>
      <w:r w:rsidR="00992059">
        <w:t xml:space="preserve"> date. </w:t>
      </w:r>
    </w:p>
    <w:p w14:paraId="090AAA72" w14:textId="77777777" w:rsidR="009D58FA" w:rsidRDefault="009D58FA" w:rsidP="003E2332">
      <w:pPr>
        <w:pStyle w:val="BodyText"/>
      </w:pPr>
    </w:p>
    <w:p w14:paraId="08A4B859" w14:textId="77777777" w:rsidR="00FC4A1F" w:rsidRPr="003E2332" w:rsidRDefault="00FC4A1F" w:rsidP="003E2332">
      <w:pPr>
        <w:pStyle w:val="BodyText"/>
      </w:pPr>
    </w:p>
    <w:p w14:paraId="4F68DE78" w14:textId="77777777" w:rsidR="007300BF" w:rsidRPr="003E2332" w:rsidRDefault="007300BF" w:rsidP="003E2332">
      <w:pPr>
        <w:pStyle w:val="BodyText"/>
      </w:pPr>
    </w:p>
    <w:p w14:paraId="69DBE7B0" w14:textId="6A84DDD3" w:rsidR="00A642D5" w:rsidRPr="00E46DD3" w:rsidRDefault="00950114" w:rsidP="00657C6C">
      <w:pPr>
        <w:pStyle w:val="Heading1"/>
      </w:pPr>
      <w:bookmarkStart w:id="2" w:name="_Toc169855057"/>
      <w:r w:rsidRPr="00950114">
        <w:rPr>
          <w:noProof/>
          <w:highlight w:val="lightGray"/>
        </w:rPr>
        <w:lastRenderedPageBreak/>
        <mc:AlternateContent>
          <mc:Choice Requires="wps">
            <w:drawing>
              <wp:anchor distT="0" distB="0" distL="114300" distR="114300" simplePos="0" relativeHeight="251658247" behindDoc="1" locked="0" layoutInCell="1" allowOverlap="1" wp14:anchorId="063EC910" wp14:editId="6A3CE3BB">
                <wp:simplePos x="0" y="0"/>
                <wp:positionH relativeFrom="column">
                  <wp:posOffset>1905</wp:posOffset>
                </wp:positionH>
                <wp:positionV relativeFrom="paragraph">
                  <wp:posOffset>0</wp:posOffset>
                </wp:positionV>
                <wp:extent cx="6181725" cy="542925"/>
                <wp:effectExtent l="0" t="0" r="28575" b="28575"/>
                <wp:wrapTight wrapText="bothSides">
                  <wp:wrapPolygon edited="0">
                    <wp:start x="0" y="0"/>
                    <wp:lineTo x="0" y="21979"/>
                    <wp:lineTo x="21633" y="21979"/>
                    <wp:lineTo x="21633" y="0"/>
                    <wp:lineTo x="0" y="0"/>
                  </wp:wrapPolygon>
                </wp:wrapTight>
                <wp:docPr id="1061818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1725" cy="542925"/>
                        </a:xfrm>
                        <a:prstGeom prst="rect">
                          <a:avLst/>
                        </a:prstGeom>
                        <a:solidFill>
                          <a:srgbClr val="FFFFFF"/>
                        </a:solidFill>
                        <a:ln w="9525">
                          <a:solidFill>
                            <a:srgbClr val="000000"/>
                          </a:solidFill>
                          <a:miter lim="800000"/>
                          <a:headEnd/>
                          <a:tailEnd/>
                        </a:ln>
                      </wps:spPr>
                      <wps:txbx>
                        <w:txbxContent>
                          <w:p w14:paraId="5331BD17" w14:textId="7FFD1569" w:rsidR="00950114" w:rsidRPr="00950114" w:rsidRDefault="006136CA">
                            <w:pPr>
                              <w:rPr>
                                <w:b/>
                                <w:bCs/>
                                <w:sz w:val="56"/>
                                <w:szCs w:val="56"/>
                              </w:rPr>
                            </w:pPr>
                            <w:r>
                              <w:rPr>
                                <w:b/>
                                <w:bCs/>
                                <w:sz w:val="56"/>
                                <w:szCs w:val="56"/>
                              </w:rPr>
                              <w:t>PART 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63EC910" id="_x0000_t202" coordsize="21600,21600" o:spt="202" path="m,l,21600r21600,l21600,xe">
                <v:stroke joinstyle="miter"/>
                <v:path gradientshapeok="t" o:connecttype="rect"/>
              </v:shapetype>
              <v:shape id="Text Box 2" o:spid="_x0000_s1026" type="#_x0000_t202" style="position:absolute;left:0;text-align:left;margin-left:.15pt;margin-top:0;width:486.75pt;height:42.75pt;z-index:-25165823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">
                <v:textbox>
                  <w:txbxContent>
                    <w:p w14:paraId="5331BD17" w14:textId="7FFD1569" w:rsidR="00950114" w:rsidRPr="00950114" w:rsidRDefault="006136CA">
                      <w:pPr>
                        <w:rPr>
                          <w:b/>
                          <w:bCs/>
                          <w:sz w:val="56"/>
                          <w:szCs w:val="56"/>
                        </w:rPr>
                      </w:pPr>
                      <w:r>
                        <w:rPr>
                          <w:b/>
                          <w:bCs/>
                          <w:sz w:val="56"/>
                          <w:szCs w:val="56"/>
                        </w:rPr>
                        <w:t>PART A</w:t>
                      </w:r>
                    </w:p>
                  </w:txbxContent>
                </v:textbox>
                <w10:wrap type="tight"/>
              </v:shape>
            </w:pict>
          </mc:Fallback>
        </mc:AlternateContent>
      </w:r>
      <w:r w:rsidR="00B26F09" w:rsidRPr="00E46DD3">
        <w:t>Details of the Admission</w:t>
      </w:r>
      <w:bookmarkEnd w:id="2"/>
    </w:p>
    <w:p w14:paraId="3454449F" w14:textId="6F766372" w:rsidR="000145AB" w:rsidRDefault="003064D0" w:rsidP="003064D0">
      <w:pPr>
        <w:pStyle w:val="Heading2"/>
        <w:numPr>
          <w:ilvl w:val="0"/>
          <w:numId w:val="0"/>
        </w:numPr>
      </w:pPr>
      <w:r>
        <w:t>1.1 Submission Details</w:t>
      </w:r>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249"/>
        <w:gridCol w:w="5945"/>
      </w:tblGrid>
      <w:tr w:rsidR="00FB4987" w:rsidRPr="00E46DD3" w14:paraId="53AE10F6" w14:textId="77777777" w:rsidTr="00FB4987">
        <w:trPr>
          <w:trHeight w:val="459"/>
          <w:jc w:val="center"/>
        </w:trPr>
        <w:tc>
          <w:tcPr>
            <w:tcW w:w="2084" w:type="pct"/>
            <w:tcBorders>
              <w:top w:val="single" w:sz="4" w:space="0" w:color="006F2A"/>
              <w:left w:val="single" w:sz="4" w:space="0" w:color="006F2A"/>
              <w:bottom w:val="single" w:sz="4" w:space="0" w:color="006F2A"/>
              <w:right w:val="single" w:sz="4" w:space="0" w:color="008D7E"/>
            </w:tcBorders>
            <w:shd w:val="clear" w:color="auto" w:fill="F7FAFA"/>
            <w:tcMar>
              <w:left w:w="57" w:type="dxa"/>
              <w:right w:w="57" w:type="dxa"/>
            </w:tcMar>
            <w:vAlign w:val="center"/>
          </w:tcPr>
          <w:p w14:paraId="726B8A39" w14:textId="742F31BE" w:rsidR="00FB4987" w:rsidRPr="00FB4987" w:rsidDel="005D0179" w:rsidRDefault="007D3446" w:rsidP="00FB4987">
            <w:pPr>
              <w:spacing w:after="120" w:line="264" w:lineRule="auto"/>
              <w:ind w:left="51"/>
              <w:rPr>
                <w:color w:val="008D7E"/>
              </w:rPr>
            </w:pPr>
            <w:r>
              <w:rPr>
                <w:color w:val="008D7E"/>
              </w:rPr>
              <w:t>Listing Agent details (name, contact, te</w:t>
            </w:r>
            <w:r w:rsidR="00523962">
              <w:rPr>
                <w:color w:val="008D7E"/>
              </w:rPr>
              <w:t>l. no</w:t>
            </w:r>
            <w:r w:rsidR="00793F1D">
              <w:rPr>
                <w:color w:val="008D7E"/>
              </w:rPr>
              <w:t>)</w:t>
            </w:r>
            <w:r w:rsidR="002938A5">
              <w:rPr>
                <w:color w:val="008D7E"/>
              </w:rPr>
              <w:t>:</w:t>
            </w:r>
          </w:p>
        </w:tc>
        <w:tc>
          <w:tcPr>
            <w:tcW w:w="2916" w:type="pct"/>
            <w:tcBorders>
              <w:top w:val="single" w:sz="4" w:space="0" w:color="006F2A"/>
              <w:left w:val="single" w:sz="4" w:space="0" w:color="008D7E"/>
              <w:bottom w:val="single" w:sz="4" w:space="0" w:color="006F2A"/>
              <w:right w:val="single" w:sz="4" w:space="0" w:color="006F2A"/>
            </w:tcBorders>
            <w:vAlign w:val="center"/>
          </w:tcPr>
          <w:p w14:paraId="22A29EAD" w14:textId="77777777" w:rsidR="00FB4987" w:rsidRPr="00FB4987" w:rsidRDefault="00FB4987" w:rsidP="00FB4987">
            <w:pPr>
              <w:pStyle w:val="TableParagraph"/>
              <w:spacing w:before="3"/>
              <w:rPr>
                <w:noProof/>
                <w:sz w:val="20"/>
                <w:lang w:val="en-GB"/>
              </w:rPr>
            </w:pPr>
          </w:p>
        </w:tc>
      </w:tr>
      <w:tr w:rsidR="00FB4987" w:rsidRPr="00E46DD3" w14:paraId="5C41B003" w14:textId="77777777" w:rsidTr="00FB4987">
        <w:trPr>
          <w:trHeight w:val="459"/>
          <w:jc w:val="center"/>
        </w:trPr>
        <w:tc>
          <w:tcPr>
            <w:tcW w:w="2084" w:type="pct"/>
            <w:tcBorders>
              <w:top w:val="single" w:sz="4" w:space="0" w:color="006F2A"/>
              <w:left w:val="single" w:sz="4" w:space="0" w:color="006F2A"/>
              <w:bottom w:val="single" w:sz="4" w:space="0" w:color="006F2A"/>
              <w:right w:val="single" w:sz="4" w:space="0" w:color="008D7E"/>
            </w:tcBorders>
            <w:shd w:val="clear" w:color="auto" w:fill="F7FAFA"/>
            <w:tcMar>
              <w:left w:w="57" w:type="dxa"/>
              <w:right w:w="57" w:type="dxa"/>
            </w:tcMar>
            <w:vAlign w:val="center"/>
          </w:tcPr>
          <w:p w14:paraId="57CD9D75" w14:textId="075DF4E1" w:rsidR="00FB4987" w:rsidRPr="00FB4987" w:rsidRDefault="00523962" w:rsidP="00FB4987">
            <w:pPr>
              <w:spacing w:after="120" w:line="264" w:lineRule="auto"/>
              <w:ind w:left="51"/>
              <w:rPr>
                <w:color w:val="008D7E"/>
              </w:rPr>
            </w:pPr>
            <w:r>
              <w:rPr>
                <w:color w:val="008D7E"/>
              </w:rPr>
              <w:t>Debt Listing Reference</w:t>
            </w:r>
            <w:r w:rsidR="002938A5">
              <w:rPr>
                <w:color w:val="008D7E"/>
              </w:rPr>
              <w:t xml:space="preserve"> </w:t>
            </w:r>
            <w:r>
              <w:rPr>
                <w:color w:val="008D7E"/>
              </w:rPr>
              <w:t>(if available)</w:t>
            </w:r>
            <w:r w:rsidR="00793B91">
              <w:rPr>
                <w:color w:val="008D7E"/>
              </w:rPr>
              <w:t>:</w:t>
            </w:r>
          </w:p>
        </w:tc>
        <w:tc>
          <w:tcPr>
            <w:tcW w:w="2916" w:type="pct"/>
            <w:tcBorders>
              <w:top w:val="single" w:sz="4" w:space="0" w:color="006F2A"/>
              <w:left w:val="single" w:sz="4" w:space="0" w:color="008D7E"/>
              <w:bottom w:val="single" w:sz="4" w:space="0" w:color="006F2A"/>
              <w:right w:val="single" w:sz="4" w:space="0" w:color="006F2A"/>
            </w:tcBorders>
            <w:vAlign w:val="center"/>
          </w:tcPr>
          <w:p w14:paraId="061E8785" w14:textId="77777777" w:rsidR="00FB4987" w:rsidRPr="00FB4987" w:rsidRDefault="00FB4987" w:rsidP="00FB4987">
            <w:pPr>
              <w:pStyle w:val="TableParagraph"/>
              <w:spacing w:before="3"/>
              <w:rPr>
                <w:noProof/>
                <w:sz w:val="20"/>
                <w:lang w:val="en-GB"/>
              </w:rPr>
            </w:pPr>
          </w:p>
        </w:tc>
      </w:tr>
      <w:tr w:rsidR="00FB4987" w:rsidRPr="00E46DD3" w14:paraId="6F96AC48" w14:textId="77777777" w:rsidTr="00FB4987">
        <w:trPr>
          <w:trHeight w:val="459"/>
          <w:jc w:val="center"/>
        </w:trPr>
        <w:tc>
          <w:tcPr>
            <w:tcW w:w="2084" w:type="pct"/>
            <w:tcBorders>
              <w:top w:val="single" w:sz="4" w:space="0" w:color="006F2A"/>
              <w:left w:val="single" w:sz="4" w:space="0" w:color="006F2A"/>
              <w:bottom w:val="single" w:sz="4" w:space="0" w:color="006F2A"/>
              <w:right w:val="single" w:sz="4" w:space="0" w:color="008D7E"/>
            </w:tcBorders>
            <w:shd w:val="clear" w:color="auto" w:fill="F7FAFA"/>
            <w:tcMar>
              <w:left w:w="57" w:type="dxa"/>
              <w:right w:w="57" w:type="dxa"/>
            </w:tcMar>
            <w:vAlign w:val="center"/>
          </w:tcPr>
          <w:p w14:paraId="5F0A53DB" w14:textId="5CA48D58" w:rsidR="00FB4987" w:rsidRPr="00FB4987" w:rsidRDefault="00523962" w:rsidP="00FB4987">
            <w:pPr>
              <w:spacing w:after="120" w:line="264" w:lineRule="auto"/>
              <w:ind w:left="51"/>
              <w:rPr>
                <w:color w:val="008D7E"/>
              </w:rPr>
            </w:pPr>
            <w:r>
              <w:rPr>
                <w:color w:val="008D7E"/>
              </w:rPr>
              <w:t xml:space="preserve">Date of </w:t>
            </w:r>
            <w:r w:rsidR="00654BB7">
              <w:rPr>
                <w:color w:val="008D7E"/>
              </w:rPr>
              <w:t>Listing</w:t>
            </w:r>
            <w:r w:rsidR="00793B91">
              <w:rPr>
                <w:color w:val="008D7E"/>
              </w:rPr>
              <w:t>:</w:t>
            </w:r>
            <w:r w:rsidR="00175D3F">
              <w:rPr>
                <w:color w:val="008D7E"/>
              </w:rPr>
              <w:t xml:space="preserve"> </w:t>
            </w:r>
            <w:r>
              <w:rPr>
                <w:color w:val="008D7E"/>
              </w:rPr>
              <w:t>(dd</w:t>
            </w:r>
            <w:r w:rsidR="009F2CB8">
              <w:rPr>
                <w:color w:val="008D7E"/>
              </w:rPr>
              <w:t>/mm/yyyy)</w:t>
            </w:r>
          </w:p>
        </w:tc>
        <w:sdt>
          <w:sdtPr>
            <w:rPr>
              <w:noProof/>
              <w:sz w:val="20"/>
              <w:lang w:val="en-GB"/>
            </w:rPr>
            <w:id w:val="917446077"/>
            <w:placeholder>
              <w:docPart w:val="5B32FC8477A64F67BE967765DBFCDF3E"/>
            </w:placeholder>
            <w:showingPlcHdr/>
            <w:date>
              <w:dateFormat w:val="dd/MM/yyyy"/>
              <w:lid w:val="en-IE"/>
              <w:storeMappedDataAs w:val="dateTime"/>
              <w:calendar w:val="gregorian"/>
            </w:date>
          </w:sdtPr>
          <w:sdtEndPr/>
          <w:sdtContent>
            <w:tc>
              <w:tcPr>
                <w:tcW w:w="2916" w:type="pct"/>
                <w:tcBorders>
                  <w:top w:val="single" w:sz="4" w:space="0" w:color="006F2A"/>
                  <w:left w:val="single" w:sz="4" w:space="0" w:color="008D7E"/>
                  <w:bottom w:val="single" w:sz="4" w:space="0" w:color="006F2A"/>
                  <w:right w:val="single" w:sz="4" w:space="0" w:color="006F2A"/>
                </w:tcBorders>
                <w:vAlign w:val="center"/>
              </w:tcPr>
              <w:p w14:paraId="2A3FE090" w14:textId="038D84F6" w:rsidR="00FB4987" w:rsidRPr="00FB4987" w:rsidRDefault="0054298C" w:rsidP="00FB4987">
                <w:pPr>
                  <w:pStyle w:val="TableParagraph"/>
                  <w:spacing w:before="3"/>
                  <w:rPr>
                    <w:noProof/>
                    <w:sz w:val="20"/>
                    <w:lang w:val="en-GB"/>
                  </w:rPr>
                </w:pPr>
                <w:r w:rsidRPr="00C462A6">
                  <w:rPr>
                    <w:rStyle w:val="PlaceholderText"/>
                  </w:rPr>
                  <w:t>Click or tap to enter a date.</w:t>
                </w:r>
              </w:p>
            </w:tc>
          </w:sdtContent>
        </w:sdt>
      </w:tr>
      <w:tr w:rsidR="00FB4987" w:rsidRPr="00E46DD3" w14:paraId="409ADE75" w14:textId="77777777" w:rsidTr="00FB4987">
        <w:trPr>
          <w:trHeight w:val="459"/>
          <w:jc w:val="center"/>
        </w:trPr>
        <w:tc>
          <w:tcPr>
            <w:tcW w:w="2084" w:type="pct"/>
            <w:tcBorders>
              <w:top w:val="single" w:sz="4" w:space="0" w:color="006F2A"/>
              <w:left w:val="single" w:sz="4" w:space="0" w:color="006F2A"/>
              <w:bottom w:val="single" w:sz="4" w:space="0" w:color="006F2A"/>
              <w:right w:val="single" w:sz="4" w:space="0" w:color="008D7E"/>
            </w:tcBorders>
            <w:shd w:val="clear" w:color="auto" w:fill="F7FAFA"/>
            <w:tcMar>
              <w:left w:w="57" w:type="dxa"/>
              <w:right w:w="57" w:type="dxa"/>
            </w:tcMar>
            <w:vAlign w:val="center"/>
          </w:tcPr>
          <w:p w14:paraId="025C3A4D" w14:textId="2FCF3DDD" w:rsidR="00FB4987" w:rsidRPr="00FB4987" w:rsidRDefault="00523962" w:rsidP="00FB4987">
            <w:pPr>
              <w:spacing w:after="120" w:line="264" w:lineRule="auto"/>
              <w:ind w:left="51"/>
              <w:rPr>
                <w:color w:val="008D7E"/>
              </w:rPr>
            </w:pPr>
            <w:r>
              <w:rPr>
                <w:color w:val="008D7E"/>
              </w:rPr>
              <w:t xml:space="preserve">Date of </w:t>
            </w:r>
            <w:r w:rsidR="00654BB7">
              <w:rPr>
                <w:color w:val="008D7E"/>
              </w:rPr>
              <w:t>Issuance</w:t>
            </w:r>
            <w:r w:rsidR="00793B91">
              <w:rPr>
                <w:color w:val="008D7E"/>
              </w:rPr>
              <w:t>:</w:t>
            </w:r>
            <w:r>
              <w:rPr>
                <w:color w:val="008D7E"/>
              </w:rPr>
              <w:t xml:space="preserve"> (dd/mm/yyyy)</w:t>
            </w:r>
          </w:p>
        </w:tc>
        <w:sdt>
          <w:sdtPr>
            <w:rPr>
              <w:noProof/>
              <w:sz w:val="20"/>
              <w:lang w:val="en-GB"/>
            </w:rPr>
            <w:id w:val="1322930792"/>
            <w:placeholder>
              <w:docPart w:val="9ECFF4A5CCD640038AF526B69DE824EE"/>
            </w:placeholder>
            <w:showingPlcHdr/>
            <w:date>
              <w:dateFormat w:val="dd/MM/yyyy"/>
              <w:lid w:val="en-IE"/>
              <w:storeMappedDataAs w:val="dateTime"/>
              <w:calendar w:val="gregorian"/>
            </w:date>
          </w:sdtPr>
          <w:sdtEndPr/>
          <w:sdtContent>
            <w:tc>
              <w:tcPr>
                <w:tcW w:w="2916" w:type="pct"/>
                <w:tcBorders>
                  <w:top w:val="single" w:sz="4" w:space="0" w:color="006F2A"/>
                  <w:left w:val="single" w:sz="4" w:space="0" w:color="008D7E"/>
                  <w:bottom w:val="single" w:sz="4" w:space="0" w:color="006F2A"/>
                  <w:right w:val="single" w:sz="4" w:space="0" w:color="006F2A"/>
                </w:tcBorders>
                <w:vAlign w:val="center"/>
              </w:tcPr>
              <w:p w14:paraId="27353E11" w14:textId="62FF73AC" w:rsidR="00FB4987" w:rsidRPr="00FB4987" w:rsidRDefault="0054298C" w:rsidP="00FB4987">
                <w:pPr>
                  <w:pStyle w:val="TableParagraph"/>
                  <w:spacing w:before="3"/>
                  <w:rPr>
                    <w:noProof/>
                    <w:sz w:val="20"/>
                    <w:lang w:val="en-GB"/>
                  </w:rPr>
                </w:pPr>
                <w:r w:rsidRPr="00C462A6">
                  <w:rPr>
                    <w:rStyle w:val="PlaceholderText"/>
                  </w:rPr>
                  <w:t>Click or tap to enter a date.</w:t>
                </w:r>
              </w:p>
            </w:tc>
          </w:sdtContent>
        </w:sdt>
      </w:tr>
      <w:tr w:rsidR="00FB4987" w:rsidRPr="00E46DD3" w14:paraId="425F3F69" w14:textId="77777777" w:rsidTr="00FB4987">
        <w:trPr>
          <w:trHeight w:val="459"/>
          <w:jc w:val="center"/>
        </w:trPr>
        <w:tc>
          <w:tcPr>
            <w:tcW w:w="2084" w:type="pct"/>
            <w:tcBorders>
              <w:top w:val="single" w:sz="4" w:space="0" w:color="006F2A"/>
              <w:left w:val="single" w:sz="4" w:space="0" w:color="006F2A"/>
              <w:bottom w:val="single" w:sz="4" w:space="0" w:color="006F2A"/>
              <w:right w:val="single" w:sz="4" w:space="0" w:color="008D7E"/>
            </w:tcBorders>
            <w:shd w:val="clear" w:color="auto" w:fill="F7FAFA"/>
            <w:tcMar>
              <w:left w:w="57" w:type="dxa"/>
              <w:right w:w="57" w:type="dxa"/>
            </w:tcMar>
            <w:vAlign w:val="center"/>
          </w:tcPr>
          <w:p w14:paraId="1054F58A" w14:textId="3C851968" w:rsidR="00FB4987" w:rsidRPr="00FB4987" w:rsidRDefault="00654BB7" w:rsidP="00FB4987">
            <w:pPr>
              <w:spacing w:after="120" w:line="264" w:lineRule="auto"/>
              <w:ind w:left="51"/>
              <w:rPr>
                <w:color w:val="008D7E"/>
              </w:rPr>
            </w:pPr>
            <w:r>
              <w:rPr>
                <w:color w:val="008D7E"/>
              </w:rPr>
              <w:t>If issuance is by programme, description and amount of programme</w:t>
            </w:r>
            <w:r w:rsidR="00793B91">
              <w:rPr>
                <w:color w:val="008D7E"/>
              </w:rPr>
              <w:t>:</w:t>
            </w:r>
          </w:p>
        </w:tc>
        <w:tc>
          <w:tcPr>
            <w:tcW w:w="2916" w:type="pct"/>
            <w:tcBorders>
              <w:top w:val="single" w:sz="4" w:space="0" w:color="006F2A"/>
              <w:left w:val="single" w:sz="4" w:space="0" w:color="008D7E"/>
              <w:bottom w:val="single" w:sz="4" w:space="0" w:color="006F2A"/>
              <w:right w:val="single" w:sz="4" w:space="0" w:color="006F2A"/>
            </w:tcBorders>
            <w:vAlign w:val="center"/>
          </w:tcPr>
          <w:p w14:paraId="265C6A1A" w14:textId="7DDDFDCA" w:rsidR="00FB4987" w:rsidRPr="00FB4987" w:rsidRDefault="00FB4987" w:rsidP="00FB4987">
            <w:pPr>
              <w:pStyle w:val="TableParagraph"/>
              <w:spacing w:before="3"/>
              <w:rPr>
                <w:noProof/>
                <w:sz w:val="20"/>
                <w:lang w:val="en-GB"/>
              </w:rPr>
            </w:pPr>
          </w:p>
        </w:tc>
      </w:tr>
    </w:tbl>
    <w:p w14:paraId="20E3D1B0" w14:textId="032AF5CD" w:rsidR="00B07352" w:rsidRPr="007A7EB3" w:rsidRDefault="007A65B3" w:rsidP="009E6121">
      <w:pPr>
        <w:pStyle w:val="Style2"/>
        <w:rPr>
          <w:b w:val="0"/>
          <w:sz w:val="24"/>
          <w:szCs w:val="24"/>
        </w:rPr>
      </w:pPr>
      <w:bookmarkStart w:id="3" w:name="_Toc169855059"/>
      <w:r w:rsidRPr="007A7EB3">
        <w:rPr>
          <w:b w:val="0"/>
          <w:sz w:val="24"/>
          <w:szCs w:val="24"/>
        </w:rPr>
        <w:t>Issuer details</w:t>
      </w:r>
      <w:bookmarkEnd w:id="3"/>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196"/>
        <w:gridCol w:w="5998"/>
      </w:tblGrid>
      <w:tr w:rsidR="0046367F" w:rsidRPr="00E46DD3" w14:paraId="10778018" w14:textId="77777777" w:rsidTr="00C623EA">
        <w:trPr>
          <w:trHeight w:val="538"/>
          <w:jc w:val="center"/>
        </w:trPr>
        <w:tc>
          <w:tcPr>
            <w:tcW w:w="2058" w:type="pct"/>
            <w:shd w:val="clear" w:color="auto" w:fill="F7FAFA"/>
            <w:vAlign w:val="center"/>
          </w:tcPr>
          <w:p w14:paraId="42A5B822" w14:textId="40D15F95" w:rsidR="0046367F" w:rsidRPr="00E46DD3" w:rsidDel="005D0179" w:rsidRDefault="00CB5064" w:rsidP="00F469EF">
            <w:pPr>
              <w:pStyle w:val="TableParagraph"/>
              <w:spacing w:before="29"/>
              <w:ind w:left="56"/>
              <w:rPr>
                <w:rFonts w:asciiTheme="minorHAnsi" w:hAnsiTheme="minorHAnsi"/>
                <w:color w:val="008D7E"/>
                <w:sz w:val="20"/>
                <w:szCs w:val="20"/>
                <w:lang w:val="en-GB"/>
              </w:rPr>
            </w:pPr>
            <w:r>
              <w:rPr>
                <w:rFonts w:asciiTheme="minorHAnsi" w:hAnsiTheme="minorHAnsi"/>
                <w:color w:val="008D7E"/>
                <w:sz w:val="20"/>
                <w:szCs w:val="20"/>
                <w:lang w:val="en-GB"/>
              </w:rPr>
              <w:t xml:space="preserve">Issuer </w:t>
            </w:r>
            <w:r w:rsidR="00DC77F4">
              <w:rPr>
                <w:rFonts w:asciiTheme="minorHAnsi" w:hAnsiTheme="minorHAnsi"/>
                <w:color w:val="008D7E"/>
                <w:sz w:val="20"/>
                <w:szCs w:val="20"/>
                <w:lang w:val="en-GB"/>
              </w:rPr>
              <w:t>Name</w:t>
            </w:r>
            <w:r w:rsidR="00793B91">
              <w:rPr>
                <w:rFonts w:asciiTheme="minorHAnsi" w:hAnsiTheme="minorHAnsi"/>
                <w:color w:val="008D7E"/>
                <w:sz w:val="20"/>
                <w:szCs w:val="20"/>
                <w:lang w:val="en-GB"/>
              </w:rPr>
              <w:t>:</w:t>
            </w:r>
          </w:p>
        </w:tc>
        <w:tc>
          <w:tcPr>
            <w:tcW w:w="2942" w:type="pct"/>
            <w:tcBorders>
              <w:bottom w:val="single" w:sz="4" w:space="0" w:color="008D7E"/>
            </w:tcBorders>
            <w:vAlign w:val="center"/>
          </w:tcPr>
          <w:p w14:paraId="6A95D0C8" w14:textId="5FCA1ADC" w:rsidR="0046367F" w:rsidRPr="00E46DD3" w:rsidRDefault="0046367F" w:rsidP="0046367F">
            <w:pPr>
              <w:pStyle w:val="TableParagraph"/>
              <w:rPr>
                <w:rFonts w:asciiTheme="minorHAnsi" w:hAnsiTheme="minorHAnsi"/>
                <w:sz w:val="20"/>
                <w:szCs w:val="20"/>
                <w:lang w:val="en-GB"/>
              </w:rPr>
            </w:pPr>
          </w:p>
        </w:tc>
      </w:tr>
      <w:tr w:rsidR="0046367F" w:rsidRPr="00E46DD3" w14:paraId="516E2C2C" w14:textId="77777777" w:rsidTr="0097347A">
        <w:trPr>
          <w:trHeight w:val="538"/>
          <w:jc w:val="center"/>
        </w:trPr>
        <w:tc>
          <w:tcPr>
            <w:tcW w:w="2058" w:type="pct"/>
            <w:shd w:val="clear" w:color="auto" w:fill="F7FAFA"/>
            <w:vAlign w:val="center"/>
          </w:tcPr>
          <w:p w14:paraId="36C9AE0B" w14:textId="1C5B9443" w:rsidR="0046367F" w:rsidRPr="00E46DD3" w:rsidRDefault="00DC77F4" w:rsidP="0046367F">
            <w:pPr>
              <w:pStyle w:val="TableParagraph"/>
              <w:spacing w:before="29"/>
              <w:ind w:left="56"/>
              <w:rPr>
                <w:rFonts w:asciiTheme="minorHAnsi" w:hAnsiTheme="minorHAnsi"/>
                <w:sz w:val="20"/>
                <w:szCs w:val="20"/>
                <w:lang w:val="en-GB"/>
              </w:rPr>
            </w:pPr>
            <w:r>
              <w:rPr>
                <w:rFonts w:asciiTheme="minorHAnsi" w:hAnsiTheme="minorHAnsi"/>
                <w:color w:val="008D7E"/>
                <w:sz w:val="20"/>
                <w:szCs w:val="20"/>
                <w:lang w:val="en-GB"/>
              </w:rPr>
              <w:t>Co-issuer Name</w:t>
            </w:r>
            <w:r w:rsidR="00793B91">
              <w:rPr>
                <w:rFonts w:asciiTheme="minorHAnsi" w:hAnsiTheme="minorHAnsi"/>
                <w:color w:val="008D7E"/>
                <w:sz w:val="20"/>
                <w:szCs w:val="20"/>
                <w:lang w:val="en-GB"/>
              </w:rPr>
              <w:t>:</w:t>
            </w:r>
          </w:p>
        </w:tc>
        <w:tc>
          <w:tcPr>
            <w:tcW w:w="2942" w:type="pct"/>
            <w:tcBorders>
              <w:bottom w:val="single" w:sz="4" w:space="0" w:color="008D7E"/>
            </w:tcBorders>
            <w:vAlign w:val="center"/>
          </w:tcPr>
          <w:p w14:paraId="7226B156" w14:textId="77777777" w:rsidR="0046367F" w:rsidRPr="00E46DD3" w:rsidRDefault="0046367F" w:rsidP="0046367F">
            <w:pPr>
              <w:pStyle w:val="TableParagraph"/>
              <w:rPr>
                <w:rFonts w:asciiTheme="minorHAnsi" w:hAnsiTheme="minorHAnsi"/>
                <w:sz w:val="20"/>
                <w:szCs w:val="20"/>
                <w:lang w:val="en-GB"/>
              </w:rPr>
            </w:pPr>
          </w:p>
        </w:tc>
      </w:tr>
      <w:tr w:rsidR="0046367F" w:rsidRPr="00E46DD3" w14:paraId="1FB3AD77" w14:textId="77777777" w:rsidTr="00C623EA">
        <w:trPr>
          <w:trHeight w:val="538"/>
          <w:jc w:val="center"/>
        </w:trPr>
        <w:tc>
          <w:tcPr>
            <w:tcW w:w="2058" w:type="pct"/>
            <w:tcBorders>
              <w:bottom w:val="single" w:sz="4" w:space="0" w:color="008D7E"/>
            </w:tcBorders>
            <w:shd w:val="clear" w:color="auto" w:fill="F7FAFA"/>
            <w:vAlign w:val="center"/>
          </w:tcPr>
          <w:p w14:paraId="6CA0BBBF" w14:textId="00539C58" w:rsidR="0046367F" w:rsidRPr="00E46DD3" w:rsidRDefault="0046367F" w:rsidP="0046367F">
            <w:pPr>
              <w:pStyle w:val="TableParagraph"/>
              <w:spacing w:before="29"/>
              <w:ind w:left="56"/>
              <w:rPr>
                <w:rFonts w:asciiTheme="minorHAnsi" w:hAnsiTheme="minorHAnsi"/>
                <w:color w:val="008D7E"/>
                <w:spacing w:val="-2"/>
                <w:sz w:val="20"/>
                <w:szCs w:val="20"/>
                <w:lang w:val="en-GB"/>
              </w:rPr>
            </w:pPr>
            <w:r w:rsidRPr="00E46DD3">
              <w:rPr>
                <w:rFonts w:asciiTheme="minorHAnsi" w:hAnsiTheme="minorHAnsi"/>
                <w:color w:val="008D7E"/>
                <w:sz w:val="20"/>
                <w:szCs w:val="20"/>
                <w:lang w:val="en-GB"/>
              </w:rPr>
              <w:t>Legal</w:t>
            </w:r>
            <w:r w:rsidRPr="00E46DD3">
              <w:rPr>
                <w:rFonts w:asciiTheme="minorHAnsi" w:hAnsiTheme="minorHAnsi"/>
                <w:color w:val="008D7E"/>
                <w:spacing w:val="-9"/>
                <w:sz w:val="20"/>
                <w:szCs w:val="20"/>
                <w:lang w:val="en-GB"/>
              </w:rPr>
              <w:t xml:space="preserve"> </w:t>
            </w:r>
            <w:r w:rsidRPr="00E46DD3">
              <w:rPr>
                <w:rFonts w:asciiTheme="minorHAnsi" w:hAnsiTheme="minorHAnsi"/>
                <w:color w:val="008D7E"/>
                <w:sz w:val="20"/>
                <w:szCs w:val="20"/>
                <w:lang w:val="en-GB"/>
              </w:rPr>
              <w:t>Entity</w:t>
            </w:r>
            <w:r w:rsidRPr="00E46DD3">
              <w:rPr>
                <w:rFonts w:asciiTheme="minorHAnsi" w:hAnsiTheme="minorHAnsi"/>
                <w:color w:val="008D7E"/>
                <w:spacing w:val="-9"/>
                <w:sz w:val="20"/>
                <w:szCs w:val="20"/>
                <w:lang w:val="en-GB"/>
              </w:rPr>
              <w:t xml:space="preserve"> </w:t>
            </w:r>
            <w:r w:rsidRPr="00E46DD3">
              <w:rPr>
                <w:rFonts w:asciiTheme="minorHAnsi" w:hAnsiTheme="minorHAnsi"/>
                <w:color w:val="008D7E"/>
                <w:sz w:val="20"/>
                <w:szCs w:val="20"/>
                <w:lang w:val="en-GB"/>
              </w:rPr>
              <w:t>Identifier</w:t>
            </w:r>
            <w:r w:rsidRPr="00E46DD3">
              <w:rPr>
                <w:rFonts w:asciiTheme="minorHAnsi" w:hAnsiTheme="minorHAnsi"/>
                <w:color w:val="008D7E"/>
                <w:spacing w:val="-9"/>
                <w:sz w:val="20"/>
                <w:szCs w:val="20"/>
                <w:lang w:val="en-GB"/>
              </w:rPr>
              <w:t xml:space="preserve"> </w:t>
            </w:r>
            <w:r w:rsidRPr="00E46DD3">
              <w:rPr>
                <w:rFonts w:asciiTheme="minorHAnsi" w:hAnsiTheme="minorHAnsi"/>
                <w:color w:val="008D7E"/>
                <w:spacing w:val="-2"/>
                <w:sz w:val="20"/>
                <w:szCs w:val="20"/>
                <w:lang w:val="en-GB"/>
              </w:rPr>
              <w:t>(LEI)</w:t>
            </w:r>
            <w:r w:rsidR="00793B91">
              <w:rPr>
                <w:rFonts w:asciiTheme="minorHAnsi" w:hAnsiTheme="minorHAnsi"/>
                <w:color w:val="008D7E"/>
                <w:spacing w:val="-2"/>
                <w:sz w:val="20"/>
                <w:szCs w:val="20"/>
                <w:lang w:val="en-GB"/>
              </w:rPr>
              <w:t>:</w:t>
            </w:r>
          </w:p>
        </w:tc>
        <w:tc>
          <w:tcPr>
            <w:tcW w:w="2942" w:type="pct"/>
            <w:tcBorders>
              <w:top w:val="single" w:sz="4" w:space="0" w:color="008D7E"/>
              <w:bottom w:val="single" w:sz="4" w:space="0" w:color="008D7E"/>
            </w:tcBorders>
            <w:vAlign w:val="center"/>
          </w:tcPr>
          <w:p w14:paraId="6D4F8BD0" w14:textId="77777777" w:rsidR="0046367F" w:rsidRPr="00E46DD3" w:rsidRDefault="0046367F" w:rsidP="0046367F">
            <w:pPr>
              <w:pStyle w:val="TableParagraph"/>
              <w:rPr>
                <w:rFonts w:asciiTheme="minorHAnsi" w:hAnsiTheme="minorHAnsi"/>
                <w:sz w:val="20"/>
                <w:szCs w:val="20"/>
                <w:lang w:val="en-GB"/>
              </w:rPr>
            </w:pPr>
          </w:p>
        </w:tc>
      </w:tr>
      <w:tr w:rsidR="0046367F" w:rsidRPr="00E46DD3" w14:paraId="2144D5BB" w14:textId="77777777" w:rsidTr="00C623EA">
        <w:trPr>
          <w:trHeight w:val="538"/>
          <w:jc w:val="center"/>
        </w:trPr>
        <w:tc>
          <w:tcPr>
            <w:tcW w:w="2058" w:type="pct"/>
            <w:tcBorders>
              <w:bottom w:val="single" w:sz="4" w:space="0" w:color="008D7E"/>
            </w:tcBorders>
            <w:shd w:val="clear" w:color="auto" w:fill="F7FAFA"/>
            <w:vAlign w:val="center"/>
          </w:tcPr>
          <w:p w14:paraId="54DDC599" w14:textId="22A192D2" w:rsidR="0046367F" w:rsidRPr="00E46DD3" w:rsidRDefault="00982035" w:rsidP="0046367F">
            <w:pPr>
              <w:pStyle w:val="TableParagraph"/>
              <w:spacing w:before="29"/>
              <w:ind w:left="56"/>
              <w:rPr>
                <w:rFonts w:asciiTheme="minorHAnsi" w:hAnsiTheme="minorHAnsi"/>
                <w:color w:val="008D7E"/>
                <w:sz w:val="20"/>
                <w:szCs w:val="20"/>
                <w:lang w:val="en-GB"/>
              </w:rPr>
            </w:pPr>
            <w:r>
              <w:rPr>
                <w:rFonts w:asciiTheme="minorHAnsi" w:hAnsiTheme="minorHAnsi"/>
                <w:color w:val="008D7E"/>
                <w:spacing w:val="-2"/>
                <w:sz w:val="20"/>
                <w:szCs w:val="20"/>
                <w:lang w:val="en-GB"/>
              </w:rPr>
              <w:t xml:space="preserve">Country of </w:t>
            </w:r>
            <w:r w:rsidR="00DD4108">
              <w:rPr>
                <w:rFonts w:asciiTheme="minorHAnsi" w:hAnsiTheme="minorHAnsi"/>
                <w:color w:val="008D7E"/>
                <w:spacing w:val="-2"/>
                <w:sz w:val="20"/>
                <w:szCs w:val="20"/>
                <w:lang w:val="en-GB"/>
              </w:rPr>
              <w:t>incorporation</w:t>
            </w:r>
            <w:r w:rsidR="00793B91">
              <w:rPr>
                <w:rFonts w:asciiTheme="minorHAnsi" w:hAnsiTheme="minorHAnsi"/>
                <w:color w:val="008D7E"/>
                <w:spacing w:val="-2"/>
                <w:sz w:val="20"/>
                <w:szCs w:val="20"/>
                <w:lang w:val="en-GB"/>
              </w:rPr>
              <w:t>:</w:t>
            </w:r>
            <w:r>
              <w:rPr>
                <w:rFonts w:asciiTheme="minorHAnsi" w:hAnsiTheme="minorHAnsi"/>
                <w:color w:val="008D7E"/>
                <w:spacing w:val="-2"/>
                <w:sz w:val="20"/>
                <w:szCs w:val="20"/>
                <w:lang w:val="en-GB"/>
              </w:rPr>
              <w:t xml:space="preserve"> </w:t>
            </w:r>
          </w:p>
        </w:tc>
        <w:tc>
          <w:tcPr>
            <w:tcW w:w="2942" w:type="pct"/>
            <w:tcBorders>
              <w:top w:val="single" w:sz="4" w:space="0" w:color="008D7E"/>
              <w:bottom w:val="single" w:sz="4" w:space="0" w:color="008D7E"/>
            </w:tcBorders>
            <w:vAlign w:val="center"/>
          </w:tcPr>
          <w:p w14:paraId="5AF26CCD" w14:textId="628D929D" w:rsidR="0046367F" w:rsidRPr="00E46DD3" w:rsidRDefault="0046367F" w:rsidP="0046367F">
            <w:pPr>
              <w:pStyle w:val="TableParagraph"/>
              <w:rPr>
                <w:rFonts w:asciiTheme="minorHAnsi" w:hAnsiTheme="minorHAnsi"/>
                <w:sz w:val="20"/>
                <w:szCs w:val="20"/>
                <w:lang w:val="en-GB"/>
              </w:rPr>
            </w:pPr>
          </w:p>
        </w:tc>
      </w:tr>
      <w:tr w:rsidR="0046367F" w:rsidRPr="00E46DD3" w14:paraId="581CCC47" w14:textId="77777777" w:rsidTr="00C623EA">
        <w:trPr>
          <w:trHeight w:val="538"/>
          <w:jc w:val="center"/>
        </w:trPr>
        <w:tc>
          <w:tcPr>
            <w:tcW w:w="2058" w:type="pct"/>
            <w:tcBorders>
              <w:bottom w:val="single" w:sz="4" w:space="0" w:color="008D7E"/>
            </w:tcBorders>
            <w:shd w:val="clear" w:color="auto" w:fill="F7FAFA"/>
            <w:vAlign w:val="center"/>
          </w:tcPr>
          <w:p w14:paraId="61807167" w14:textId="2B8A3445" w:rsidR="0046367F" w:rsidRPr="00E46DD3" w:rsidRDefault="00982035" w:rsidP="0046367F">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z w:val="20"/>
                <w:szCs w:val="20"/>
                <w:lang w:val="en-GB"/>
              </w:rPr>
              <w:t>Date of incorporation</w:t>
            </w:r>
            <w:r w:rsidR="00793B91">
              <w:rPr>
                <w:rFonts w:asciiTheme="minorHAnsi" w:hAnsiTheme="minorHAnsi"/>
                <w:color w:val="008D7E"/>
                <w:sz w:val="20"/>
                <w:szCs w:val="20"/>
                <w:lang w:val="en-GB"/>
              </w:rPr>
              <w:t>:</w:t>
            </w:r>
            <w:r>
              <w:rPr>
                <w:rFonts w:asciiTheme="minorHAnsi" w:hAnsiTheme="minorHAnsi"/>
                <w:color w:val="008D7E"/>
                <w:sz w:val="20"/>
                <w:szCs w:val="20"/>
                <w:lang w:val="en-GB"/>
              </w:rPr>
              <w:t xml:space="preserve"> </w:t>
            </w:r>
            <w:r w:rsidR="003A3123">
              <w:rPr>
                <w:rFonts w:asciiTheme="minorHAnsi" w:hAnsiTheme="minorHAnsi"/>
                <w:color w:val="008D7E"/>
                <w:sz w:val="20"/>
                <w:szCs w:val="20"/>
                <w:lang w:val="en-GB"/>
              </w:rPr>
              <w:t>(dd/mm/yyyy)</w:t>
            </w:r>
          </w:p>
        </w:tc>
        <w:sdt>
          <w:sdtPr>
            <w:rPr>
              <w:noProof/>
              <w:sz w:val="20"/>
              <w:lang w:val="en-GB"/>
            </w:rPr>
            <w:id w:val="-821194709"/>
            <w:placeholder>
              <w:docPart w:val="FD1D583F69914CFAAB6431C000562262"/>
            </w:placeholder>
            <w:showingPlcHdr/>
            <w:date>
              <w:dateFormat w:val="dd/MM/yyyy"/>
              <w:lid w:val="en-IE"/>
              <w:storeMappedDataAs w:val="dateTime"/>
              <w:calendar w:val="gregorian"/>
            </w:date>
          </w:sdtPr>
          <w:sdtEndPr/>
          <w:sdtContent>
            <w:tc>
              <w:tcPr>
                <w:tcW w:w="2942" w:type="pct"/>
                <w:tcBorders>
                  <w:top w:val="single" w:sz="4" w:space="0" w:color="008D7E"/>
                  <w:bottom w:val="single" w:sz="4" w:space="0" w:color="008D7E"/>
                </w:tcBorders>
                <w:vAlign w:val="center"/>
              </w:tcPr>
              <w:p w14:paraId="178B5A88" w14:textId="0F3632DF" w:rsidR="0046367F" w:rsidRPr="00E46DD3" w:rsidRDefault="008D48CE" w:rsidP="0046367F">
                <w:pPr>
                  <w:pStyle w:val="TableParagraph"/>
                  <w:rPr>
                    <w:rFonts w:asciiTheme="minorHAnsi" w:hAnsiTheme="minorHAnsi"/>
                    <w:sz w:val="20"/>
                    <w:szCs w:val="20"/>
                    <w:lang w:val="en-GB"/>
                  </w:rPr>
                </w:pPr>
                <w:r w:rsidRPr="00C462A6">
                  <w:rPr>
                    <w:rStyle w:val="PlaceholderText"/>
                  </w:rPr>
                  <w:t>Click or tap to enter a date.</w:t>
                </w:r>
              </w:p>
            </w:tc>
          </w:sdtContent>
        </w:sdt>
      </w:tr>
      <w:tr w:rsidR="0046367F" w:rsidRPr="00E46DD3" w14:paraId="2AA930B6" w14:textId="77777777" w:rsidTr="00C623EA">
        <w:trPr>
          <w:trHeight w:val="538"/>
          <w:jc w:val="center"/>
        </w:trPr>
        <w:tc>
          <w:tcPr>
            <w:tcW w:w="2058" w:type="pct"/>
            <w:tcBorders>
              <w:bottom w:val="single" w:sz="4" w:space="0" w:color="008D7E"/>
            </w:tcBorders>
            <w:shd w:val="clear" w:color="auto" w:fill="F7FAFA"/>
            <w:vAlign w:val="center"/>
          </w:tcPr>
          <w:p w14:paraId="1DC6883F" w14:textId="31BE73E9" w:rsidR="0046367F" w:rsidRPr="00E46DD3" w:rsidRDefault="003A3123" w:rsidP="0046367F">
            <w:pPr>
              <w:pStyle w:val="TableParagraph"/>
              <w:spacing w:before="29"/>
              <w:ind w:left="56"/>
              <w:rPr>
                <w:rFonts w:asciiTheme="minorHAnsi" w:hAnsiTheme="minorHAnsi"/>
                <w:color w:val="008D7E"/>
                <w:sz w:val="20"/>
                <w:szCs w:val="20"/>
                <w:lang w:val="en-GB"/>
              </w:rPr>
            </w:pPr>
            <w:r>
              <w:rPr>
                <w:rFonts w:asciiTheme="minorHAnsi" w:hAnsiTheme="minorHAnsi"/>
                <w:color w:val="008D7E"/>
                <w:sz w:val="20"/>
                <w:szCs w:val="20"/>
                <w:lang w:val="en-GB"/>
              </w:rPr>
              <w:t>Legal Structure</w:t>
            </w:r>
            <w:r w:rsidR="00793B91">
              <w:rPr>
                <w:rFonts w:asciiTheme="minorHAnsi" w:hAnsiTheme="minorHAnsi"/>
                <w:color w:val="008D7E"/>
                <w:sz w:val="20"/>
                <w:szCs w:val="20"/>
                <w:lang w:val="en-GB"/>
              </w:rPr>
              <w:t>:</w:t>
            </w:r>
            <w:r w:rsidR="00092955">
              <w:rPr>
                <w:rFonts w:asciiTheme="minorHAnsi" w:hAnsiTheme="minorHAnsi"/>
                <w:color w:val="008D7E"/>
                <w:sz w:val="20"/>
                <w:szCs w:val="20"/>
                <w:lang w:val="en-GB"/>
              </w:rPr>
              <w:t xml:space="preserve"> </w:t>
            </w:r>
          </w:p>
        </w:tc>
        <w:sdt>
          <w:sdtPr>
            <w:rPr>
              <w:rFonts w:asciiTheme="minorHAnsi" w:hAnsiTheme="minorHAnsi" w:cstheme="minorHAnsi"/>
              <w:sz w:val="20"/>
              <w:szCs w:val="20"/>
              <w:lang w:val="en-GB"/>
            </w:rPr>
            <w:id w:val="1092050698"/>
            <w:placeholder>
              <w:docPart w:val="DefaultPlaceholder_-1854013438"/>
            </w:placeholder>
            <w:showingPlcHdr/>
            <w:dropDownList>
              <w:listItem w:value="Choose an item."/>
              <w:listItem w:displayText="Credit Institution" w:value="Credit Institution"/>
              <w:listItem w:displayText="Corporate" w:value="Corporate"/>
              <w:listItem w:displayText="SPV" w:value="SPV"/>
              <w:listItem w:displayText="Trust" w:value="Trust"/>
              <w:listItem w:displayText="Other" w:value="Other"/>
            </w:dropDownList>
          </w:sdtPr>
          <w:sdtEndPr/>
          <w:sdtContent>
            <w:tc>
              <w:tcPr>
                <w:tcW w:w="2942" w:type="pct"/>
                <w:tcBorders>
                  <w:top w:val="single" w:sz="4" w:space="0" w:color="008D7E"/>
                  <w:bottom w:val="single" w:sz="4" w:space="0" w:color="008D7E"/>
                </w:tcBorders>
                <w:vAlign w:val="center"/>
              </w:tcPr>
              <w:p w14:paraId="6465A649" w14:textId="35FFF022" w:rsidR="0046367F" w:rsidRPr="00E46DD3" w:rsidRDefault="00AC75E9" w:rsidP="0046367F">
                <w:pPr>
                  <w:pStyle w:val="TableParagraph"/>
                  <w:rPr>
                    <w:rFonts w:asciiTheme="minorHAnsi" w:hAnsiTheme="minorHAnsi" w:cstheme="minorHAnsi"/>
                    <w:sz w:val="20"/>
                    <w:szCs w:val="20"/>
                    <w:lang w:val="en-GB"/>
                  </w:rPr>
                </w:pPr>
                <w:r w:rsidRPr="00C462A6">
                  <w:rPr>
                    <w:rStyle w:val="PlaceholderText"/>
                  </w:rPr>
                  <w:t>Choose an item.</w:t>
                </w:r>
              </w:p>
            </w:tc>
          </w:sdtContent>
        </w:sdt>
      </w:tr>
    </w:tbl>
    <w:p w14:paraId="7CB3A110" w14:textId="01EA951A" w:rsidR="00B67EE3" w:rsidRPr="00A22180" w:rsidRDefault="00A72200" w:rsidP="00A22180">
      <w:pPr>
        <w:pStyle w:val="Style2"/>
        <w:rPr>
          <w:b w:val="0"/>
          <w:sz w:val="24"/>
          <w:szCs w:val="24"/>
        </w:rPr>
      </w:pPr>
      <w:bookmarkStart w:id="4" w:name="_Toc164779416"/>
      <w:bookmarkStart w:id="5" w:name="_Toc165906640"/>
      <w:bookmarkStart w:id="6" w:name="_Toc165906815"/>
      <w:bookmarkStart w:id="7" w:name="_Toc166061692"/>
      <w:bookmarkStart w:id="8" w:name="_Toc166253716"/>
      <w:bookmarkStart w:id="9" w:name="_Toc166253891"/>
      <w:bookmarkStart w:id="10" w:name="_Toc166254066"/>
      <w:bookmarkStart w:id="11" w:name="_Toc166255159"/>
      <w:bookmarkStart w:id="12" w:name="_Toc166255335"/>
      <w:bookmarkStart w:id="13" w:name="_Toc166569982"/>
      <w:bookmarkStart w:id="14" w:name="_Toc164779417"/>
      <w:bookmarkStart w:id="15" w:name="_Toc165906641"/>
      <w:bookmarkStart w:id="16" w:name="_Toc165906816"/>
      <w:bookmarkStart w:id="17" w:name="_Toc166061693"/>
      <w:bookmarkStart w:id="18" w:name="_Toc166253717"/>
      <w:bookmarkStart w:id="19" w:name="_Toc166253892"/>
      <w:bookmarkStart w:id="20" w:name="_Toc166254067"/>
      <w:bookmarkStart w:id="21" w:name="_Toc166255160"/>
      <w:bookmarkStart w:id="22" w:name="_Toc166255336"/>
      <w:bookmarkStart w:id="23" w:name="_Toc166569983"/>
      <w:bookmarkStart w:id="24" w:name="3.2_._Market:"/>
      <w:bookmarkStart w:id="25" w:name="_Toc164779434"/>
      <w:bookmarkStart w:id="26" w:name="_Toc165906658"/>
      <w:bookmarkStart w:id="27" w:name="_Toc165906833"/>
      <w:bookmarkStart w:id="28" w:name="_Toc166061710"/>
      <w:bookmarkStart w:id="29" w:name="_Toc166253734"/>
      <w:bookmarkStart w:id="30" w:name="_Toc166253909"/>
      <w:bookmarkStart w:id="31" w:name="_Toc166254084"/>
      <w:bookmarkStart w:id="32" w:name="_Toc166255177"/>
      <w:bookmarkStart w:id="33" w:name="_Toc166255353"/>
      <w:bookmarkStart w:id="34" w:name="_Toc166570000"/>
      <w:bookmarkStart w:id="35" w:name="3.3_._Admission_type_and_securities_to_b"/>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r>
        <w:rPr>
          <w:b w:val="0"/>
          <w:bCs w:val="0"/>
          <w:sz w:val="24"/>
          <w:szCs w:val="24"/>
        </w:rPr>
        <w:t>Account Information</w:t>
      </w:r>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249"/>
        <w:gridCol w:w="5945"/>
      </w:tblGrid>
      <w:tr w:rsidR="00E32B04" w:rsidRPr="00803B61" w14:paraId="330C559F" w14:textId="77777777" w:rsidTr="00E2521B">
        <w:trPr>
          <w:trHeight w:val="758"/>
          <w:jc w:val="center"/>
        </w:trPr>
        <w:tc>
          <w:tcPr>
            <w:tcW w:w="2084" w:type="pct"/>
            <w:tcBorders>
              <w:bottom w:val="single" w:sz="4" w:space="0" w:color="008D7E"/>
              <w:right w:val="single" w:sz="4" w:space="0" w:color="008D7E"/>
            </w:tcBorders>
            <w:shd w:val="clear" w:color="auto" w:fill="F7FAFA"/>
            <w:vAlign w:val="center"/>
          </w:tcPr>
          <w:p w14:paraId="1D6FD244" w14:textId="64EE191E" w:rsidR="00E32B04" w:rsidRPr="00803B61" w:rsidRDefault="00E32B04" w:rsidP="00E32B04">
            <w:pPr>
              <w:pStyle w:val="TableParagraph"/>
              <w:spacing w:before="28"/>
              <w:ind w:left="56"/>
              <w:rPr>
                <w:rFonts w:asciiTheme="minorHAnsi" w:hAnsiTheme="minorHAnsi"/>
                <w:color w:val="008D7E"/>
                <w:sz w:val="20"/>
                <w:szCs w:val="20"/>
                <w:lang w:val="en-GB"/>
              </w:rPr>
            </w:pPr>
            <w:r>
              <w:rPr>
                <w:rFonts w:asciiTheme="minorHAnsi" w:hAnsiTheme="minorHAnsi"/>
                <w:color w:val="008D7E"/>
                <w:sz w:val="20"/>
                <w:szCs w:val="20"/>
                <w:lang w:val="en-GB"/>
              </w:rPr>
              <w:t>Annual programme update</w:t>
            </w:r>
            <w:r w:rsidR="00793B91">
              <w:rPr>
                <w:rFonts w:asciiTheme="minorHAnsi" w:hAnsiTheme="minorHAnsi"/>
                <w:color w:val="008D7E"/>
                <w:sz w:val="20"/>
                <w:szCs w:val="20"/>
                <w:lang w:val="en-GB"/>
              </w:rPr>
              <w:t>:</w:t>
            </w:r>
          </w:p>
        </w:tc>
        <w:sdt>
          <w:sdtPr>
            <w:rPr>
              <w:rFonts w:asciiTheme="minorHAnsi" w:hAnsiTheme="minorHAnsi" w:cstheme="minorHAnsi"/>
              <w:sz w:val="20"/>
              <w:szCs w:val="20"/>
              <w:lang w:val="en-GB"/>
            </w:rPr>
            <w:id w:val="-1863586220"/>
            <w:placeholder>
              <w:docPart w:val="03142E7DF6D5432E9E87AE2F27F622FC"/>
            </w:placeholder>
            <w:showingPlcHdr/>
            <w:dropDownList>
              <w:listItem w:displayText="Yes" w:value="Yes"/>
              <w:listItem w:displayText="No" w:value="No"/>
            </w:dropDownList>
          </w:sdtPr>
          <w:sdtEndPr/>
          <w:sdtContent>
            <w:tc>
              <w:tcPr>
                <w:tcW w:w="2916" w:type="pct"/>
                <w:tcBorders>
                  <w:left w:val="single" w:sz="4" w:space="0" w:color="008D7E"/>
                  <w:bottom w:val="single" w:sz="4" w:space="0" w:color="008D7E"/>
                </w:tcBorders>
                <w:vAlign w:val="center"/>
              </w:tcPr>
              <w:p w14:paraId="65E23B5D" w14:textId="44D140EE" w:rsidR="00E32B04" w:rsidRPr="00803B61" w:rsidRDefault="00E036C9" w:rsidP="00E32B04">
                <w:pPr>
                  <w:pStyle w:val="TableParagraph"/>
                  <w:rPr>
                    <w:rFonts w:asciiTheme="minorHAnsi" w:hAnsiTheme="minorHAnsi" w:cstheme="minorHAnsi"/>
                    <w:sz w:val="20"/>
                    <w:szCs w:val="20"/>
                    <w:lang w:val="en-GB"/>
                  </w:rPr>
                </w:pPr>
                <w:r w:rsidRPr="00C462A6">
                  <w:rPr>
                    <w:rStyle w:val="PlaceholderText"/>
                  </w:rPr>
                  <w:t>Choose an item.</w:t>
                </w:r>
              </w:p>
            </w:tc>
          </w:sdtContent>
        </w:sdt>
      </w:tr>
      <w:tr w:rsidR="00A469C9" w:rsidRPr="00803B61" w14:paraId="09E49533" w14:textId="77777777" w:rsidTr="00E2521B">
        <w:trPr>
          <w:trHeight w:val="758"/>
          <w:jc w:val="center"/>
        </w:trPr>
        <w:tc>
          <w:tcPr>
            <w:tcW w:w="2084" w:type="pct"/>
            <w:tcBorders>
              <w:bottom w:val="single" w:sz="4" w:space="0" w:color="008D7E"/>
              <w:right w:val="single" w:sz="4" w:space="0" w:color="008D7E"/>
            </w:tcBorders>
            <w:shd w:val="clear" w:color="auto" w:fill="F7FAFA"/>
            <w:vAlign w:val="center"/>
          </w:tcPr>
          <w:p w14:paraId="7B3D91BF" w14:textId="1D468F75" w:rsidR="00A469C9" w:rsidRPr="00803B61" w:rsidRDefault="00A469C9" w:rsidP="00A469C9">
            <w:pPr>
              <w:pStyle w:val="TableParagraph"/>
              <w:spacing w:before="28"/>
              <w:ind w:left="56"/>
              <w:rPr>
                <w:rFonts w:asciiTheme="minorHAnsi" w:hAnsiTheme="minorHAnsi"/>
                <w:color w:val="008D7E"/>
                <w:sz w:val="20"/>
                <w:szCs w:val="20"/>
                <w:lang w:val="en-GB"/>
              </w:rPr>
            </w:pPr>
            <w:r>
              <w:rPr>
                <w:rFonts w:asciiTheme="minorHAnsi" w:hAnsiTheme="minorHAnsi"/>
                <w:color w:val="008D7E"/>
                <w:sz w:val="20"/>
                <w:szCs w:val="20"/>
                <w:lang w:val="en-GB"/>
              </w:rPr>
              <w:lastRenderedPageBreak/>
              <w:t>Payment of annual fee</w:t>
            </w:r>
            <w:r w:rsidR="00793B91">
              <w:rPr>
                <w:rFonts w:asciiTheme="minorHAnsi" w:hAnsiTheme="minorHAnsi"/>
                <w:color w:val="008D7E"/>
                <w:sz w:val="20"/>
                <w:szCs w:val="20"/>
                <w:lang w:val="en-GB"/>
              </w:rPr>
              <w:t>:</w:t>
            </w:r>
          </w:p>
        </w:tc>
        <w:sdt>
          <w:sdtPr>
            <w:rPr>
              <w:rFonts w:asciiTheme="minorHAnsi" w:hAnsiTheme="minorHAnsi"/>
              <w:sz w:val="20"/>
              <w:szCs w:val="20"/>
              <w:lang w:val="en-GB"/>
            </w:rPr>
            <w:id w:val="-168334746"/>
            <w:placeholder>
              <w:docPart w:val="83404C91B2CC4533B31365F0386200A1"/>
            </w:placeholder>
            <w:showingPlcHdr/>
            <w:dropDownList>
              <w:listItem w:displayText="Annually" w:value="Annually"/>
              <w:listItem w:displayText="Upfront" w:value="Upfront"/>
            </w:dropDownList>
          </w:sdtPr>
          <w:sdtEndPr/>
          <w:sdtContent>
            <w:tc>
              <w:tcPr>
                <w:tcW w:w="2916" w:type="pct"/>
                <w:tcBorders>
                  <w:left w:val="single" w:sz="4" w:space="0" w:color="008D7E"/>
                  <w:bottom w:val="single" w:sz="4" w:space="0" w:color="008D7E"/>
                </w:tcBorders>
                <w:vAlign w:val="center"/>
              </w:tcPr>
              <w:p w14:paraId="040D3630" w14:textId="0B70E6EA" w:rsidR="00A469C9" w:rsidRPr="00803B61" w:rsidRDefault="00E52C97" w:rsidP="00A469C9">
                <w:pPr>
                  <w:pStyle w:val="TableParagraph"/>
                  <w:rPr>
                    <w:rFonts w:asciiTheme="minorHAnsi" w:hAnsiTheme="minorHAnsi"/>
                    <w:sz w:val="20"/>
                    <w:szCs w:val="20"/>
                    <w:lang w:val="en-GB"/>
                  </w:rPr>
                </w:pPr>
                <w:r w:rsidRPr="00C462A6">
                  <w:rPr>
                    <w:rStyle w:val="PlaceholderText"/>
                  </w:rPr>
                  <w:t>Choose an item.</w:t>
                </w:r>
              </w:p>
            </w:tc>
          </w:sdtContent>
        </w:sdt>
      </w:tr>
      <w:tr w:rsidR="00A469C9" w:rsidRPr="00803B61" w14:paraId="11850BA6" w14:textId="77777777" w:rsidTr="00E2521B">
        <w:trPr>
          <w:trHeight w:val="758"/>
          <w:jc w:val="center"/>
        </w:trPr>
        <w:tc>
          <w:tcPr>
            <w:tcW w:w="2084" w:type="pct"/>
            <w:tcBorders>
              <w:right w:val="single" w:sz="4" w:space="0" w:color="008D7E"/>
            </w:tcBorders>
            <w:shd w:val="clear" w:color="auto" w:fill="F7FAFA"/>
            <w:vAlign w:val="center"/>
          </w:tcPr>
          <w:p w14:paraId="213C7D20" w14:textId="36FA4323" w:rsidR="00A469C9" w:rsidRDefault="00A469C9" w:rsidP="00A469C9">
            <w:pPr>
              <w:pStyle w:val="TableParagraph"/>
              <w:spacing w:before="28"/>
              <w:ind w:left="56"/>
              <w:rPr>
                <w:rFonts w:asciiTheme="minorHAnsi" w:hAnsiTheme="minorHAnsi"/>
                <w:color w:val="008D7E"/>
                <w:sz w:val="20"/>
                <w:szCs w:val="20"/>
                <w:lang w:val="en-GB"/>
              </w:rPr>
            </w:pPr>
            <w:r>
              <w:rPr>
                <w:rFonts w:asciiTheme="minorHAnsi" w:hAnsiTheme="minorHAnsi"/>
                <w:color w:val="008D7E"/>
                <w:sz w:val="20"/>
                <w:szCs w:val="20"/>
                <w:lang w:val="en-GB"/>
              </w:rPr>
              <w:t>Form of payment for initial fee</w:t>
            </w:r>
            <w:r w:rsidR="00793B91">
              <w:rPr>
                <w:rFonts w:asciiTheme="minorHAnsi" w:hAnsiTheme="minorHAnsi"/>
                <w:color w:val="008D7E"/>
                <w:sz w:val="20"/>
                <w:szCs w:val="20"/>
                <w:lang w:val="en-GB"/>
              </w:rPr>
              <w:t>:</w:t>
            </w:r>
          </w:p>
        </w:tc>
        <w:sdt>
          <w:sdtPr>
            <w:rPr>
              <w:rFonts w:asciiTheme="minorHAnsi" w:hAnsiTheme="minorHAnsi" w:cstheme="minorHAnsi"/>
              <w:sz w:val="20"/>
              <w:szCs w:val="20"/>
              <w:lang w:val="en-GB"/>
            </w:rPr>
            <w:id w:val="1586796991"/>
            <w:placeholder>
              <w:docPart w:val="4B58665B50DC410BBCD481EB301AFACE"/>
            </w:placeholder>
            <w:showingPlcHdr/>
            <w:dropDownList>
              <w:listItem w:displayText="Wire Transfer" w:value="Wire Transfer"/>
              <w:listItem w:displayText="Other" w:value="Other"/>
            </w:dropDownList>
          </w:sdtPr>
          <w:sdtEndPr/>
          <w:sdtContent>
            <w:tc>
              <w:tcPr>
                <w:tcW w:w="2916" w:type="pct"/>
                <w:tcBorders>
                  <w:left w:val="single" w:sz="4" w:space="0" w:color="008D7E"/>
                </w:tcBorders>
                <w:vAlign w:val="center"/>
              </w:tcPr>
              <w:p w14:paraId="289905ED" w14:textId="41BC3728" w:rsidR="00A469C9" w:rsidRPr="00803B61" w:rsidRDefault="00E52C97" w:rsidP="00A469C9">
                <w:pPr>
                  <w:pStyle w:val="TableParagraph"/>
                  <w:rPr>
                    <w:rFonts w:asciiTheme="minorHAnsi" w:hAnsiTheme="minorHAnsi" w:cstheme="minorHAnsi"/>
                    <w:sz w:val="20"/>
                    <w:szCs w:val="20"/>
                    <w:lang w:val="en-GB"/>
                  </w:rPr>
                </w:pPr>
                <w:r w:rsidRPr="00C462A6">
                  <w:rPr>
                    <w:rStyle w:val="PlaceholderText"/>
                  </w:rPr>
                  <w:t>Choose an item.</w:t>
                </w:r>
              </w:p>
            </w:tc>
          </w:sdtContent>
        </w:sdt>
      </w:tr>
      <w:tr w:rsidR="00A469C9" w:rsidRPr="00D943F9" w14:paraId="64F93E1A" w14:textId="77777777" w:rsidTr="00E2521B">
        <w:trPr>
          <w:trHeight w:val="758"/>
          <w:jc w:val="center"/>
        </w:trPr>
        <w:tc>
          <w:tcPr>
            <w:tcW w:w="2084" w:type="pct"/>
            <w:tcBorders>
              <w:right w:val="single" w:sz="4" w:space="0" w:color="008D7E"/>
            </w:tcBorders>
            <w:shd w:val="clear" w:color="auto" w:fill="F7FAFA"/>
            <w:vAlign w:val="center"/>
          </w:tcPr>
          <w:p w14:paraId="40A9D0D3" w14:textId="39EE6211" w:rsidR="00A469C9" w:rsidRPr="00D943F9" w:rsidRDefault="00A469C9" w:rsidP="00A469C9">
            <w:pPr>
              <w:pStyle w:val="TableParagraph"/>
              <w:spacing w:before="28"/>
              <w:ind w:left="56"/>
              <w:rPr>
                <w:rFonts w:asciiTheme="minorHAnsi" w:hAnsiTheme="minorHAnsi"/>
                <w:color w:val="008D7E"/>
                <w:sz w:val="20"/>
                <w:szCs w:val="20"/>
                <w:lang w:val="en-GB"/>
              </w:rPr>
            </w:pPr>
            <w:r w:rsidRPr="00D943F9">
              <w:rPr>
                <w:rFonts w:asciiTheme="minorHAnsi" w:hAnsiTheme="minorHAnsi"/>
                <w:color w:val="008D7E"/>
                <w:sz w:val="20"/>
                <w:szCs w:val="20"/>
                <w:lang w:val="en-GB"/>
              </w:rPr>
              <w:t>Issuer VAT number (EU Is</w:t>
            </w:r>
            <w:r>
              <w:rPr>
                <w:rFonts w:asciiTheme="minorHAnsi" w:hAnsiTheme="minorHAnsi"/>
                <w:color w:val="008D7E"/>
                <w:sz w:val="20"/>
                <w:szCs w:val="20"/>
                <w:lang w:val="en-GB"/>
              </w:rPr>
              <w:t>suers)</w:t>
            </w:r>
            <w:r w:rsidR="00793B91">
              <w:rPr>
                <w:rFonts w:asciiTheme="minorHAnsi" w:hAnsiTheme="minorHAnsi"/>
                <w:color w:val="008D7E"/>
                <w:sz w:val="20"/>
                <w:szCs w:val="20"/>
                <w:lang w:val="en-GB"/>
              </w:rPr>
              <w:t>:</w:t>
            </w:r>
          </w:p>
        </w:tc>
        <w:tc>
          <w:tcPr>
            <w:tcW w:w="2916" w:type="pct"/>
            <w:tcBorders>
              <w:left w:val="single" w:sz="4" w:space="0" w:color="008D7E"/>
            </w:tcBorders>
            <w:vAlign w:val="center"/>
          </w:tcPr>
          <w:p w14:paraId="4DBCF469" w14:textId="48F8EBED" w:rsidR="00A469C9" w:rsidRPr="00D943F9" w:rsidRDefault="00A469C9" w:rsidP="00A469C9">
            <w:pPr>
              <w:pStyle w:val="TableParagraph"/>
              <w:rPr>
                <w:rFonts w:asciiTheme="minorHAnsi" w:hAnsiTheme="minorHAnsi"/>
                <w:sz w:val="20"/>
                <w:szCs w:val="20"/>
                <w:lang w:val="en-GB"/>
              </w:rPr>
            </w:pPr>
          </w:p>
        </w:tc>
      </w:tr>
      <w:tr w:rsidR="00A469C9" w:rsidRPr="00D943F9" w14:paraId="5DFE213C" w14:textId="77777777" w:rsidTr="00E2521B">
        <w:trPr>
          <w:trHeight w:val="758"/>
          <w:jc w:val="center"/>
        </w:trPr>
        <w:tc>
          <w:tcPr>
            <w:tcW w:w="2084" w:type="pct"/>
            <w:tcBorders>
              <w:bottom w:val="single" w:sz="4" w:space="0" w:color="008D7E"/>
              <w:right w:val="single" w:sz="4" w:space="0" w:color="008D7E"/>
            </w:tcBorders>
            <w:shd w:val="clear" w:color="auto" w:fill="F7FAFA"/>
            <w:vAlign w:val="center"/>
          </w:tcPr>
          <w:p w14:paraId="668A2F6C" w14:textId="0935038A" w:rsidR="00A469C9" w:rsidRPr="00D943F9" w:rsidRDefault="00A469C9" w:rsidP="00A469C9">
            <w:pPr>
              <w:pStyle w:val="TableParagraph"/>
              <w:spacing w:before="28"/>
              <w:ind w:left="56"/>
              <w:rPr>
                <w:rFonts w:asciiTheme="minorHAnsi" w:hAnsiTheme="minorHAnsi"/>
                <w:color w:val="008D7E"/>
                <w:sz w:val="20"/>
                <w:szCs w:val="20"/>
                <w:lang w:val="en-GB"/>
              </w:rPr>
            </w:pPr>
            <w:r>
              <w:rPr>
                <w:rFonts w:asciiTheme="minorHAnsi" w:hAnsiTheme="minorHAnsi"/>
                <w:color w:val="008D7E"/>
                <w:sz w:val="20"/>
                <w:szCs w:val="20"/>
                <w:lang w:val="en-GB"/>
              </w:rPr>
              <w:t>Total amount paid</w:t>
            </w:r>
            <w:r w:rsidR="00793B91">
              <w:rPr>
                <w:rFonts w:asciiTheme="minorHAnsi" w:hAnsiTheme="minorHAnsi"/>
                <w:color w:val="008D7E"/>
                <w:sz w:val="20"/>
                <w:szCs w:val="20"/>
                <w:lang w:val="en-GB"/>
              </w:rPr>
              <w:t>:</w:t>
            </w:r>
          </w:p>
        </w:tc>
        <w:tc>
          <w:tcPr>
            <w:tcW w:w="2916" w:type="pct"/>
            <w:tcBorders>
              <w:left w:val="single" w:sz="4" w:space="0" w:color="008D7E"/>
              <w:bottom w:val="single" w:sz="4" w:space="0" w:color="008D7E"/>
            </w:tcBorders>
            <w:vAlign w:val="center"/>
          </w:tcPr>
          <w:p w14:paraId="5E4A286F" w14:textId="206C57E8" w:rsidR="00A469C9" w:rsidRPr="00D943F9" w:rsidRDefault="00A469C9" w:rsidP="00A469C9">
            <w:pPr>
              <w:pStyle w:val="TableParagraph"/>
              <w:rPr>
                <w:rFonts w:asciiTheme="minorHAnsi" w:hAnsiTheme="minorHAnsi"/>
                <w:sz w:val="20"/>
                <w:szCs w:val="20"/>
                <w:lang w:val="en-GB"/>
              </w:rPr>
            </w:pPr>
            <w:r>
              <w:rPr>
                <w:rFonts w:asciiTheme="minorHAnsi" w:hAnsiTheme="minorHAnsi"/>
                <w:sz w:val="20"/>
                <w:szCs w:val="20"/>
                <w:lang w:val="en-GB"/>
              </w:rPr>
              <w:t xml:space="preserve"> </w:t>
            </w:r>
            <w:r>
              <w:rPr>
                <w:rFonts w:ascii="Verdana" w:hAnsi="Verdana"/>
                <w:sz w:val="20"/>
                <w:szCs w:val="20"/>
                <w:lang w:val="en-GB"/>
              </w:rPr>
              <w:t>€</w:t>
            </w:r>
          </w:p>
        </w:tc>
      </w:tr>
    </w:tbl>
    <w:p w14:paraId="45859C7F" w14:textId="77777777" w:rsidR="003022BD" w:rsidRDefault="003022BD" w:rsidP="003022BD">
      <w:pPr>
        <w:pStyle w:val="Heading5"/>
      </w:pPr>
    </w:p>
    <w:p w14:paraId="445737CD" w14:textId="4EA2689B" w:rsidR="00B14A2C" w:rsidRPr="00922152" w:rsidRDefault="0029706E" w:rsidP="003022BD">
      <w:pPr>
        <w:pStyle w:val="Heading5"/>
        <w:rPr>
          <w:b/>
        </w:rPr>
      </w:pPr>
      <w:r w:rsidRPr="00922152">
        <w:rPr>
          <w:b/>
        </w:rPr>
        <w:t xml:space="preserve">Contact details for initial fee </w:t>
      </w:r>
      <w:r w:rsidR="003022BD" w:rsidRPr="00922152">
        <w:rPr>
          <w:b/>
        </w:rPr>
        <w:t>invoicing</w:t>
      </w:r>
      <w:r w:rsidR="002B00D3" w:rsidRPr="00922152">
        <w:rPr>
          <w:b/>
        </w:rPr>
        <w:t>:</w:t>
      </w:r>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196"/>
        <w:gridCol w:w="5998"/>
      </w:tblGrid>
      <w:tr w:rsidR="00CE6E80" w:rsidRPr="00E46DD3" w14:paraId="1774636B" w14:textId="77777777">
        <w:trPr>
          <w:trHeight w:val="538"/>
          <w:jc w:val="center"/>
        </w:trPr>
        <w:tc>
          <w:tcPr>
            <w:tcW w:w="2058" w:type="pct"/>
            <w:tcBorders>
              <w:top w:val="single" w:sz="4" w:space="0" w:color="008D7E"/>
              <w:bottom w:val="single" w:sz="4" w:space="0" w:color="008D7E"/>
            </w:tcBorders>
            <w:shd w:val="clear" w:color="auto" w:fill="F7FAFA"/>
            <w:vAlign w:val="center"/>
          </w:tcPr>
          <w:p w14:paraId="00ACF000" w14:textId="15B94390" w:rsidR="00CE6E80" w:rsidRPr="00E46DD3" w:rsidRDefault="00691131">
            <w:pPr>
              <w:pStyle w:val="TableParagraph"/>
              <w:spacing w:before="28"/>
              <w:ind w:left="56"/>
              <w:rPr>
                <w:rFonts w:asciiTheme="minorHAnsi" w:hAnsiTheme="minorHAnsi"/>
                <w:sz w:val="20"/>
                <w:szCs w:val="20"/>
                <w:lang w:val="en-GB"/>
              </w:rPr>
            </w:pPr>
            <w:r>
              <w:rPr>
                <w:rFonts w:asciiTheme="minorHAnsi" w:hAnsiTheme="minorHAnsi"/>
                <w:color w:val="008D7E"/>
                <w:sz w:val="20"/>
                <w:szCs w:val="20"/>
                <w:lang w:val="en-GB"/>
              </w:rPr>
              <w:t>Contact Name:</w:t>
            </w:r>
          </w:p>
        </w:tc>
        <w:tc>
          <w:tcPr>
            <w:tcW w:w="2942" w:type="pct"/>
            <w:tcBorders>
              <w:top w:val="single" w:sz="4" w:space="0" w:color="008D7E"/>
              <w:bottom w:val="single" w:sz="4" w:space="0" w:color="008D7E"/>
            </w:tcBorders>
            <w:vAlign w:val="center"/>
          </w:tcPr>
          <w:p w14:paraId="057FEB59" w14:textId="77777777" w:rsidR="00CE6E80" w:rsidRPr="00E46DD3" w:rsidRDefault="00CE6E80">
            <w:pPr>
              <w:pStyle w:val="TableParagraph"/>
              <w:rPr>
                <w:rFonts w:asciiTheme="minorHAnsi" w:hAnsiTheme="minorHAnsi"/>
                <w:sz w:val="20"/>
                <w:szCs w:val="20"/>
                <w:lang w:val="en-GB"/>
              </w:rPr>
            </w:pPr>
          </w:p>
        </w:tc>
      </w:tr>
      <w:tr w:rsidR="00CE6E80" w:rsidRPr="00E46DD3" w14:paraId="7ECFB6A6" w14:textId="77777777">
        <w:trPr>
          <w:trHeight w:val="538"/>
          <w:jc w:val="center"/>
        </w:trPr>
        <w:tc>
          <w:tcPr>
            <w:tcW w:w="2058" w:type="pct"/>
            <w:tcBorders>
              <w:top w:val="single" w:sz="4" w:space="0" w:color="008D7E"/>
              <w:bottom w:val="single" w:sz="4" w:space="0" w:color="008D7E"/>
            </w:tcBorders>
            <w:shd w:val="clear" w:color="auto" w:fill="F7FAFA"/>
            <w:vAlign w:val="center"/>
          </w:tcPr>
          <w:p w14:paraId="6716B3AD" w14:textId="2BECC4C3" w:rsidR="00CE6E80" w:rsidRPr="00E46DD3" w:rsidRDefault="005B358B">
            <w:pPr>
              <w:pStyle w:val="TableParagraph"/>
              <w:spacing w:before="29"/>
              <w:ind w:left="56"/>
              <w:rPr>
                <w:rFonts w:asciiTheme="minorHAnsi" w:hAnsiTheme="minorHAnsi"/>
                <w:sz w:val="20"/>
                <w:szCs w:val="20"/>
                <w:lang w:val="en-GB"/>
              </w:rPr>
            </w:pPr>
            <w:r>
              <w:rPr>
                <w:rFonts w:asciiTheme="minorHAnsi" w:hAnsiTheme="minorHAnsi"/>
                <w:color w:val="008D7E"/>
                <w:spacing w:val="-2"/>
                <w:sz w:val="20"/>
                <w:szCs w:val="20"/>
                <w:lang w:val="en-GB"/>
              </w:rPr>
              <w:t>Company Name (including Department):</w:t>
            </w:r>
          </w:p>
        </w:tc>
        <w:tc>
          <w:tcPr>
            <w:tcW w:w="2942" w:type="pct"/>
            <w:tcBorders>
              <w:top w:val="single" w:sz="4" w:space="0" w:color="008D7E"/>
              <w:bottom w:val="single" w:sz="4" w:space="0" w:color="008D7E"/>
            </w:tcBorders>
            <w:vAlign w:val="center"/>
          </w:tcPr>
          <w:p w14:paraId="6CF7F06F" w14:textId="77777777" w:rsidR="00CE6E80" w:rsidRPr="00E46DD3" w:rsidRDefault="00CE6E80">
            <w:pPr>
              <w:pStyle w:val="TableParagraph"/>
              <w:rPr>
                <w:rFonts w:asciiTheme="minorHAnsi" w:hAnsiTheme="minorHAnsi"/>
                <w:sz w:val="20"/>
                <w:szCs w:val="20"/>
                <w:lang w:val="en-GB"/>
              </w:rPr>
            </w:pPr>
          </w:p>
        </w:tc>
      </w:tr>
      <w:tr w:rsidR="00CE6E80" w:rsidRPr="00E46DD3" w14:paraId="295F8E92" w14:textId="77777777">
        <w:trPr>
          <w:trHeight w:val="538"/>
          <w:jc w:val="center"/>
        </w:trPr>
        <w:tc>
          <w:tcPr>
            <w:tcW w:w="2058" w:type="pct"/>
            <w:tcBorders>
              <w:top w:val="single" w:sz="4" w:space="0" w:color="008D7E"/>
              <w:bottom w:val="single" w:sz="4" w:space="0" w:color="008D7E"/>
            </w:tcBorders>
            <w:shd w:val="clear" w:color="auto" w:fill="F7FAFA"/>
            <w:vAlign w:val="center"/>
          </w:tcPr>
          <w:p w14:paraId="019F06E7" w14:textId="1DE5DE0C" w:rsidR="00CE6E80" w:rsidRPr="00E46DD3" w:rsidRDefault="00793B91">
            <w:pPr>
              <w:pStyle w:val="TableParagraph"/>
              <w:spacing w:before="29"/>
              <w:ind w:left="56"/>
              <w:rPr>
                <w:rFonts w:asciiTheme="minorHAnsi" w:hAnsiTheme="minorHAnsi"/>
                <w:sz w:val="20"/>
                <w:szCs w:val="20"/>
                <w:lang w:val="en-GB"/>
              </w:rPr>
            </w:pPr>
            <w:r>
              <w:rPr>
                <w:rFonts w:asciiTheme="minorHAnsi" w:hAnsiTheme="minorHAnsi"/>
                <w:color w:val="008D7E"/>
                <w:spacing w:val="-2"/>
                <w:sz w:val="20"/>
                <w:szCs w:val="20"/>
                <w:lang w:val="en-GB"/>
              </w:rPr>
              <w:t xml:space="preserve">Company </w:t>
            </w:r>
            <w:r w:rsidR="005B358B">
              <w:rPr>
                <w:rFonts w:asciiTheme="minorHAnsi" w:hAnsiTheme="minorHAnsi"/>
                <w:color w:val="008D7E"/>
                <w:spacing w:val="-2"/>
                <w:sz w:val="20"/>
                <w:szCs w:val="20"/>
                <w:lang w:val="en-GB"/>
              </w:rPr>
              <w:t>Address:</w:t>
            </w:r>
          </w:p>
        </w:tc>
        <w:tc>
          <w:tcPr>
            <w:tcW w:w="2942" w:type="pct"/>
            <w:tcBorders>
              <w:top w:val="single" w:sz="4" w:space="0" w:color="008D7E"/>
              <w:bottom w:val="single" w:sz="4" w:space="0" w:color="008D7E"/>
            </w:tcBorders>
            <w:vAlign w:val="center"/>
          </w:tcPr>
          <w:p w14:paraId="4CD8847D" w14:textId="3A881535" w:rsidR="00CE6E80" w:rsidRPr="00E46DD3" w:rsidRDefault="00CE6E80">
            <w:pPr>
              <w:pStyle w:val="TableParagraph"/>
              <w:rPr>
                <w:rFonts w:asciiTheme="minorHAnsi" w:hAnsiTheme="minorHAnsi"/>
                <w:sz w:val="20"/>
                <w:szCs w:val="20"/>
                <w:lang w:val="en-GB"/>
              </w:rPr>
            </w:pPr>
          </w:p>
        </w:tc>
      </w:tr>
      <w:tr w:rsidR="005B358B" w:rsidRPr="00E46DD3" w14:paraId="4DCBE464" w14:textId="77777777">
        <w:trPr>
          <w:trHeight w:val="538"/>
          <w:jc w:val="center"/>
        </w:trPr>
        <w:tc>
          <w:tcPr>
            <w:tcW w:w="2058" w:type="pct"/>
            <w:tcBorders>
              <w:top w:val="single" w:sz="4" w:space="0" w:color="008D7E"/>
              <w:bottom w:val="single" w:sz="4" w:space="0" w:color="008D7E"/>
            </w:tcBorders>
            <w:shd w:val="clear" w:color="auto" w:fill="F7FAFA"/>
            <w:vAlign w:val="center"/>
          </w:tcPr>
          <w:p w14:paraId="4CD26EA6" w14:textId="70D53C3D" w:rsidR="005B358B" w:rsidRDefault="005B358B">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Telephone Number:</w:t>
            </w:r>
          </w:p>
        </w:tc>
        <w:tc>
          <w:tcPr>
            <w:tcW w:w="2942" w:type="pct"/>
            <w:tcBorders>
              <w:top w:val="single" w:sz="4" w:space="0" w:color="008D7E"/>
              <w:bottom w:val="single" w:sz="4" w:space="0" w:color="008D7E"/>
            </w:tcBorders>
            <w:vAlign w:val="center"/>
          </w:tcPr>
          <w:p w14:paraId="3FEBA2A8" w14:textId="77777777" w:rsidR="005B358B" w:rsidRDefault="005B358B">
            <w:pPr>
              <w:pStyle w:val="TableParagraph"/>
              <w:rPr>
                <w:rFonts w:asciiTheme="minorHAnsi" w:hAnsiTheme="minorHAnsi" w:cstheme="minorHAnsi"/>
                <w:sz w:val="20"/>
                <w:szCs w:val="20"/>
                <w:lang w:val="en-GB"/>
              </w:rPr>
            </w:pPr>
          </w:p>
        </w:tc>
      </w:tr>
      <w:tr w:rsidR="005B358B" w:rsidRPr="00E46DD3" w14:paraId="0B00D7E7" w14:textId="77777777">
        <w:trPr>
          <w:trHeight w:val="538"/>
          <w:jc w:val="center"/>
        </w:trPr>
        <w:tc>
          <w:tcPr>
            <w:tcW w:w="2058" w:type="pct"/>
            <w:tcBorders>
              <w:top w:val="single" w:sz="4" w:space="0" w:color="008D7E"/>
              <w:bottom w:val="single" w:sz="4" w:space="0" w:color="008D7E"/>
            </w:tcBorders>
            <w:shd w:val="clear" w:color="auto" w:fill="F7FAFA"/>
            <w:vAlign w:val="center"/>
          </w:tcPr>
          <w:p w14:paraId="61A578AB" w14:textId="75012E32" w:rsidR="005B358B" w:rsidRDefault="005B358B">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Email:</w:t>
            </w:r>
          </w:p>
        </w:tc>
        <w:tc>
          <w:tcPr>
            <w:tcW w:w="2942" w:type="pct"/>
            <w:tcBorders>
              <w:top w:val="single" w:sz="4" w:space="0" w:color="008D7E"/>
              <w:bottom w:val="single" w:sz="4" w:space="0" w:color="008D7E"/>
            </w:tcBorders>
            <w:vAlign w:val="center"/>
          </w:tcPr>
          <w:p w14:paraId="2413145C" w14:textId="77777777" w:rsidR="005B358B" w:rsidRDefault="005B358B">
            <w:pPr>
              <w:pStyle w:val="TableParagraph"/>
              <w:rPr>
                <w:rFonts w:asciiTheme="minorHAnsi" w:hAnsiTheme="minorHAnsi" w:cstheme="minorHAnsi"/>
                <w:sz w:val="20"/>
                <w:szCs w:val="20"/>
                <w:lang w:val="en-GB"/>
              </w:rPr>
            </w:pPr>
          </w:p>
        </w:tc>
      </w:tr>
    </w:tbl>
    <w:p w14:paraId="0052F7E8" w14:textId="77777777" w:rsidR="00AA6231" w:rsidRDefault="00AA6231" w:rsidP="00AA6231">
      <w:pPr>
        <w:pStyle w:val="Heading5"/>
        <w:rPr>
          <w:b/>
          <w:bCs/>
        </w:rPr>
      </w:pPr>
    </w:p>
    <w:p w14:paraId="57431575" w14:textId="285BA515" w:rsidR="005209A1" w:rsidRPr="00AA6231" w:rsidRDefault="005209A1" w:rsidP="00AA6231">
      <w:pPr>
        <w:pStyle w:val="Heading5"/>
        <w:rPr>
          <w:b/>
        </w:rPr>
      </w:pPr>
      <w:r w:rsidRPr="00AA6231">
        <w:rPr>
          <w:b/>
        </w:rPr>
        <w:t xml:space="preserve">Contact details for </w:t>
      </w:r>
      <w:r w:rsidR="00AA6231">
        <w:rPr>
          <w:b/>
          <w:bCs/>
        </w:rPr>
        <w:t>ongoing</w:t>
      </w:r>
      <w:r w:rsidRPr="00AA6231">
        <w:rPr>
          <w:b/>
        </w:rPr>
        <w:t xml:space="preserve"> fee </w:t>
      </w:r>
      <w:r w:rsidR="00AA6231">
        <w:rPr>
          <w:b/>
          <w:bCs/>
        </w:rPr>
        <w:t>invoicing</w:t>
      </w:r>
      <w:r w:rsidR="007809B7" w:rsidRPr="00AA6231">
        <w:rPr>
          <w:b/>
        </w:rPr>
        <w:t>:</w:t>
      </w:r>
    </w:p>
    <w:p w14:paraId="4B8D240D" w14:textId="179FC1CE" w:rsidR="00CE6E80" w:rsidRPr="006F0462" w:rsidRDefault="006F0462" w:rsidP="00CE6E80">
      <w:pPr>
        <w:rPr>
          <w:b/>
          <w:bCs/>
        </w:rPr>
      </w:pPr>
      <w:r w:rsidRPr="006F0462">
        <w:rPr>
          <w:b/>
          <w:bCs/>
        </w:rPr>
        <w:t>Primary contact details for ongoing fee invoicing</w:t>
      </w:r>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196"/>
        <w:gridCol w:w="5998"/>
      </w:tblGrid>
      <w:tr w:rsidR="00977D5F" w:rsidRPr="00E46DD3" w14:paraId="7A8134C0" w14:textId="77777777" w:rsidTr="00977D5F">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5AAAFCFD" w14:textId="77777777" w:rsidR="00977D5F" w:rsidRPr="00977D5F" w:rsidRDefault="00977D5F" w:rsidP="00977D5F">
            <w:pPr>
              <w:pStyle w:val="TableParagraph"/>
              <w:spacing w:before="29"/>
              <w:ind w:left="56"/>
              <w:rPr>
                <w:rFonts w:asciiTheme="minorHAnsi" w:hAnsiTheme="minorHAnsi"/>
                <w:color w:val="008D7E"/>
                <w:spacing w:val="-2"/>
                <w:sz w:val="20"/>
                <w:szCs w:val="20"/>
                <w:lang w:val="en-GB"/>
              </w:rPr>
            </w:pPr>
            <w:r w:rsidRPr="00977D5F">
              <w:rPr>
                <w:rFonts w:asciiTheme="minorHAnsi" w:hAnsiTheme="minorHAnsi"/>
                <w:color w:val="008D7E"/>
                <w:spacing w:val="-2"/>
                <w:sz w:val="20"/>
                <w:szCs w:val="20"/>
                <w:lang w:val="en-GB"/>
              </w:rPr>
              <w:t>Contact Name:</w:t>
            </w:r>
          </w:p>
        </w:tc>
        <w:tc>
          <w:tcPr>
            <w:tcW w:w="2942" w:type="pct"/>
            <w:tcBorders>
              <w:top w:val="single" w:sz="4" w:space="0" w:color="008D7E"/>
              <w:left w:val="single" w:sz="4" w:space="0" w:color="006F2A"/>
              <w:bottom w:val="single" w:sz="4" w:space="0" w:color="008D7E"/>
              <w:right w:val="single" w:sz="4" w:space="0" w:color="006F2A"/>
            </w:tcBorders>
            <w:vAlign w:val="center"/>
          </w:tcPr>
          <w:p w14:paraId="6CB86ED8" w14:textId="77777777" w:rsidR="00977D5F" w:rsidRPr="00977D5F" w:rsidRDefault="00977D5F">
            <w:pPr>
              <w:pStyle w:val="TableParagraph"/>
              <w:rPr>
                <w:rFonts w:asciiTheme="minorHAnsi" w:hAnsiTheme="minorHAnsi" w:cstheme="minorHAnsi"/>
                <w:sz w:val="20"/>
                <w:szCs w:val="20"/>
                <w:lang w:val="en-GB"/>
              </w:rPr>
            </w:pPr>
          </w:p>
        </w:tc>
      </w:tr>
      <w:tr w:rsidR="00977D5F" w:rsidRPr="00E46DD3" w14:paraId="0FEA1658" w14:textId="77777777" w:rsidTr="00977D5F">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49D19353" w14:textId="77777777" w:rsidR="00977D5F" w:rsidRPr="00977D5F" w:rsidRDefault="00977D5F">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Company Name (including Department):</w:t>
            </w:r>
          </w:p>
        </w:tc>
        <w:tc>
          <w:tcPr>
            <w:tcW w:w="2942" w:type="pct"/>
            <w:tcBorders>
              <w:top w:val="single" w:sz="4" w:space="0" w:color="008D7E"/>
              <w:left w:val="single" w:sz="4" w:space="0" w:color="006F2A"/>
              <w:bottom w:val="single" w:sz="4" w:space="0" w:color="008D7E"/>
              <w:right w:val="single" w:sz="4" w:space="0" w:color="006F2A"/>
            </w:tcBorders>
            <w:vAlign w:val="center"/>
          </w:tcPr>
          <w:p w14:paraId="080DAE73" w14:textId="77777777" w:rsidR="00977D5F" w:rsidRPr="00977D5F" w:rsidRDefault="00977D5F">
            <w:pPr>
              <w:pStyle w:val="TableParagraph"/>
              <w:rPr>
                <w:rFonts w:asciiTheme="minorHAnsi" w:hAnsiTheme="minorHAnsi" w:cstheme="minorHAnsi"/>
                <w:sz w:val="20"/>
                <w:szCs w:val="20"/>
                <w:lang w:val="en-GB"/>
              </w:rPr>
            </w:pPr>
          </w:p>
        </w:tc>
      </w:tr>
      <w:tr w:rsidR="00977D5F" w:rsidRPr="00E46DD3" w14:paraId="431B6585" w14:textId="77777777" w:rsidTr="00977D5F">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2267FA06" w14:textId="353BB353" w:rsidR="00977D5F" w:rsidRPr="00977D5F" w:rsidRDefault="002B00D3">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 xml:space="preserve">Company </w:t>
            </w:r>
            <w:r w:rsidR="00977D5F">
              <w:rPr>
                <w:rFonts w:asciiTheme="minorHAnsi" w:hAnsiTheme="minorHAnsi"/>
                <w:color w:val="008D7E"/>
                <w:spacing w:val="-2"/>
                <w:sz w:val="20"/>
                <w:szCs w:val="20"/>
                <w:lang w:val="en-GB"/>
              </w:rPr>
              <w:t>Address:</w:t>
            </w:r>
          </w:p>
        </w:tc>
        <w:tc>
          <w:tcPr>
            <w:tcW w:w="2942" w:type="pct"/>
            <w:tcBorders>
              <w:top w:val="single" w:sz="4" w:space="0" w:color="008D7E"/>
              <w:left w:val="single" w:sz="4" w:space="0" w:color="006F2A"/>
              <w:bottom w:val="single" w:sz="4" w:space="0" w:color="008D7E"/>
              <w:right w:val="single" w:sz="4" w:space="0" w:color="006F2A"/>
            </w:tcBorders>
            <w:vAlign w:val="center"/>
          </w:tcPr>
          <w:p w14:paraId="09EF79AC" w14:textId="47FD36EA" w:rsidR="00977D5F" w:rsidRPr="00977D5F" w:rsidRDefault="00977D5F">
            <w:pPr>
              <w:pStyle w:val="TableParagraph"/>
              <w:rPr>
                <w:rFonts w:asciiTheme="minorHAnsi" w:hAnsiTheme="minorHAnsi" w:cstheme="minorHAnsi"/>
                <w:sz w:val="20"/>
                <w:szCs w:val="20"/>
                <w:lang w:val="en-GB"/>
              </w:rPr>
            </w:pPr>
            <w:r>
              <w:rPr>
                <w:rFonts w:asciiTheme="minorHAnsi" w:hAnsiTheme="minorHAnsi" w:cstheme="minorHAnsi"/>
                <w:sz w:val="20"/>
                <w:szCs w:val="20"/>
                <w:lang w:val="en-GB"/>
              </w:rPr>
              <w:t xml:space="preserve"> </w:t>
            </w:r>
          </w:p>
        </w:tc>
      </w:tr>
      <w:tr w:rsidR="00977D5F" w:rsidRPr="00E46DD3" w14:paraId="71991CDB" w14:textId="77777777" w:rsidTr="00977D5F">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0D127556" w14:textId="77777777" w:rsidR="00977D5F" w:rsidRDefault="00977D5F">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Telephone Number:</w:t>
            </w:r>
          </w:p>
        </w:tc>
        <w:tc>
          <w:tcPr>
            <w:tcW w:w="2942" w:type="pct"/>
            <w:tcBorders>
              <w:top w:val="single" w:sz="4" w:space="0" w:color="008D7E"/>
              <w:left w:val="single" w:sz="4" w:space="0" w:color="006F2A"/>
              <w:bottom w:val="single" w:sz="4" w:space="0" w:color="008D7E"/>
              <w:right w:val="single" w:sz="4" w:space="0" w:color="006F2A"/>
            </w:tcBorders>
            <w:vAlign w:val="center"/>
          </w:tcPr>
          <w:p w14:paraId="182C2BCD" w14:textId="77777777" w:rsidR="00977D5F" w:rsidRDefault="00977D5F">
            <w:pPr>
              <w:pStyle w:val="TableParagraph"/>
              <w:rPr>
                <w:rFonts w:asciiTheme="minorHAnsi" w:hAnsiTheme="minorHAnsi" w:cstheme="minorHAnsi"/>
                <w:sz w:val="20"/>
                <w:szCs w:val="20"/>
                <w:lang w:val="en-GB"/>
              </w:rPr>
            </w:pPr>
          </w:p>
        </w:tc>
      </w:tr>
      <w:tr w:rsidR="00977D5F" w:rsidRPr="00E46DD3" w14:paraId="1D430AAE" w14:textId="77777777" w:rsidTr="00977D5F">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19F4DF0B" w14:textId="4A7B65E2" w:rsidR="00977D5F" w:rsidRDefault="00977D5F">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Email</w:t>
            </w:r>
            <w:r w:rsidR="006A2359">
              <w:rPr>
                <w:rFonts w:asciiTheme="minorHAnsi" w:hAnsiTheme="minorHAnsi"/>
                <w:color w:val="008D7E"/>
                <w:spacing w:val="-2"/>
                <w:sz w:val="20"/>
                <w:szCs w:val="20"/>
                <w:lang w:val="en-GB"/>
              </w:rPr>
              <w:t>/Team email address</w:t>
            </w:r>
            <w:r>
              <w:rPr>
                <w:rFonts w:asciiTheme="minorHAnsi" w:hAnsiTheme="minorHAnsi"/>
                <w:color w:val="008D7E"/>
                <w:spacing w:val="-2"/>
                <w:sz w:val="20"/>
                <w:szCs w:val="20"/>
                <w:lang w:val="en-GB"/>
              </w:rPr>
              <w:t>:</w:t>
            </w:r>
          </w:p>
        </w:tc>
        <w:tc>
          <w:tcPr>
            <w:tcW w:w="2942" w:type="pct"/>
            <w:tcBorders>
              <w:top w:val="single" w:sz="4" w:space="0" w:color="008D7E"/>
              <w:left w:val="single" w:sz="4" w:space="0" w:color="006F2A"/>
              <w:bottom w:val="single" w:sz="4" w:space="0" w:color="008D7E"/>
              <w:right w:val="single" w:sz="4" w:space="0" w:color="006F2A"/>
            </w:tcBorders>
            <w:vAlign w:val="center"/>
          </w:tcPr>
          <w:p w14:paraId="621D689C" w14:textId="77777777" w:rsidR="00977D5F" w:rsidRDefault="00977D5F">
            <w:pPr>
              <w:pStyle w:val="TableParagraph"/>
              <w:rPr>
                <w:rFonts w:asciiTheme="minorHAnsi" w:hAnsiTheme="minorHAnsi" w:cstheme="minorHAnsi"/>
                <w:sz w:val="20"/>
                <w:szCs w:val="20"/>
                <w:lang w:val="en-GB"/>
              </w:rPr>
            </w:pPr>
          </w:p>
        </w:tc>
      </w:tr>
    </w:tbl>
    <w:p w14:paraId="6F4AB8CF" w14:textId="40F37801" w:rsidR="006F0462" w:rsidRPr="006F0462" w:rsidRDefault="006F0462" w:rsidP="006F0462">
      <w:pPr>
        <w:rPr>
          <w:b/>
          <w:bCs/>
        </w:rPr>
      </w:pPr>
      <w:r>
        <w:rPr>
          <w:b/>
          <w:bCs/>
        </w:rPr>
        <w:t>Fallback</w:t>
      </w:r>
      <w:r w:rsidRPr="006F0462">
        <w:rPr>
          <w:b/>
          <w:bCs/>
        </w:rPr>
        <w:t xml:space="preserve"> contact details for ongoing fee invoicing</w:t>
      </w:r>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196"/>
        <w:gridCol w:w="5998"/>
      </w:tblGrid>
      <w:tr w:rsidR="006F0462" w:rsidRPr="00E46DD3" w14:paraId="6D46C5CD" w14:textId="77777777">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5C163604" w14:textId="77777777" w:rsidR="006F0462" w:rsidRPr="00977D5F" w:rsidRDefault="006F0462">
            <w:pPr>
              <w:pStyle w:val="TableParagraph"/>
              <w:spacing w:before="29"/>
              <w:ind w:left="56"/>
              <w:rPr>
                <w:rFonts w:asciiTheme="minorHAnsi" w:hAnsiTheme="minorHAnsi"/>
                <w:color w:val="008D7E"/>
                <w:spacing w:val="-2"/>
                <w:sz w:val="20"/>
                <w:szCs w:val="20"/>
                <w:lang w:val="en-GB"/>
              </w:rPr>
            </w:pPr>
            <w:r w:rsidRPr="00977D5F">
              <w:rPr>
                <w:rFonts w:asciiTheme="minorHAnsi" w:hAnsiTheme="minorHAnsi"/>
                <w:color w:val="008D7E"/>
                <w:spacing w:val="-2"/>
                <w:sz w:val="20"/>
                <w:szCs w:val="20"/>
                <w:lang w:val="en-GB"/>
              </w:rPr>
              <w:t>Contact Name:</w:t>
            </w:r>
          </w:p>
        </w:tc>
        <w:tc>
          <w:tcPr>
            <w:tcW w:w="2942" w:type="pct"/>
            <w:tcBorders>
              <w:top w:val="single" w:sz="4" w:space="0" w:color="008D7E"/>
              <w:left w:val="single" w:sz="4" w:space="0" w:color="006F2A"/>
              <w:bottom w:val="single" w:sz="4" w:space="0" w:color="008D7E"/>
              <w:right w:val="single" w:sz="4" w:space="0" w:color="006F2A"/>
            </w:tcBorders>
            <w:vAlign w:val="center"/>
          </w:tcPr>
          <w:p w14:paraId="5B231E1B" w14:textId="77777777" w:rsidR="006F0462" w:rsidRPr="00977D5F" w:rsidRDefault="006F0462">
            <w:pPr>
              <w:pStyle w:val="TableParagraph"/>
              <w:rPr>
                <w:rFonts w:asciiTheme="minorHAnsi" w:hAnsiTheme="minorHAnsi" w:cstheme="minorHAnsi"/>
                <w:sz w:val="20"/>
                <w:szCs w:val="20"/>
                <w:lang w:val="en-GB"/>
              </w:rPr>
            </w:pPr>
          </w:p>
        </w:tc>
      </w:tr>
      <w:tr w:rsidR="006F0462" w:rsidRPr="00E46DD3" w14:paraId="683A7606" w14:textId="77777777">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4F1F3B10" w14:textId="77777777" w:rsidR="006F0462" w:rsidRPr="00977D5F" w:rsidRDefault="006F0462">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Company Name (including Department):</w:t>
            </w:r>
          </w:p>
        </w:tc>
        <w:tc>
          <w:tcPr>
            <w:tcW w:w="2942" w:type="pct"/>
            <w:tcBorders>
              <w:top w:val="single" w:sz="4" w:space="0" w:color="008D7E"/>
              <w:left w:val="single" w:sz="4" w:space="0" w:color="006F2A"/>
              <w:bottom w:val="single" w:sz="4" w:space="0" w:color="008D7E"/>
              <w:right w:val="single" w:sz="4" w:space="0" w:color="006F2A"/>
            </w:tcBorders>
            <w:vAlign w:val="center"/>
          </w:tcPr>
          <w:p w14:paraId="7C29BCBC" w14:textId="77777777" w:rsidR="006F0462" w:rsidRPr="00977D5F" w:rsidRDefault="006F0462">
            <w:pPr>
              <w:pStyle w:val="TableParagraph"/>
              <w:rPr>
                <w:rFonts w:asciiTheme="minorHAnsi" w:hAnsiTheme="minorHAnsi" w:cstheme="minorHAnsi"/>
                <w:sz w:val="20"/>
                <w:szCs w:val="20"/>
                <w:lang w:val="en-GB"/>
              </w:rPr>
            </w:pPr>
          </w:p>
        </w:tc>
      </w:tr>
      <w:tr w:rsidR="006F0462" w:rsidRPr="00E46DD3" w14:paraId="4EAC1331" w14:textId="77777777">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25CEBC97" w14:textId="3DD6CC2D" w:rsidR="006F0462" w:rsidRPr="00977D5F" w:rsidRDefault="00717E83">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 xml:space="preserve">Company </w:t>
            </w:r>
            <w:r w:rsidR="006F0462">
              <w:rPr>
                <w:rFonts w:asciiTheme="minorHAnsi" w:hAnsiTheme="minorHAnsi"/>
                <w:color w:val="008D7E"/>
                <w:spacing w:val="-2"/>
                <w:sz w:val="20"/>
                <w:szCs w:val="20"/>
                <w:lang w:val="en-GB"/>
              </w:rPr>
              <w:t>Address:</w:t>
            </w:r>
          </w:p>
        </w:tc>
        <w:tc>
          <w:tcPr>
            <w:tcW w:w="2942" w:type="pct"/>
            <w:tcBorders>
              <w:top w:val="single" w:sz="4" w:space="0" w:color="008D7E"/>
              <w:left w:val="single" w:sz="4" w:space="0" w:color="006F2A"/>
              <w:bottom w:val="single" w:sz="4" w:space="0" w:color="008D7E"/>
              <w:right w:val="single" w:sz="4" w:space="0" w:color="006F2A"/>
            </w:tcBorders>
            <w:vAlign w:val="center"/>
          </w:tcPr>
          <w:p w14:paraId="0725C2BA" w14:textId="69B7B73B" w:rsidR="006F0462" w:rsidRPr="00977D5F" w:rsidRDefault="006F0462">
            <w:pPr>
              <w:pStyle w:val="TableParagraph"/>
              <w:rPr>
                <w:rFonts w:asciiTheme="minorHAnsi" w:hAnsiTheme="minorHAnsi" w:cstheme="minorHAnsi"/>
                <w:sz w:val="20"/>
                <w:szCs w:val="20"/>
                <w:lang w:val="en-GB"/>
              </w:rPr>
            </w:pPr>
            <w:r>
              <w:rPr>
                <w:rFonts w:asciiTheme="minorHAnsi" w:hAnsiTheme="minorHAnsi" w:cstheme="minorHAnsi"/>
                <w:sz w:val="20"/>
                <w:szCs w:val="20"/>
                <w:lang w:val="en-GB"/>
              </w:rPr>
              <w:t xml:space="preserve"> </w:t>
            </w:r>
          </w:p>
        </w:tc>
      </w:tr>
      <w:tr w:rsidR="006F0462" w:rsidRPr="00E46DD3" w14:paraId="29108D77" w14:textId="77777777">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3A690C6D" w14:textId="77777777" w:rsidR="006F0462" w:rsidRDefault="006F0462">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lastRenderedPageBreak/>
              <w:t>Telephone Number:</w:t>
            </w:r>
          </w:p>
        </w:tc>
        <w:tc>
          <w:tcPr>
            <w:tcW w:w="2942" w:type="pct"/>
            <w:tcBorders>
              <w:top w:val="single" w:sz="4" w:space="0" w:color="008D7E"/>
              <w:left w:val="single" w:sz="4" w:space="0" w:color="006F2A"/>
              <w:bottom w:val="single" w:sz="4" w:space="0" w:color="008D7E"/>
              <w:right w:val="single" w:sz="4" w:space="0" w:color="006F2A"/>
            </w:tcBorders>
            <w:vAlign w:val="center"/>
          </w:tcPr>
          <w:p w14:paraId="6B0E9254" w14:textId="77777777" w:rsidR="006F0462" w:rsidRDefault="006F0462">
            <w:pPr>
              <w:pStyle w:val="TableParagraph"/>
              <w:rPr>
                <w:rFonts w:asciiTheme="minorHAnsi" w:hAnsiTheme="minorHAnsi" w:cstheme="minorHAnsi"/>
                <w:sz w:val="20"/>
                <w:szCs w:val="20"/>
                <w:lang w:val="en-GB"/>
              </w:rPr>
            </w:pPr>
          </w:p>
        </w:tc>
      </w:tr>
      <w:tr w:rsidR="006F0462" w:rsidRPr="00E46DD3" w14:paraId="45A86F04" w14:textId="77777777">
        <w:trPr>
          <w:trHeight w:val="538"/>
          <w:jc w:val="center"/>
        </w:trPr>
        <w:tc>
          <w:tcPr>
            <w:tcW w:w="2058" w:type="pct"/>
            <w:tcBorders>
              <w:top w:val="single" w:sz="4" w:space="0" w:color="008D7E"/>
              <w:left w:val="single" w:sz="4" w:space="0" w:color="006F2A"/>
              <w:bottom w:val="single" w:sz="4" w:space="0" w:color="008D7E"/>
              <w:right w:val="single" w:sz="4" w:space="0" w:color="006F2A"/>
            </w:tcBorders>
            <w:shd w:val="clear" w:color="auto" w:fill="F7FAFA"/>
            <w:vAlign w:val="center"/>
          </w:tcPr>
          <w:p w14:paraId="7B0FC5E6" w14:textId="29718F2D" w:rsidR="006F0462" w:rsidRDefault="006F0462">
            <w:pPr>
              <w:pStyle w:val="TableParagraph"/>
              <w:spacing w:before="29"/>
              <w:ind w:left="56"/>
              <w:rPr>
                <w:rFonts w:asciiTheme="minorHAnsi" w:hAnsiTheme="minorHAnsi"/>
                <w:color w:val="008D7E"/>
                <w:spacing w:val="-2"/>
                <w:sz w:val="20"/>
                <w:szCs w:val="20"/>
                <w:lang w:val="en-GB"/>
              </w:rPr>
            </w:pPr>
            <w:r>
              <w:rPr>
                <w:rFonts w:asciiTheme="minorHAnsi" w:hAnsiTheme="minorHAnsi"/>
                <w:color w:val="008D7E"/>
                <w:spacing w:val="-2"/>
                <w:sz w:val="20"/>
                <w:szCs w:val="20"/>
                <w:lang w:val="en-GB"/>
              </w:rPr>
              <w:t>Email</w:t>
            </w:r>
            <w:r w:rsidR="006A2359">
              <w:rPr>
                <w:rFonts w:asciiTheme="minorHAnsi" w:hAnsiTheme="minorHAnsi"/>
                <w:color w:val="008D7E"/>
                <w:spacing w:val="-2"/>
                <w:sz w:val="20"/>
                <w:szCs w:val="20"/>
                <w:lang w:val="en-GB"/>
              </w:rPr>
              <w:t>/Team email address</w:t>
            </w:r>
            <w:r>
              <w:rPr>
                <w:rFonts w:asciiTheme="minorHAnsi" w:hAnsiTheme="minorHAnsi"/>
                <w:color w:val="008D7E"/>
                <w:spacing w:val="-2"/>
                <w:sz w:val="20"/>
                <w:szCs w:val="20"/>
                <w:lang w:val="en-GB"/>
              </w:rPr>
              <w:t>:</w:t>
            </w:r>
          </w:p>
        </w:tc>
        <w:tc>
          <w:tcPr>
            <w:tcW w:w="2942" w:type="pct"/>
            <w:tcBorders>
              <w:top w:val="single" w:sz="4" w:space="0" w:color="008D7E"/>
              <w:left w:val="single" w:sz="4" w:space="0" w:color="006F2A"/>
              <w:bottom w:val="single" w:sz="4" w:space="0" w:color="008D7E"/>
              <w:right w:val="single" w:sz="4" w:space="0" w:color="006F2A"/>
            </w:tcBorders>
            <w:vAlign w:val="center"/>
          </w:tcPr>
          <w:p w14:paraId="2728072F" w14:textId="77777777" w:rsidR="006F0462" w:rsidRDefault="006F0462">
            <w:pPr>
              <w:pStyle w:val="TableParagraph"/>
              <w:rPr>
                <w:rFonts w:asciiTheme="minorHAnsi" w:hAnsiTheme="minorHAnsi" w:cstheme="minorHAnsi"/>
                <w:sz w:val="20"/>
                <w:szCs w:val="20"/>
                <w:lang w:val="en-GB"/>
              </w:rPr>
            </w:pPr>
          </w:p>
        </w:tc>
      </w:tr>
    </w:tbl>
    <w:p w14:paraId="0E6596D7" w14:textId="77777777" w:rsidR="00B14A2C" w:rsidRPr="00D943F9" w:rsidRDefault="00B14A2C" w:rsidP="0097347A"/>
    <w:p w14:paraId="126A8B5B" w14:textId="4C20D629" w:rsidR="00803B61" w:rsidRPr="00953EEA" w:rsidRDefault="00617D5F" w:rsidP="00953EEA">
      <w:pPr>
        <w:pStyle w:val="Heading2"/>
      </w:pPr>
      <w:bookmarkStart w:id="36" w:name="_Toc164779448"/>
      <w:bookmarkStart w:id="37" w:name="_Toc165906672"/>
      <w:bookmarkStart w:id="38" w:name="_Toc165906847"/>
      <w:bookmarkStart w:id="39" w:name="_Toc166061724"/>
      <w:bookmarkStart w:id="40" w:name="_Toc166253748"/>
      <w:bookmarkStart w:id="41" w:name="_Toc166253923"/>
      <w:bookmarkStart w:id="42" w:name="_Toc166254098"/>
      <w:bookmarkStart w:id="43" w:name="_Toc166255192"/>
      <w:bookmarkStart w:id="44" w:name="_Toc166255368"/>
      <w:bookmarkStart w:id="45" w:name="_Toc166570014"/>
      <w:bookmarkStart w:id="46" w:name="_Toc169855066"/>
      <w:bookmarkEnd w:id="36"/>
      <w:bookmarkEnd w:id="37"/>
      <w:bookmarkEnd w:id="38"/>
      <w:bookmarkEnd w:id="39"/>
      <w:bookmarkEnd w:id="40"/>
      <w:bookmarkEnd w:id="41"/>
      <w:bookmarkEnd w:id="42"/>
      <w:bookmarkEnd w:id="43"/>
      <w:bookmarkEnd w:id="44"/>
      <w:bookmarkEnd w:id="45"/>
      <w:r w:rsidRPr="00953EEA">
        <w:t xml:space="preserve">Details </w:t>
      </w:r>
      <w:r w:rsidR="003F740D" w:rsidRPr="00953EEA">
        <w:t>o</w:t>
      </w:r>
      <w:r w:rsidRPr="00953EEA">
        <w:t xml:space="preserve">f </w:t>
      </w:r>
      <w:r w:rsidR="00086C78" w:rsidRPr="00953EEA">
        <w:t>Debt Securities</w:t>
      </w:r>
      <w:r w:rsidRPr="00953EEA">
        <w:t xml:space="preserve"> for which admission is requested</w:t>
      </w:r>
      <w:bookmarkEnd w:id="46"/>
    </w:p>
    <w:tbl>
      <w:tblPr>
        <w:tblStyle w:val="TableGrid"/>
        <w:tblW w:w="0" w:type="auto"/>
        <w:tblLook w:val="04A0" w:firstRow="1" w:lastRow="0" w:firstColumn="1" w:lastColumn="0" w:noHBand="0" w:noVBand="1"/>
      </w:tblPr>
      <w:tblGrid>
        <w:gridCol w:w="5097"/>
        <w:gridCol w:w="5097"/>
      </w:tblGrid>
      <w:tr w:rsidR="00311D70" w14:paraId="1C47543F" w14:textId="77777777" w:rsidTr="00311D70">
        <w:tc>
          <w:tcPr>
            <w:tcW w:w="5097" w:type="dxa"/>
          </w:tcPr>
          <w:p w14:paraId="13C0F544" w14:textId="2B96EED8" w:rsidR="00311D70" w:rsidRDefault="00311D70" w:rsidP="00D92F1C">
            <w:r>
              <w:rPr>
                <w:lang w:val="en-GB"/>
              </w:rPr>
              <w:t>Tap Issue</w:t>
            </w:r>
          </w:p>
        </w:tc>
        <w:sdt>
          <w:sdtPr>
            <w:id w:val="-1987932607"/>
            <w:placeholder>
              <w:docPart w:val="CA6EFA9030B24895B3B0BACCA09EE379"/>
            </w:placeholder>
            <w:showingPlcHdr/>
            <w:dropDownList>
              <w:listItem w:value="Choose an item."/>
              <w:listItem w:displayText="Yes" w:value="Yes"/>
              <w:listItem w:displayText="No" w:value="No"/>
            </w:dropDownList>
          </w:sdtPr>
          <w:sdtEndPr/>
          <w:sdtContent>
            <w:tc>
              <w:tcPr>
                <w:tcW w:w="5097" w:type="dxa"/>
              </w:tcPr>
              <w:p w14:paraId="6C8DF044" w14:textId="53749871" w:rsidR="00311D70" w:rsidRDefault="00C265F9" w:rsidP="00D92F1C">
                <w:r w:rsidRPr="00C462A6">
                  <w:rPr>
                    <w:rStyle w:val="PlaceholderText"/>
                  </w:rPr>
                  <w:t>Choose an item.</w:t>
                </w:r>
              </w:p>
            </w:tc>
          </w:sdtContent>
        </w:sdt>
      </w:tr>
    </w:tbl>
    <w:p w14:paraId="305C3707" w14:textId="77777777" w:rsidR="00D92F1C" w:rsidRPr="00D92F1C" w:rsidRDefault="00D92F1C" w:rsidP="00D92F1C"/>
    <w:tbl>
      <w:tblPr>
        <w:tblW w:w="0" w:type="auto"/>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2548"/>
        <w:gridCol w:w="2549"/>
        <w:gridCol w:w="2548"/>
        <w:gridCol w:w="2549"/>
      </w:tblGrid>
      <w:tr w:rsidR="004F5E04" w:rsidRPr="009612DA" w14:paraId="241AD0DB" w14:textId="68014506" w:rsidTr="0097347A">
        <w:trPr>
          <w:trHeight w:val="600"/>
        </w:trPr>
        <w:tc>
          <w:tcPr>
            <w:tcW w:w="2548" w:type="dxa"/>
            <w:shd w:val="clear" w:color="auto" w:fill="F7FAFA"/>
            <w:tcMar>
              <w:left w:w="68" w:type="dxa"/>
              <w:right w:w="57" w:type="dxa"/>
            </w:tcMar>
            <w:vAlign w:val="center"/>
          </w:tcPr>
          <w:p w14:paraId="2CED5BAE" w14:textId="1E39C6CC" w:rsidR="004F5E04" w:rsidRPr="0097347A" w:rsidRDefault="004F5E04" w:rsidP="0076207B">
            <w:pPr>
              <w:pStyle w:val="TableParagraph"/>
              <w:spacing w:before="40" w:after="40" w:line="260" w:lineRule="exact"/>
              <w:ind w:left="56"/>
              <w:rPr>
                <w:rFonts w:ascii="Verdana" w:hAnsi="Verdana"/>
                <w:sz w:val="20"/>
                <w:szCs w:val="20"/>
                <w:lang w:val="en-GB"/>
              </w:rPr>
            </w:pPr>
          </w:p>
        </w:tc>
        <w:tc>
          <w:tcPr>
            <w:tcW w:w="2549" w:type="dxa"/>
            <w:tcBorders>
              <w:bottom w:val="single" w:sz="4" w:space="0" w:color="008D7E"/>
            </w:tcBorders>
            <w:shd w:val="clear" w:color="auto" w:fill="F7FAFA"/>
            <w:tcMar>
              <w:left w:w="68" w:type="dxa"/>
              <w:right w:w="57" w:type="dxa"/>
            </w:tcMar>
            <w:vAlign w:val="center"/>
          </w:tcPr>
          <w:p w14:paraId="28E2E93F" w14:textId="7B1DEB51" w:rsidR="004F5E04" w:rsidRPr="0097347A" w:rsidRDefault="007D2F03" w:rsidP="0097347A">
            <w:pPr>
              <w:pStyle w:val="TableParagraph"/>
              <w:spacing w:before="40" w:after="40" w:line="260" w:lineRule="exact"/>
              <w:jc w:val="center"/>
              <w:rPr>
                <w:rFonts w:ascii="Verdana" w:hAnsi="Verdana"/>
                <w:b/>
                <w:bCs/>
                <w:color w:val="008D7F" w:themeColor="text1"/>
                <w:sz w:val="20"/>
                <w:szCs w:val="20"/>
                <w:lang w:val="en-GB"/>
              </w:rPr>
            </w:pPr>
            <w:r>
              <w:rPr>
                <w:rFonts w:ascii="Verdana" w:hAnsi="Verdana"/>
                <w:b/>
                <w:bCs/>
                <w:color w:val="008D7F" w:themeColor="text1"/>
                <w:sz w:val="20"/>
                <w:szCs w:val="20"/>
              </w:rPr>
              <w:t>Security</w:t>
            </w:r>
            <w:r w:rsidR="004F5E04" w:rsidRPr="0097347A">
              <w:rPr>
                <w:rFonts w:ascii="Verdana" w:hAnsi="Verdana"/>
                <w:b/>
                <w:bCs/>
                <w:color w:val="008D7F" w:themeColor="text1"/>
                <w:sz w:val="20"/>
                <w:szCs w:val="20"/>
              </w:rPr>
              <w:t xml:space="preserve"> 1</w:t>
            </w:r>
          </w:p>
        </w:tc>
        <w:tc>
          <w:tcPr>
            <w:tcW w:w="2548" w:type="dxa"/>
            <w:tcBorders>
              <w:bottom w:val="single" w:sz="4" w:space="0" w:color="008D7E"/>
            </w:tcBorders>
            <w:shd w:val="clear" w:color="auto" w:fill="F7FAFA"/>
            <w:vAlign w:val="center"/>
          </w:tcPr>
          <w:p w14:paraId="1AF629C2" w14:textId="3231584C" w:rsidR="004F5E04" w:rsidRPr="0097347A" w:rsidRDefault="007D2F03" w:rsidP="0097347A">
            <w:pPr>
              <w:pStyle w:val="TableParagraph"/>
              <w:spacing w:before="40" w:after="40" w:line="260" w:lineRule="exact"/>
              <w:jc w:val="center"/>
              <w:rPr>
                <w:rFonts w:ascii="Verdana" w:hAnsi="Verdana"/>
                <w:b/>
                <w:bCs/>
                <w:color w:val="008D7F" w:themeColor="text1"/>
                <w:spacing w:val="-2"/>
                <w:sz w:val="20"/>
                <w:szCs w:val="20"/>
                <w:lang w:val="en-GB"/>
              </w:rPr>
            </w:pPr>
            <w:r>
              <w:rPr>
                <w:rFonts w:ascii="Verdana" w:hAnsi="Verdana"/>
                <w:b/>
                <w:bCs/>
                <w:color w:val="008D7F" w:themeColor="text1"/>
                <w:sz w:val="20"/>
                <w:szCs w:val="20"/>
              </w:rPr>
              <w:t>Security</w:t>
            </w:r>
            <w:r w:rsidR="004F5E04" w:rsidRPr="0097347A">
              <w:rPr>
                <w:rFonts w:ascii="Verdana" w:hAnsi="Verdana"/>
                <w:b/>
                <w:bCs/>
                <w:color w:val="008D7F" w:themeColor="text1"/>
                <w:sz w:val="20"/>
                <w:szCs w:val="20"/>
              </w:rPr>
              <w:t xml:space="preserve"> 2</w:t>
            </w:r>
          </w:p>
        </w:tc>
        <w:tc>
          <w:tcPr>
            <w:tcW w:w="2549" w:type="dxa"/>
            <w:tcBorders>
              <w:bottom w:val="single" w:sz="4" w:space="0" w:color="008D7E"/>
            </w:tcBorders>
            <w:shd w:val="clear" w:color="auto" w:fill="F7FAFA"/>
            <w:vAlign w:val="center"/>
          </w:tcPr>
          <w:p w14:paraId="13C1E3E7" w14:textId="1A7B0C56" w:rsidR="004F5E04" w:rsidRPr="0097347A" w:rsidRDefault="007D2F03" w:rsidP="0097347A">
            <w:pPr>
              <w:pStyle w:val="TableParagraph"/>
              <w:spacing w:before="40" w:after="40" w:line="260" w:lineRule="exact"/>
              <w:jc w:val="center"/>
              <w:rPr>
                <w:rFonts w:ascii="Verdana" w:hAnsi="Verdana"/>
                <w:b/>
                <w:bCs/>
                <w:color w:val="008D7F" w:themeColor="text1"/>
                <w:spacing w:val="-2"/>
                <w:sz w:val="20"/>
                <w:szCs w:val="20"/>
                <w:lang w:val="en-GB"/>
              </w:rPr>
            </w:pPr>
            <w:r>
              <w:rPr>
                <w:rFonts w:ascii="Verdana" w:hAnsi="Verdana"/>
                <w:b/>
                <w:bCs/>
                <w:color w:val="008D7F" w:themeColor="text1"/>
                <w:sz w:val="20"/>
                <w:szCs w:val="20"/>
              </w:rPr>
              <w:t>Security</w:t>
            </w:r>
            <w:r w:rsidR="004F5E04" w:rsidRPr="0097347A">
              <w:rPr>
                <w:rFonts w:ascii="Verdana" w:hAnsi="Verdana"/>
                <w:b/>
                <w:bCs/>
                <w:color w:val="008D7F" w:themeColor="text1"/>
                <w:sz w:val="20"/>
                <w:szCs w:val="20"/>
              </w:rPr>
              <w:t xml:space="preserve"> 3</w:t>
            </w:r>
          </w:p>
        </w:tc>
      </w:tr>
      <w:tr w:rsidR="009D5A94" w:rsidRPr="009612DA" w14:paraId="775CE941" w14:textId="77777777" w:rsidTr="008E3AC0">
        <w:trPr>
          <w:trHeight w:val="600"/>
        </w:trPr>
        <w:tc>
          <w:tcPr>
            <w:tcW w:w="2548" w:type="dxa"/>
            <w:shd w:val="clear" w:color="auto" w:fill="FFFFFF" w:themeFill="background1"/>
            <w:tcMar>
              <w:left w:w="68" w:type="dxa"/>
              <w:right w:w="57" w:type="dxa"/>
            </w:tcMar>
            <w:vAlign w:val="center"/>
          </w:tcPr>
          <w:p w14:paraId="5EEFE237" w14:textId="37C684F6" w:rsidR="009D5A94" w:rsidRPr="0097347A" w:rsidRDefault="009D5A94" w:rsidP="0076207B">
            <w:pPr>
              <w:pStyle w:val="TableParagraph"/>
              <w:spacing w:before="40" w:after="40" w:line="260" w:lineRule="exact"/>
              <w:ind w:left="56"/>
              <w:rPr>
                <w:rFonts w:ascii="Verdana" w:hAnsi="Verdana"/>
                <w:sz w:val="20"/>
                <w:szCs w:val="20"/>
                <w:lang w:val="en-GB"/>
              </w:rPr>
            </w:pPr>
            <w:r>
              <w:rPr>
                <w:rFonts w:ascii="Verdana" w:hAnsi="Verdana"/>
                <w:sz w:val="20"/>
                <w:szCs w:val="20"/>
                <w:lang w:val="en-GB"/>
              </w:rPr>
              <w:t>Description or Class</w:t>
            </w:r>
            <w:r w:rsidR="00886D3B">
              <w:rPr>
                <w:rFonts w:ascii="Verdana" w:hAnsi="Verdana"/>
                <w:sz w:val="20"/>
                <w:szCs w:val="20"/>
                <w:lang w:val="en-GB"/>
              </w:rPr>
              <w:t>: (200 characters max)</w:t>
            </w:r>
          </w:p>
        </w:tc>
        <w:tc>
          <w:tcPr>
            <w:tcW w:w="2549" w:type="dxa"/>
            <w:tcBorders>
              <w:bottom w:val="single" w:sz="4" w:space="0" w:color="008D7E"/>
            </w:tcBorders>
            <w:shd w:val="clear" w:color="auto" w:fill="FFFFFF" w:themeFill="background1"/>
            <w:tcMar>
              <w:left w:w="68" w:type="dxa"/>
              <w:right w:w="57" w:type="dxa"/>
            </w:tcMar>
            <w:vAlign w:val="center"/>
          </w:tcPr>
          <w:p w14:paraId="33C65111" w14:textId="77777777" w:rsidR="009D5A94" w:rsidRPr="0097347A" w:rsidRDefault="009D5A94" w:rsidP="0097347A">
            <w:pPr>
              <w:pStyle w:val="TableParagraph"/>
              <w:spacing w:before="40" w:after="40" w:line="260" w:lineRule="exact"/>
              <w:jc w:val="center"/>
              <w:rPr>
                <w:rFonts w:ascii="Verdana" w:hAnsi="Verdana"/>
                <w:b/>
                <w:bCs/>
                <w:color w:val="008D7F" w:themeColor="text1"/>
                <w:sz w:val="20"/>
                <w:szCs w:val="20"/>
              </w:rPr>
            </w:pPr>
          </w:p>
        </w:tc>
        <w:tc>
          <w:tcPr>
            <w:tcW w:w="2548" w:type="dxa"/>
            <w:tcBorders>
              <w:bottom w:val="single" w:sz="4" w:space="0" w:color="008D7E"/>
            </w:tcBorders>
            <w:shd w:val="clear" w:color="auto" w:fill="FFFFFF" w:themeFill="background1"/>
            <w:vAlign w:val="center"/>
          </w:tcPr>
          <w:p w14:paraId="5A20C108" w14:textId="77777777" w:rsidR="009D5A94" w:rsidRPr="0097347A" w:rsidRDefault="009D5A94" w:rsidP="0097347A">
            <w:pPr>
              <w:pStyle w:val="TableParagraph"/>
              <w:spacing w:before="40" w:after="40" w:line="260" w:lineRule="exact"/>
              <w:jc w:val="center"/>
              <w:rPr>
                <w:rFonts w:ascii="Verdana" w:hAnsi="Verdana"/>
                <w:b/>
                <w:bCs/>
                <w:color w:val="008D7F" w:themeColor="text1"/>
                <w:sz w:val="20"/>
                <w:szCs w:val="20"/>
              </w:rPr>
            </w:pPr>
          </w:p>
        </w:tc>
        <w:tc>
          <w:tcPr>
            <w:tcW w:w="2549" w:type="dxa"/>
            <w:tcBorders>
              <w:bottom w:val="single" w:sz="4" w:space="0" w:color="008D7E"/>
            </w:tcBorders>
            <w:shd w:val="clear" w:color="auto" w:fill="FFFFFF" w:themeFill="background1"/>
            <w:vAlign w:val="center"/>
          </w:tcPr>
          <w:p w14:paraId="359A312A" w14:textId="77777777" w:rsidR="009D5A94" w:rsidRPr="0097347A" w:rsidRDefault="009D5A94" w:rsidP="0097347A">
            <w:pPr>
              <w:pStyle w:val="TableParagraph"/>
              <w:spacing w:before="40" w:after="40" w:line="260" w:lineRule="exact"/>
              <w:jc w:val="center"/>
              <w:rPr>
                <w:rFonts w:ascii="Verdana" w:hAnsi="Verdana"/>
                <w:b/>
                <w:bCs/>
                <w:color w:val="008D7F" w:themeColor="text1"/>
                <w:sz w:val="20"/>
                <w:szCs w:val="20"/>
              </w:rPr>
            </w:pPr>
          </w:p>
        </w:tc>
      </w:tr>
      <w:tr w:rsidR="00E67698" w:rsidRPr="009612DA" w14:paraId="6E7DBC8C" w14:textId="77777777" w:rsidTr="008E3AC0">
        <w:trPr>
          <w:trHeight w:val="600"/>
        </w:trPr>
        <w:tc>
          <w:tcPr>
            <w:tcW w:w="2548" w:type="dxa"/>
            <w:shd w:val="clear" w:color="auto" w:fill="FFFFFF" w:themeFill="background1"/>
            <w:tcMar>
              <w:left w:w="68" w:type="dxa"/>
              <w:right w:w="57" w:type="dxa"/>
            </w:tcMar>
            <w:vAlign w:val="center"/>
          </w:tcPr>
          <w:p w14:paraId="61CFE617" w14:textId="791B0215" w:rsidR="00E67698" w:rsidRDefault="00E67698" w:rsidP="0076207B">
            <w:pPr>
              <w:pStyle w:val="TableParagraph"/>
              <w:spacing w:before="40" w:after="40" w:line="260" w:lineRule="exact"/>
              <w:ind w:left="56"/>
              <w:rPr>
                <w:rFonts w:ascii="Verdana" w:hAnsi="Verdana"/>
                <w:sz w:val="20"/>
                <w:szCs w:val="20"/>
                <w:lang w:val="en-GB"/>
              </w:rPr>
            </w:pPr>
            <w:r>
              <w:rPr>
                <w:rFonts w:ascii="Verdana" w:hAnsi="Verdana"/>
                <w:sz w:val="20"/>
                <w:szCs w:val="20"/>
                <w:lang w:val="en-GB"/>
              </w:rPr>
              <w:t xml:space="preserve">Seniority: </w:t>
            </w:r>
          </w:p>
        </w:tc>
        <w:tc>
          <w:tcPr>
            <w:tcW w:w="2549" w:type="dxa"/>
            <w:tcBorders>
              <w:bottom w:val="single" w:sz="4" w:space="0" w:color="008D7E"/>
            </w:tcBorders>
            <w:shd w:val="clear" w:color="auto" w:fill="FFFFFF" w:themeFill="background1"/>
            <w:tcMar>
              <w:left w:w="68" w:type="dxa"/>
              <w:right w:w="57" w:type="dxa"/>
            </w:tcMar>
            <w:vAlign w:val="center"/>
          </w:tcPr>
          <w:p w14:paraId="7FBAEB46" w14:textId="436CBF67" w:rsidR="00E67698" w:rsidRPr="0097347A" w:rsidRDefault="002E3C9C" w:rsidP="0097347A">
            <w:pPr>
              <w:pStyle w:val="TableParagraph"/>
              <w:spacing w:before="40" w:after="40" w:line="260" w:lineRule="exact"/>
              <w:jc w:val="center"/>
              <w:rPr>
                <w:rFonts w:ascii="Verdana" w:hAnsi="Verdana"/>
                <w:b/>
                <w:bCs/>
                <w:color w:val="008D7F" w:themeColor="text1"/>
                <w:sz w:val="20"/>
                <w:szCs w:val="20"/>
              </w:rPr>
            </w:pPr>
            <w:sdt>
              <w:sdtPr>
                <w:rPr>
                  <w:rFonts w:ascii="Verdana" w:hAnsi="Verdana"/>
                  <w:sz w:val="20"/>
                  <w:szCs w:val="20"/>
                </w:rPr>
                <w:id w:val="-277717594"/>
                <w:placeholder>
                  <w:docPart w:val="5B7505339F7440F4AE8BEDF59D6C1AE9"/>
                </w:placeholder>
                <w:showingPlcHdr/>
                <w:dropDownList>
                  <w:listItem w:value="Choose an item."/>
                  <w:listItem w:displayText="Junior Debt" w:value="Junior Debt"/>
                  <w:listItem w:displayText="Mezzanine" w:value="Mezzanine"/>
                  <w:listItem w:displayText="Senior Debt" w:value="Senior Debt"/>
                  <w:listItem w:displayText="Subordinated Debt" w:value="Subordinated Debt"/>
                  <w:listItem w:displayText="Unassigned" w:value="Unassigned"/>
                </w:dropDownList>
              </w:sdtPr>
              <w:sdtEndPr/>
              <w:sdtContent>
                <w:r w:rsidR="008718A8" w:rsidRPr="00C462A6">
                  <w:rPr>
                    <w:rStyle w:val="PlaceholderText"/>
                  </w:rPr>
                  <w:t>Choose an item.</w:t>
                </w:r>
              </w:sdtContent>
            </w:sdt>
          </w:p>
        </w:tc>
        <w:tc>
          <w:tcPr>
            <w:tcW w:w="2548" w:type="dxa"/>
            <w:tcBorders>
              <w:bottom w:val="single" w:sz="4" w:space="0" w:color="008D7E"/>
            </w:tcBorders>
            <w:shd w:val="clear" w:color="auto" w:fill="FFFFFF" w:themeFill="background1"/>
            <w:vAlign w:val="center"/>
          </w:tcPr>
          <w:p w14:paraId="40E0E45A" w14:textId="1CDF17D9" w:rsidR="00E67698" w:rsidRPr="0097347A" w:rsidRDefault="002E3C9C" w:rsidP="0097347A">
            <w:pPr>
              <w:pStyle w:val="TableParagraph"/>
              <w:spacing w:before="40" w:after="40" w:line="260" w:lineRule="exact"/>
              <w:jc w:val="center"/>
              <w:rPr>
                <w:rFonts w:ascii="Verdana" w:hAnsi="Verdana"/>
                <w:b/>
                <w:bCs/>
                <w:color w:val="008D7F" w:themeColor="text1"/>
                <w:sz w:val="20"/>
                <w:szCs w:val="20"/>
              </w:rPr>
            </w:pPr>
            <w:sdt>
              <w:sdtPr>
                <w:rPr>
                  <w:rFonts w:ascii="Verdana" w:hAnsi="Verdana"/>
                  <w:sz w:val="20"/>
                  <w:szCs w:val="20"/>
                </w:rPr>
                <w:id w:val="-492026298"/>
                <w:placeholder>
                  <w:docPart w:val="9C2C388E59A84716A75D6383CACC9E90"/>
                </w:placeholder>
                <w:showingPlcHdr/>
                <w:dropDownList>
                  <w:listItem w:value="Choose an item."/>
                  <w:listItem w:displayText="Junior Debt" w:value="Junior Debt"/>
                  <w:listItem w:displayText="Mezzanine" w:value="Mezzanine"/>
                  <w:listItem w:displayText="Senior Debt" w:value="Senior Debt"/>
                  <w:listItem w:displayText="Subordinated Debt" w:value="Subordinated Debt"/>
                  <w:listItem w:displayText="Unassigned" w:value="Unassigned"/>
                </w:dropDownList>
              </w:sdtPr>
              <w:sdtEndPr/>
              <w:sdtContent>
                <w:r w:rsidR="00364BA8" w:rsidRPr="00C462A6">
                  <w:rPr>
                    <w:rStyle w:val="PlaceholderText"/>
                  </w:rPr>
                  <w:t>Choose an item.</w:t>
                </w:r>
              </w:sdtContent>
            </w:sdt>
          </w:p>
        </w:tc>
        <w:tc>
          <w:tcPr>
            <w:tcW w:w="2549" w:type="dxa"/>
            <w:tcBorders>
              <w:bottom w:val="single" w:sz="4" w:space="0" w:color="008D7E"/>
            </w:tcBorders>
            <w:shd w:val="clear" w:color="auto" w:fill="FFFFFF" w:themeFill="background1"/>
            <w:vAlign w:val="center"/>
          </w:tcPr>
          <w:p w14:paraId="0EA5175B" w14:textId="3171F559" w:rsidR="00E67698" w:rsidRPr="0097347A" w:rsidRDefault="002E3C9C" w:rsidP="0097347A">
            <w:pPr>
              <w:pStyle w:val="TableParagraph"/>
              <w:spacing w:before="40" w:after="40" w:line="260" w:lineRule="exact"/>
              <w:jc w:val="center"/>
              <w:rPr>
                <w:rFonts w:ascii="Verdana" w:hAnsi="Verdana"/>
                <w:b/>
                <w:bCs/>
                <w:color w:val="008D7F" w:themeColor="text1"/>
                <w:sz w:val="20"/>
                <w:szCs w:val="20"/>
              </w:rPr>
            </w:pPr>
            <w:sdt>
              <w:sdtPr>
                <w:rPr>
                  <w:rFonts w:ascii="Verdana" w:hAnsi="Verdana"/>
                  <w:sz w:val="20"/>
                  <w:szCs w:val="20"/>
                </w:rPr>
                <w:id w:val="-1168791512"/>
                <w:placeholder>
                  <w:docPart w:val="3E55B11F1DBA4887A7892CDE8C10DE82"/>
                </w:placeholder>
                <w:showingPlcHdr/>
                <w:dropDownList>
                  <w:listItem w:value="Choose an item."/>
                  <w:listItem w:displayText="Junior Debt" w:value="Junior Debt"/>
                  <w:listItem w:displayText="Mezzanine" w:value="Mezzanine"/>
                  <w:listItem w:displayText="Senior Debt" w:value="Senior Debt"/>
                  <w:listItem w:displayText="Subordinated Debt" w:value="Subordinated Debt"/>
                  <w:listItem w:displayText="Unassigned" w:value="Unassigned"/>
                </w:dropDownList>
              </w:sdtPr>
              <w:sdtEndPr/>
              <w:sdtContent>
                <w:r w:rsidR="00364BA8" w:rsidRPr="00C462A6">
                  <w:rPr>
                    <w:rStyle w:val="PlaceholderText"/>
                  </w:rPr>
                  <w:t>Choose an item.</w:t>
                </w:r>
              </w:sdtContent>
            </w:sdt>
          </w:p>
        </w:tc>
      </w:tr>
      <w:tr w:rsidR="00E545DE" w:rsidRPr="009612DA" w14:paraId="6E0EF064" w14:textId="77777777" w:rsidTr="008E3AC0">
        <w:trPr>
          <w:trHeight w:val="600"/>
        </w:trPr>
        <w:tc>
          <w:tcPr>
            <w:tcW w:w="2548" w:type="dxa"/>
            <w:shd w:val="clear" w:color="auto" w:fill="FFFFFF" w:themeFill="background1"/>
            <w:tcMar>
              <w:left w:w="68" w:type="dxa"/>
              <w:right w:w="57" w:type="dxa"/>
            </w:tcMar>
            <w:vAlign w:val="center"/>
          </w:tcPr>
          <w:p w14:paraId="59A14B6A" w14:textId="42A867F9" w:rsidR="00E545DE" w:rsidRDefault="00E545DE" w:rsidP="0076207B">
            <w:pPr>
              <w:pStyle w:val="TableParagraph"/>
              <w:spacing w:before="40" w:after="40" w:line="260" w:lineRule="exact"/>
              <w:ind w:left="56"/>
              <w:rPr>
                <w:rFonts w:ascii="Verdana" w:hAnsi="Verdana"/>
                <w:sz w:val="20"/>
                <w:szCs w:val="20"/>
                <w:lang w:val="en-GB"/>
              </w:rPr>
            </w:pPr>
            <w:r>
              <w:rPr>
                <w:rFonts w:ascii="Verdana" w:hAnsi="Verdana"/>
                <w:sz w:val="20"/>
                <w:szCs w:val="20"/>
                <w:lang w:val="en-GB"/>
              </w:rPr>
              <w:t>Nominal Amount:</w:t>
            </w:r>
          </w:p>
        </w:tc>
        <w:tc>
          <w:tcPr>
            <w:tcW w:w="2549" w:type="dxa"/>
            <w:tcBorders>
              <w:bottom w:val="single" w:sz="4" w:space="0" w:color="008D7E"/>
            </w:tcBorders>
            <w:shd w:val="clear" w:color="auto" w:fill="FFFFFF" w:themeFill="background1"/>
            <w:tcMar>
              <w:left w:w="68" w:type="dxa"/>
              <w:right w:w="57" w:type="dxa"/>
            </w:tcMar>
            <w:vAlign w:val="center"/>
          </w:tcPr>
          <w:p w14:paraId="1BD6FCD9" w14:textId="77777777" w:rsidR="00E545DE" w:rsidRPr="0097347A" w:rsidRDefault="00E545DE" w:rsidP="0097347A">
            <w:pPr>
              <w:pStyle w:val="TableParagraph"/>
              <w:spacing w:before="40" w:after="40" w:line="260" w:lineRule="exact"/>
              <w:jc w:val="center"/>
              <w:rPr>
                <w:rFonts w:ascii="Verdana" w:hAnsi="Verdana"/>
                <w:sz w:val="20"/>
                <w:szCs w:val="20"/>
              </w:rPr>
            </w:pPr>
          </w:p>
        </w:tc>
        <w:tc>
          <w:tcPr>
            <w:tcW w:w="2548" w:type="dxa"/>
            <w:tcBorders>
              <w:bottom w:val="single" w:sz="4" w:space="0" w:color="008D7E"/>
            </w:tcBorders>
            <w:shd w:val="clear" w:color="auto" w:fill="FFFFFF" w:themeFill="background1"/>
            <w:vAlign w:val="center"/>
          </w:tcPr>
          <w:p w14:paraId="21AED46B" w14:textId="77777777" w:rsidR="00E545DE" w:rsidRPr="0097347A" w:rsidRDefault="00E545DE" w:rsidP="0097347A">
            <w:pPr>
              <w:pStyle w:val="TableParagraph"/>
              <w:spacing w:before="40" w:after="40" w:line="260" w:lineRule="exact"/>
              <w:jc w:val="center"/>
              <w:rPr>
                <w:rFonts w:ascii="Verdana" w:hAnsi="Verdana"/>
                <w:sz w:val="20"/>
                <w:szCs w:val="20"/>
              </w:rPr>
            </w:pPr>
          </w:p>
        </w:tc>
        <w:tc>
          <w:tcPr>
            <w:tcW w:w="2549" w:type="dxa"/>
            <w:tcBorders>
              <w:bottom w:val="single" w:sz="4" w:space="0" w:color="008D7E"/>
            </w:tcBorders>
            <w:shd w:val="clear" w:color="auto" w:fill="FFFFFF" w:themeFill="background1"/>
            <w:vAlign w:val="center"/>
          </w:tcPr>
          <w:p w14:paraId="4B17E091" w14:textId="77777777" w:rsidR="00E545DE" w:rsidRPr="0097347A" w:rsidRDefault="00E545DE" w:rsidP="0097347A">
            <w:pPr>
              <w:pStyle w:val="TableParagraph"/>
              <w:spacing w:before="40" w:after="40" w:line="260" w:lineRule="exact"/>
              <w:jc w:val="center"/>
              <w:rPr>
                <w:rFonts w:ascii="Verdana" w:hAnsi="Verdana"/>
                <w:sz w:val="20"/>
                <w:szCs w:val="20"/>
              </w:rPr>
            </w:pPr>
          </w:p>
        </w:tc>
      </w:tr>
      <w:tr w:rsidR="00E545DE" w:rsidRPr="009612DA" w14:paraId="79F2567B" w14:textId="77777777" w:rsidTr="008E3AC0">
        <w:trPr>
          <w:trHeight w:val="600"/>
        </w:trPr>
        <w:tc>
          <w:tcPr>
            <w:tcW w:w="2548" w:type="dxa"/>
            <w:shd w:val="clear" w:color="auto" w:fill="FFFFFF" w:themeFill="background1"/>
            <w:tcMar>
              <w:left w:w="68" w:type="dxa"/>
              <w:right w:w="57" w:type="dxa"/>
            </w:tcMar>
            <w:vAlign w:val="center"/>
          </w:tcPr>
          <w:p w14:paraId="17EDC5FF" w14:textId="0AB3F0BB" w:rsidR="00E545DE" w:rsidRDefault="00E545DE" w:rsidP="0076207B">
            <w:pPr>
              <w:pStyle w:val="TableParagraph"/>
              <w:spacing w:before="40" w:after="40" w:line="260" w:lineRule="exact"/>
              <w:ind w:left="56"/>
              <w:rPr>
                <w:rFonts w:ascii="Verdana" w:hAnsi="Verdana"/>
                <w:sz w:val="20"/>
                <w:szCs w:val="20"/>
                <w:lang w:val="en-GB"/>
              </w:rPr>
            </w:pPr>
            <w:r>
              <w:rPr>
                <w:rFonts w:ascii="Verdana" w:hAnsi="Verdana"/>
                <w:sz w:val="20"/>
                <w:szCs w:val="20"/>
                <w:lang w:val="en-GB"/>
              </w:rPr>
              <w:t>Currency:</w:t>
            </w:r>
          </w:p>
        </w:tc>
        <w:tc>
          <w:tcPr>
            <w:tcW w:w="2549" w:type="dxa"/>
            <w:tcBorders>
              <w:bottom w:val="single" w:sz="4" w:space="0" w:color="008D7E"/>
            </w:tcBorders>
            <w:shd w:val="clear" w:color="auto" w:fill="FFFFFF" w:themeFill="background1"/>
            <w:tcMar>
              <w:left w:w="68" w:type="dxa"/>
              <w:right w:w="57" w:type="dxa"/>
            </w:tcMar>
            <w:vAlign w:val="center"/>
          </w:tcPr>
          <w:p w14:paraId="17D17379" w14:textId="77777777" w:rsidR="00E545DE" w:rsidRPr="0097347A" w:rsidRDefault="00E545DE" w:rsidP="0097347A">
            <w:pPr>
              <w:pStyle w:val="TableParagraph"/>
              <w:spacing w:before="40" w:after="40" w:line="260" w:lineRule="exact"/>
              <w:jc w:val="center"/>
              <w:rPr>
                <w:rFonts w:ascii="Verdana" w:hAnsi="Verdana"/>
                <w:sz w:val="20"/>
                <w:szCs w:val="20"/>
              </w:rPr>
            </w:pPr>
          </w:p>
        </w:tc>
        <w:tc>
          <w:tcPr>
            <w:tcW w:w="2548" w:type="dxa"/>
            <w:tcBorders>
              <w:bottom w:val="single" w:sz="4" w:space="0" w:color="008D7E"/>
            </w:tcBorders>
            <w:shd w:val="clear" w:color="auto" w:fill="FFFFFF" w:themeFill="background1"/>
            <w:vAlign w:val="center"/>
          </w:tcPr>
          <w:p w14:paraId="5947A666" w14:textId="77777777" w:rsidR="00E545DE" w:rsidRPr="0097347A" w:rsidRDefault="00E545DE" w:rsidP="0097347A">
            <w:pPr>
              <w:pStyle w:val="TableParagraph"/>
              <w:spacing w:before="40" w:after="40" w:line="260" w:lineRule="exact"/>
              <w:jc w:val="center"/>
              <w:rPr>
                <w:rFonts w:ascii="Verdana" w:hAnsi="Verdana"/>
                <w:sz w:val="20"/>
                <w:szCs w:val="20"/>
              </w:rPr>
            </w:pPr>
          </w:p>
        </w:tc>
        <w:tc>
          <w:tcPr>
            <w:tcW w:w="2549" w:type="dxa"/>
            <w:tcBorders>
              <w:bottom w:val="single" w:sz="4" w:space="0" w:color="008D7E"/>
            </w:tcBorders>
            <w:shd w:val="clear" w:color="auto" w:fill="FFFFFF" w:themeFill="background1"/>
            <w:vAlign w:val="center"/>
          </w:tcPr>
          <w:p w14:paraId="2CC76ECC" w14:textId="77777777" w:rsidR="00E545DE" w:rsidRPr="0097347A" w:rsidRDefault="00E545DE" w:rsidP="0097347A">
            <w:pPr>
              <w:pStyle w:val="TableParagraph"/>
              <w:spacing w:before="40" w:after="40" w:line="260" w:lineRule="exact"/>
              <w:jc w:val="center"/>
              <w:rPr>
                <w:rFonts w:ascii="Verdana" w:hAnsi="Verdana"/>
                <w:sz w:val="20"/>
                <w:szCs w:val="20"/>
              </w:rPr>
            </w:pPr>
          </w:p>
        </w:tc>
      </w:tr>
      <w:tr w:rsidR="00E545DE" w:rsidRPr="009612DA" w14:paraId="66E91755" w14:textId="77777777" w:rsidTr="008E3AC0">
        <w:trPr>
          <w:trHeight w:val="600"/>
        </w:trPr>
        <w:tc>
          <w:tcPr>
            <w:tcW w:w="2548" w:type="dxa"/>
            <w:shd w:val="clear" w:color="auto" w:fill="FFFFFF" w:themeFill="background1"/>
            <w:tcMar>
              <w:left w:w="68" w:type="dxa"/>
              <w:right w:w="57" w:type="dxa"/>
            </w:tcMar>
            <w:vAlign w:val="center"/>
          </w:tcPr>
          <w:p w14:paraId="15315106" w14:textId="035E74CB" w:rsidR="00E545DE" w:rsidRDefault="00E545DE" w:rsidP="0076207B">
            <w:pPr>
              <w:pStyle w:val="TableParagraph"/>
              <w:spacing w:before="40" w:after="40" w:line="260" w:lineRule="exact"/>
              <w:ind w:left="56"/>
              <w:rPr>
                <w:rFonts w:ascii="Verdana" w:hAnsi="Verdana"/>
                <w:sz w:val="20"/>
                <w:szCs w:val="20"/>
                <w:lang w:val="en-GB"/>
              </w:rPr>
            </w:pPr>
            <w:r>
              <w:rPr>
                <w:rFonts w:ascii="Verdana" w:hAnsi="Verdana"/>
                <w:sz w:val="20"/>
                <w:szCs w:val="20"/>
                <w:lang w:val="en-GB"/>
              </w:rPr>
              <w:t>Minimum Denomination:</w:t>
            </w:r>
          </w:p>
        </w:tc>
        <w:tc>
          <w:tcPr>
            <w:tcW w:w="2549" w:type="dxa"/>
            <w:tcBorders>
              <w:bottom w:val="single" w:sz="4" w:space="0" w:color="008D7E"/>
            </w:tcBorders>
            <w:shd w:val="clear" w:color="auto" w:fill="FFFFFF" w:themeFill="background1"/>
            <w:tcMar>
              <w:left w:w="68" w:type="dxa"/>
              <w:right w:w="57" w:type="dxa"/>
            </w:tcMar>
            <w:vAlign w:val="center"/>
          </w:tcPr>
          <w:p w14:paraId="1FFDFEA4" w14:textId="77777777" w:rsidR="00E545DE" w:rsidRPr="0097347A" w:rsidRDefault="00E545DE" w:rsidP="0097347A">
            <w:pPr>
              <w:pStyle w:val="TableParagraph"/>
              <w:spacing w:before="40" w:after="40" w:line="260" w:lineRule="exact"/>
              <w:jc w:val="center"/>
              <w:rPr>
                <w:rFonts w:ascii="Verdana" w:hAnsi="Verdana"/>
                <w:sz w:val="20"/>
                <w:szCs w:val="20"/>
              </w:rPr>
            </w:pPr>
          </w:p>
        </w:tc>
        <w:tc>
          <w:tcPr>
            <w:tcW w:w="2548" w:type="dxa"/>
            <w:tcBorders>
              <w:bottom w:val="single" w:sz="4" w:space="0" w:color="008D7E"/>
            </w:tcBorders>
            <w:shd w:val="clear" w:color="auto" w:fill="FFFFFF" w:themeFill="background1"/>
            <w:vAlign w:val="center"/>
          </w:tcPr>
          <w:p w14:paraId="6E1E9A8A" w14:textId="77777777" w:rsidR="00E545DE" w:rsidRPr="0097347A" w:rsidRDefault="00E545DE" w:rsidP="0097347A">
            <w:pPr>
              <w:pStyle w:val="TableParagraph"/>
              <w:spacing w:before="40" w:after="40" w:line="260" w:lineRule="exact"/>
              <w:jc w:val="center"/>
              <w:rPr>
                <w:rFonts w:ascii="Verdana" w:hAnsi="Verdana"/>
                <w:sz w:val="20"/>
                <w:szCs w:val="20"/>
              </w:rPr>
            </w:pPr>
          </w:p>
        </w:tc>
        <w:tc>
          <w:tcPr>
            <w:tcW w:w="2549" w:type="dxa"/>
            <w:tcBorders>
              <w:bottom w:val="single" w:sz="4" w:space="0" w:color="008D7E"/>
            </w:tcBorders>
            <w:shd w:val="clear" w:color="auto" w:fill="FFFFFF" w:themeFill="background1"/>
            <w:vAlign w:val="center"/>
          </w:tcPr>
          <w:p w14:paraId="271B8C7B" w14:textId="77777777" w:rsidR="00E545DE" w:rsidRPr="0097347A" w:rsidRDefault="00E545DE" w:rsidP="0097347A">
            <w:pPr>
              <w:pStyle w:val="TableParagraph"/>
              <w:spacing w:before="40" w:after="40" w:line="260" w:lineRule="exact"/>
              <w:jc w:val="center"/>
              <w:rPr>
                <w:rFonts w:ascii="Verdana" w:hAnsi="Verdana"/>
                <w:sz w:val="20"/>
                <w:szCs w:val="20"/>
              </w:rPr>
            </w:pPr>
          </w:p>
        </w:tc>
      </w:tr>
      <w:tr w:rsidR="004F5E04" w:rsidRPr="009612DA" w14:paraId="157A26B2" w14:textId="66802BCB" w:rsidTr="0097347A">
        <w:trPr>
          <w:trHeight w:val="600"/>
        </w:trPr>
        <w:tc>
          <w:tcPr>
            <w:tcW w:w="2548" w:type="dxa"/>
            <w:tcBorders>
              <w:bottom w:val="single" w:sz="4" w:space="0" w:color="008D7E"/>
            </w:tcBorders>
            <w:tcMar>
              <w:left w:w="68" w:type="dxa"/>
              <w:right w:w="57" w:type="dxa"/>
            </w:tcMar>
            <w:vAlign w:val="center"/>
          </w:tcPr>
          <w:p w14:paraId="33CB3987" w14:textId="3BF357A3" w:rsidR="004F5E04" w:rsidRPr="0097347A" w:rsidRDefault="004F5E04" w:rsidP="0076207B">
            <w:pPr>
              <w:pStyle w:val="TableParagraph"/>
              <w:spacing w:before="40" w:after="40" w:line="260" w:lineRule="exact"/>
              <w:ind w:left="56"/>
              <w:rPr>
                <w:rFonts w:ascii="Verdana" w:hAnsi="Verdana"/>
                <w:sz w:val="20"/>
                <w:szCs w:val="20"/>
                <w:lang w:val="en-GB"/>
              </w:rPr>
            </w:pPr>
            <w:r w:rsidRPr="0097347A">
              <w:rPr>
                <w:rFonts w:ascii="Verdana" w:hAnsi="Verdana"/>
                <w:sz w:val="20"/>
                <w:szCs w:val="20"/>
              </w:rPr>
              <w:t>ISIN:</w:t>
            </w:r>
          </w:p>
        </w:tc>
        <w:tc>
          <w:tcPr>
            <w:tcW w:w="2549" w:type="dxa"/>
            <w:tcBorders>
              <w:top w:val="single" w:sz="4" w:space="0" w:color="008D7E"/>
              <w:bottom w:val="single" w:sz="4" w:space="0" w:color="008D7E"/>
            </w:tcBorders>
            <w:tcMar>
              <w:left w:w="68" w:type="dxa"/>
              <w:right w:w="57" w:type="dxa"/>
            </w:tcMar>
            <w:vAlign w:val="center"/>
          </w:tcPr>
          <w:p w14:paraId="166AACF6" w14:textId="3ADAF8B1" w:rsidR="004F5E04" w:rsidRPr="0097347A" w:rsidRDefault="004F5E04" w:rsidP="0076207B">
            <w:pPr>
              <w:pStyle w:val="TableParagraph"/>
              <w:spacing w:before="40" w:after="40" w:line="260" w:lineRule="exact"/>
              <w:ind w:left="78"/>
              <w:rPr>
                <w:rFonts w:ascii="Verdana" w:hAnsi="Verdana"/>
                <w:sz w:val="20"/>
                <w:szCs w:val="20"/>
                <w:lang w:val="en-GB"/>
              </w:rPr>
            </w:pPr>
          </w:p>
        </w:tc>
        <w:tc>
          <w:tcPr>
            <w:tcW w:w="2548" w:type="dxa"/>
            <w:tcBorders>
              <w:top w:val="single" w:sz="4" w:space="0" w:color="008D7E"/>
              <w:bottom w:val="single" w:sz="4" w:space="0" w:color="008D7E"/>
            </w:tcBorders>
            <w:vAlign w:val="center"/>
          </w:tcPr>
          <w:p w14:paraId="568C6A96" w14:textId="77777777" w:rsidR="004F5E04" w:rsidRPr="0097347A" w:rsidRDefault="004F5E04" w:rsidP="0076207B">
            <w:pPr>
              <w:pStyle w:val="TableParagraph"/>
              <w:spacing w:before="40" w:after="40" w:line="260" w:lineRule="exact"/>
              <w:ind w:left="78"/>
              <w:rPr>
                <w:rFonts w:ascii="Verdana" w:hAnsi="Verdana"/>
                <w:sz w:val="20"/>
                <w:szCs w:val="20"/>
                <w:lang w:val="en-GB"/>
              </w:rPr>
            </w:pPr>
          </w:p>
        </w:tc>
        <w:tc>
          <w:tcPr>
            <w:tcW w:w="2549" w:type="dxa"/>
            <w:tcBorders>
              <w:top w:val="single" w:sz="4" w:space="0" w:color="008D7E"/>
              <w:bottom w:val="single" w:sz="4" w:space="0" w:color="008D7E"/>
            </w:tcBorders>
            <w:vAlign w:val="center"/>
          </w:tcPr>
          <w:p w14:paraId="5E1CF7C4" w14:textId="77777777" w:rsidR="004F5E04" w:rsidRPr="0097347A" w:rsidRDefault="004F5E04" w:rsidP="0076207B">
            <w:pPr>
              <w:pStyle w:val="TableParagraph"/>
              <w:spacing w:before="40" w:after="40" w:line="260" w:lineRule="exact"/>
              <w:ind w:left="78"/>
              <w:rPr>
                <w:rFonts w:ascii="Verdana" w:hAnsi="Verdana"/>
                <w:sz w:val="20"/>
                <w:szCs w:val="20"/>
                <w:lang w:val="en-GB"/>
              </w:rPr>
            </w:pPr>
          </w:p>
        </w:tc>
      </w:tr>
      <w:tr w:rsidR="00E545DE" w:rsidRPr="009612DA" w14:paraId="74D4988B" w14:textId="77777777" w:rsidTr="0097347A">
        <w:trPr>
          <w:trHeight w:val="600"/>
        </w:trPr>
        <w:tc>
          <w:tcPr>
            <w:tcW w:w="2548" w:type="dxa"/>
            <w:tcBorders>
              <w:bottom w:val="single" w:sz="4" w:space="0" w:color="008D7E"/>
            </w:tcBorders>
            <w:tcMar>
              <w:left w:w="68" w:type="dxa"/>
              <w:right w:w="57" w:type="dxa"/>
            </w:tcMar>
            <w:vAlign w:val="center"/>
          </w:tcPr>
          <w:p w14:paraId="6F5A6411" w14:textId="4E52D859" w:rsidR="00E545DE" w:rsidRPr="0097347A" w:rsidRDefault="00E545DE" w:rsidP="0076207B">
            <w:pPr>
              <w:pStyle w:val="TableParagraph"/>
              <w:spacing w:before="40" w:after="40" w:line="260" w:lineRule="exact"/>
              <w:ind w:left="56"/>
              <w:rPr>
                <w:rFonts w:ascii="Verdana" w:hAnsi="Verdana"/>
                <w:sz w:val="20"/>
                <w:szCs w:val="20"/>
              </w:rPr>
            </w:pPr>
            <w:r>
              <w:rPr>
                <w:rFonts w:ascii="Verdana" w:hAnsi="Verdana"/>
                <w:sz w:val="20"/>
                <w:szCs w:val="20"/>
              </w:rPr>
              <w:t>FISN:</w:t>
            </w:r>
          </w:p>
        </w:tc>
        <w:tc>
          <w:tcPr>
            <w:tcW w:w="2549" w:type="dxa"/>
            <w:tcBorders>
              <w:top w:val="single" w:sz="4" w:space="0" w:color="008D7E"/>
              <w:bottom w:val="single" w:sz="4" w:space="0" w:color="008D7E"/>
            </w:tcBorders>
            <w:tcMar>
              <w:left w:w="68" w:type="dxa"/>
              <w:right w:w="57" w:type="dxa"/>
            </w:tcMar>
            <w:vAlign w:val="center"/>
          </w:tcPr>
          <w:p w14:paraId="79BDC04E" w14:textId="77777777" w:rsidR="00E545DE" w:rsidRPr="0097347A" w:rsidRDefault="00E545DE" w:rsidP="0076207B">
            <w:pPr>
              <w:pStyle w:val="TableParagraph"/>
              <w:spacing w:before="40" w:after="40" w:line="260" w:lineRule="exact"/>
              <w:ind w:left="78"/>
              <w:rPr>
                <w:rFonts w:ascii="Verdana" w:hAnsi="Verdana"/>
                <w:sz w:val="20"/>
                <w:szCs w:val="20"/>
                <w:lang w:val="en-GB"/>
              </w:rPr>
            </w:pPr>
          </w:p>
        </w:tc>
        <w:tc>
          <w:tcPr>
            <w:tcW w:w="2548" w:type="dxa"/>
            <w:tcBorders>
              <w:top w:val="single" w:sz="4" w:space="0" w:color="008D7E"/>
              <w:bottom w:val="single" w:sz="4" w:space="0" w:color="008D7E"/>
            </w:tcBorders>
            <w:vAlign w:val="center"/>
          </w:tcPr>
          <w:p w14:paraId="7F877255" w14:textId="77777777" w:rsidR="00E545DE" w:rsidRPr="0097347A" w:rsidRDefault="00E545DE" w:rsidP="0076207B">
            <w:pPr>
              <w:pStyle w:val="TableParagraph"/>
              <w:spacing w:before="40" w:after="40" w:line="260" w:lineRule="exact"/>
              <w:ind w:left="78"/>
              <w:rPr>
                <w:rFonts w:ascii="Verdana" w:hAnsi="Verdana"/>
                <w:sz w:val="20"/>
                <w:szCs w:val="20"/>
                <w:lang w:val="en-GB"/>
              </w:rPr>
            </w:pPr>
          </w:p>
        </w:tc>
        <w:tc>
          <w:tcPr>
            <w:tcW w:w="2549" w:type="dxa"/>
            <w:tcBorders>
              <w:top w:val="single" w:sz="4" w:space="0" w:color="008D7E"/>
              <w:bottom w:val="single" w:sz="4" w:space="0" w:color="008D7E"/>
            </w:tcBorders>
            <w:vAlign w:val="center"/>
          </w:tcPr>
          <w:p w14:paraId="0A3A2CC8" w14:textId="77777777" w:rsidR="00E545DE" w:rsidRPr="0097347A" w:rsidRDefault="00E545DE" w:rsidP="0076207B">
            <w:pPr>
              <w:pStyle w:val="TableParagraph"/>
              <w:spacing w:before="40" w:after="40" w:line="260" w:lineRule="exact"/>
              <w:ind w:left="78"/>
              <w:rPr>
                <w:rFonts w:ascii="Verdana" w:hAnsi="Verdana"/>
                <w:sz w:val="20"/>
                <w:szCs w:val="20"/>
                <w:lang w:val="en-GB"/>
              </w:rPr>
            </w:pPr>
          </w:p>
        </w:tc>
      </w:tr>
      <w:tr w:rsidR="00E545DE" w:rsidRPr="009612DA" w14:paraId="3F1FD845" w14:textId="77777777" w:rsidTr="0097347A">
        <w:trPr>
          <w:trHeight w:val="600"/>
        </w:trPr>
        <w:tc>
          <w:tcPr>
            <w:tcW w:w="2548" w:type="dxa"/>
            <w:tcBorders>
              <w:bottom w:val="single" w:sz="4" w:space="0" w:color="008D7E"/>
            </w:tcBorders>
            <w:tcMar>
              <w:left w:w="68" w:type="dxa"/>
              <w:right w:w="57" w:type="dxa"/>
            </w:tcMar>
            <w:vAlign w:val="center"/>
          </w:tcPr>
          <w:p w14:paraId="1CA6011A" w14:textId="11C740DA" w:rsidR="00E545DE" w:rsidRDefault="00E545DE" w:rsidP="0076207B">
            <w:pPr>
              <w:pStyle w:val="TableParagraph"/>
              <w:spacing w:before="40" w:after="40" w:line="260" w:lineRule="exact"/>
              <w:ind w:left="56"/>
              <w:rPr>
                <w:rFonts w:ascii="Verdana" w:hAnsi="Verdana"/>
                <w:sz w:val="20"/>
                <w:szCs w:val="20"/>
              </w:rPr>
            </w:pPr>
            <w:r>
              <w:rPr>
                <w:rFonts w:ascii="Verdana" w:hAnsi="Verdana"/>
                <w:sz w:val="20"/>
                <w:szCs w:val="20"/>
              </w:rPr>
              <w:t>CFI:</w:t>
            </w:r>
          </w:p>
        </w:tc>
        <w:tc>
          <w:tcPr>
            <w:tcW w:w="2549" w:type="dxa"/>
            <w:tcBorders>
              <w:top w:val="single" w:sz="4" w:space="0" w:color="008D7E"/>
              <w:bottom w:val="single" w:sz="4" w:space="0" w:color="008D7E"/>
            </w:tcBorders>
            <w:tcMar>
              <w:left w:w="68" w:type="dxa"/>
              <w:right w:w="57" w:type="dxa"/>
            </w:tcMar>
            <w:vAlign w:val="center"/>
          </w:tcPr>
          <w:p w14:paraId="27850D3A" w14:textId="77777777" w:rsidR="00E545DE" w:rsidRPr="0097347A" w:rsidRDefault="00E545DE" w:rsidP="0076207B">
            <w:pPr>
              <w:pStyle w:val="TableParagraph"/>
              <w:spacing w:before="40" w:after="40" w:line="260" w:lineRule="exact"/>
              <w:ind w:left="78"/>
              <w:rPr>
                <w:rFonts w:ascii="Verdana" w:hAnsi="Verdana"/>
                <w:sz w:val="20"/>
                <w:szCs w:val="20"/>
                <w:lang w:val="en-GB"/>
              </w:rPr>
            </w:pPr>
          </w:p>
        </w:tc>
        <w:tc>
          <w:tcPr>
            <w:tcW w:w="2548" w:type="dxa"/>
            <w:tcBorders>
              <w:top w:val="single" w:sz="4" w:space="0" w:color="008D7E"/>
              <w:bottom w:val="single" w:sz="4" w:space="0" w:color="008D7E"/>
            </w:tcBorders>
            <w:vAlign w:val="center"/>
          </w:tcPr>
          <w:p w14:paraId="36592830" w14:textId="77777777" w:rsidR="00E545DE" w:rsidRPr="0097347A" w:rsidRDefault="00E545DE" w:rsidP="0076207B">
            <w:pPr>
              <w:pStyle w:val="TableParagraph"/>
              <w:spacing w:before="40" w:after="40" w:line="260" w:lineRule="exact"/>
              <w:ind w:left="78"/>
              <w:rPr>
                <w:rFonts w:ascii="Verdana" w:hAnsi="Verdana"/>
                <w:sz w:val="20"/>
                <w:szCs w:val="20"/>
                <w:lang w:val="en-GB"/>
              </w:rPr>
            </w:pPr>
          </w:p>
        </w:tc>
        <w:tc>
          <w:tcPr>
            <w:tcW w:w="2549" w:type="dxa"/>
            <w:tcBorders>
              <w:top w:val="single" w:sz="4" w:space="0" w:color="008D7E"/>
              <w:bottom w:val="single" w:sz="4" w:space="0" w:color="008D7E"/>
            </w:tcBorders>
            <w:vAlign w:val="center"/>
          </w:tcPr>
          <w:p w14:paraId="1567832B" w14:textId="77777777" w:rsidR="00E545DE" w:rsidRPr="0097347A" w:rsidRDefault="00E545DE" w:rsidP="0076207B">
            <w:pPr>
              <w:pStyle w:val="TableParagraph"/>
              <w:spacing w:before="40" w:after="40" w:line="260" w:lineRule="exact"/>
              <w:ind w:left="78"/>
              <w:rPr>
                <w:rFonts w:ascii="Verdana" w:hAnsi="Verdana"/>
                <w:sz w:val="20"/>
                <w:szCs w:val="20"/>
                <w:lang w:val="en-GB"/>
              </w:rPr>
            </w:pPr>
          </w:p>
        </w:tc>
      </w:tr>
      <w:tr w:rsidR="00BA2979" w:rsidRPr="009612DA" w14:paraId="0A755954" w14:textId="77777777">
        <w:trPr>
          <w:trHeight w:val="600"/>
        </w:trPr>
        <w:tc>
          <w:tcPr>
            <w:tcW w:w="2548" w:type="dxa"/>
            <w:tcBorders>
              <w:bottom w:val="single" w:sz="4" w:space="0" w:color="008D7E"/>
            </w:tcBorders>
            <w:tcMar>
              <w:left w:w="68" w:type="dxa"/>
              <w:right w:w="57" w:type="dxa"/>
            </w:tcMar>
            <w:vAlign w:val="center"/>
          </w:tcPr>
          <w:p w14:paraId="5A6F85B7" w14:textId="51A2D976" w:rsidR="00BA2979" w:rsidRDefault="00BA2979" w:rsidP="00BA2979">
            <w:pPr>
              <w:pStyle w:val="TableParagraph"/>
              <w:spacing w:before="40" w:after="40" w:line="260" w:lineRule="exact"/>
              <w:ind w:left="56"/>
              <w:rPr>
                <w:rFonts w:ascii="Verdana" w:hAnsi="Verdana"/>
                <w:sz w:val="20"/>
                <w:szCs w:val="20"/>
              </w:rPr>
            </w:pPr>
            <w:r>
              <w:rPr>
                <w:rFonts w:ascii="Verdana" w:hAnsi="Verdana"/>
                <w:sz w:val="20"/>
                <w:szCs w:val="20"/>
              </w:rPr>
              <w:t>Interest Type:</w:t>
            </w:r>
          </w:p>
        </w:tc>
        <w:tc>
          <w:tcPr>
            <w:tcW w:w="2549" w:type="dxa"/>
            <w:tcBorders>
              <w:top w:val="single" w:sz="4" w:space="0" w:color="008D7E"/>
              <w:bottom w:val="single" w:sz="4" w:space="0" w:color="008D7E"/>
            </w:tcBorders>
            <w:tcMar>
              <w:left w:w="68" w:type="dxa"/>
              <w:right w:w="57" w:type="dxa"/>
            </w:tcMar>
          </w:tcPr>
          <w:p w14:paraId="03699AB2" w14:textId="0A5C44D3" w:rsidR="00BA2979" w:rsidRPr="0097347A" w:rsidRDefault="002E3C9C" w:rsidP="00BA2979">
            <w:pPr>
              <w:pStyle w:val="TableParagraph"/>
              <w:spacing w:before="40" w:after="40" w:line="260" w:lineRule="exact"/>
              <w:ind w:left="78"/>
              <w:rPr>
                <w:rFonts w:ascii="Verdana" w:hAnsi="Verdana"/>
                <w:sz w:val="20"/>
                <w:szCs w:val="20"/>
                <w:lang w:val="en-GB"/>
              </w:rPr>
            </w:pPr>
            <w:sdt>
              <w:sdtPr>
                <w:rPr>
                  <w:rFonts w:ascii="Verdana" w:hAnsi="Verdana"/>
                  <w:sz w:val="20"/>
                  <w:szCs w:val="20"/>
                </w:rPr>
                <w:id w:val="1929225923"/>
                <w:placeholder>
                  <w:docPart w:val="5EC1684C234E4CD9849E8E58F6310A24"/>
                </w:placeholder>
                <w:showingPlcHdr/>
                <w:dropDownList>
                  <w:listItem w:value="Choose an item."/>
                  <w:listItem w:displayText="Fixed" w:value="Fixed"/>
                  <w:listItem w:displayText="Floating" w:value="Floating"/>
                  <w:listItem w:displayText="Zero Coupon" w:value="Zero Coupon"/>
                  <w:listItem w:displayText="Other" w:value="Other"/>
                  <w:listItem w:displayText="N/A " w:value="N/A "/>
                </w:dropDownList>
              </w:sdtPr>
              <w:sdtEndPr/>
              <w:sdtContent>
                <w:r w:rsidR="006341EA" w:rsidRPr="00C462A6">
                  <w:rPr>
                    <w:rStyle w:val="PlaceholderText"/>
                  </w:rPr>
                  <w:t>Choose an item.</w:t>
                </w:r>
              </w:sdtContent>
            </w:sdt>
          </w:p>
        </w:tc>
        <w:tc>
          <w:tcPr>
            <w:tcW w:w="2548" w:type="dxa"/>
            <w:tcBorders>
              <w:top w:val="single" w:sz="4" w:space="0" w:color="008D7E"/>
              <w:bottom w:val="single" w:sz="4" w:space="0" w:color="008D7E"/>
            </w:tcBorders>
          </w:tcPr>
          <w:p w14:paraId="056050A5" w14:textId="42FC7640" w:rsidR="00BA2979" w:rsidRPr="0097347A" w:rsidRDefault="002E3C9C" w:rsidP="00BA2979">
            <w:pPr>
              <w:pStyle w:val="TableParagraph"/>
              <w:spacing w:before="40" w:after="40" w:line="260" w:lineRule="exact"/>
              <w:ind w:left="78"/>
              <w:rPr>
                <w:rFonts w:ascii="Verdana" w:hAnsi="Verdana"/>
                <w:sz w:val="20"/>
                <w:szCs w:val="20"/>
                <w:lang w:val="en-GB"/>
              </w:rPr>
            </w:pPr>
            <w:sdt>
              <w:sdtPr>
                <w:rPr>
                  <w:rFonts w:ascii="Verdana" w:hAnsi="Verdana"/>
                  <w:sz w:val="20"/>
                  <w:szCs w:val="20"/>
                </w:rPr>
                <w:id w:val="1854068433"/>
                <w:placeholder>
                  <w:docPart w:val="F9A8B605B65E4F62B188D337E1AABEC6"/>
                </w:placeholder>
                <w:showingPlcHdr/>
                <w:dropDownList>
                  <w:listItem w:value="Choose an item."/>
                  <w:listItem w:displayText="Fixed" w:value="Fixed"/>
                  <w:listItem w:displayText="Floating" w:value="Floating"/>
                  <w:listItem w:displayText="Zero Coupon" w:value="Zero Coupon"/>
                  <w:listItem w:displayText="Other" w:value="Other"/>
                  <w:listItem w:displayText="N/A " w:value="N/A "/>
                </w:dropDownList>
              </w:sdtPr>
              <w:sdtEndPr/>
              <w:sdtContent>
                <w:r w:rsidR="001A4508" w:rsidRPr="00C462A6">
                  <w:rPr>
                    <w:rStyle w:val="PlaceholderText"/>
                  </w:rPr>
                  <w:t>Choose an item.</w:t>
                </w:r>
              </w:sdtContent>
            </w:sdt>
          </w:p>
        </w:tc>
        <w:tc>
          <w:tcPr>
            <w:tcW w:w="2549" w:type="dxa"/>
            <w:tcBorders>
              <w:top w:val="single" w:sz="4" w:space="0" w:color="008D7E"/>
              <w:bottom w:val="single" w:sz="4" w:space="0" w:color="008D7E"/>
            </w:tcBorders>
          </w:tcPr>
          <w:p w14:paraId="5B028356" w14:textId="711BE8EB" w:rsidR="00BA2979" w:rsidRPr="0097347A" w:rsidRDefault="002E3C9C" w:rsidP="00BA2979">
            <w:pPr>
              <w:pStyle w:val="TableParagraph"/>
              <w:spacing w:before="40" w:after="40" w:line="260" w:lineRule="exact"/>
              <w:ind w:left="78"/>
              <w:rPr>
                <w:rFonts w:ascii="Verdana" w:hAnsi="Verdana"/>
                <w:sz w:val="20"/>
                <w:szCs w:val="20"/>
                <w:lang w:val="en-GB"/>
              </w:rPr>
            </w:pPr>
            <w:sdt>
              <w:sdtPr>
                <w:rPr>
                  <w:rFonts w:ascii="Verdana" w:hAnsi="Verdana"/>
                  <w:sz w:val="20"/>
                  <w:szCs w:val="20"/>
                </w:rPr>
                <w:id w:val="-2083282501"/>
                <w:placeholder>
                  <w:docPart w:val="13F1DB4E4DED458EACA7B272DB9AE962"/>
                </w:placeholder>
                <w:showingPlcHdr/>
                <w:dropDownList>
                  <w:listItem w:value="Choose an item."/>
                  <w:listItem w:displayText="Fixed" w:value="Fixed"/>
                  <w:listItem w:displayText="Floating" w:value="Floating"/>
                  <w:listItem w:displayText="Zero Coupon" w:value="Zero Coupon"/>
                  <w:listItem w:displayText="Other" w:value="Other"/>
                  <w:listItem w:displayText="N/A " w:value="N/A "/>
                </w:dropDownList>
              </w:sdtPr>
              <w:sdtEndPr/>
              <w:sdtContent>
                <w:r w:rsidR="001A4508" w:rsidRPr="00C462A6">
                  <w:rPr>
                    <w:rStyle w:val="PlaceholderText"/>
                  </w:rPr>
                  <w:t>Choose an item.</w:t>
                </w:r>
              </w:sdtContent>
            </w:sdt>
          </w:p>
        </w:tc>
      </w:tr>
      <w:tr w:rsidR="00BA2979" w:rsidRPr="009612DA" w14:paraId="35BF1DC5" w14:textId="4BCC8DEA" w:rsidTr="0097347A">
        <w:trPr>
          <w:trHeight w:val="600"/>
        </w:trPr>
        <w:tc>
          <w:tcPr>
            <w:tcW w:w="2548" w:type="dxa"/>
            <w:tcBorders>
              <w:top w:val="single" w:sz="4" w:space="0" w:color="008D7E"/>
              <w:bottom w:val="single" w:sz="4" w:space="0" w:color="008D7E"/>
            </w:tcBorders>
            <w:tcMar>
              <w:left w:w="68" w:type="dxa"/>
              <w:right w:w="57" w:type="dxa"/>
            </w:tcMar>
            <w:vAlign w:val="center"/>
          </w:tcPr>
          <w:p w14:paraId="0289AF78" w14:textId="648A8BFF" w:rsidR="00BA2979" w:rsidRPr="0097347A" w:rsidRDefault="00BA2979" w:rsidP="00BA2979">
            <w:pPr>
              <w:pStyle w:val="TableParagraph"/>
              <w:spacing w:before="40" w:after="40" w:line="260" w:lineRule="exact"/>
              <w:ind w:left="56"/>
              <w:rPr>
                <w:rFonts w:ascii="Verdana" w:hAnsi="Verdana"/>
                <w:spacing w:val="-2"/>
                <w:sz w:val="20"/>
                <w:szCs w:val="20"/>
                <w:lang w:val="en-GB"/>
              </w:rPr>
            </w:pPr>
            <w:r>
              <w:rPr>
                <w:rFonts w:ascii="Verdana" w:hAnsi="Verdana"/>
                <w:sz w:val="20"/>
                <w:szCs w:val="20"/>
              </w:rPr>
              <w:t>Fixed Interest Rate:</w:t>
            </w:r>
          </w:p>
        </w:tc>
        <w:tc>
          <w:tcPr>
            <w:tcW w:w="2549" w:type="dxa"/>
            <w:tcBorders>
              <w:top w:val="single" w:sz="4" w:space="0" w:color="008D7E"/>
              <w:bottom w:val="single" w:sz="4" w:space="0" w:color="008D7E"/>
            </w:tcBorders>
            <w:tcMar>
              <w:left w:w="68" w:type="dxa"/>
              <w:right w:w="57" w:type="dxa"/>
            </w:tcMar>
            <w:vAlign w:val="center"/>
          </w:tcPr>
          <w:p w14:paraId="771D2FC9" w14:textId="77777777"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bottom w:val="single" w:sz="4" w:space="0" w:color="008D7E"/>
            </w:tcBorders>
            <w:vAlign w:val="center"/>
          </w:tcPr>
          <w:p w14:paraId="421D4ECD" w14:textId="77777777"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bottom w:val="single" w:sz="4" w:space="0" w:color="008D7E"/>
            </w:tcBorders>
            <w:vAlign w:val="center"/>
          </w:tcPr>
          <w:p w14:paraId="016D3336" w14:textId="77777777"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r>
      <w:tr w:rsidR="00BA2979" w:rsidRPr="009612DA" w14:paraId="24723D03" w14:textId="77777777">
        <w:trPr>
          <w:trHeight w:val="600"/>
        </w:trPr>
        <w:tc>
          <w:tcPr>
            <w:tcW w:w="2548" w:type="dxa"/>
            <w:tcBorders>
              <w:top w:val="single" w:sz="4" w:space="0" w:color="008D7E"/>
              <w:bottom w:val="single" w:sz="4" w:space="0" w:color="008D7E"/>
            </w:tcBorders>
            <w:tcMar>
              <w:left w:w="68" w:type="dxa"/>
              <w:right w:w="57" w:type="dxa"/>
            </w:tcMar>
            <w:vAlign w:val="center"/>
          </w:tcPr>
          <w:p w14:paraId="7C1D0A7D" w14:textId="110AAF83" w:rsidR="00BA2979" w:rsidRPr="0097347A" w:rsidRDefault="000A0144" w:rsidP="00BA2979">
            <w:pPr>
              <w:pStyle w:val="TableParagraph"/>
              <w:spacing w:before="40" w:after="40" w:line="260" w:lineRule="exact"/>
              <w:ind w:left="56"/>
              <w:rPr>
                <w:rFonts w:ascii="Verdana" w:hAnsi="Verdana"/>
                <w:sz w:val="20"/>
                <w:szCs w:val="20"/>
              </w:rPr>
            </w:pPr>
            <w:r>
              <w:rPr>
                <w:rFonts w:ascii="Verdana" w:hAnsi="Verdana"/>
                <w:sz w:val="20"/>
                <w:szCs w:val="20"/>
              </w:rPr>
              <w:t>Identifier of index/benchmark</w:t>
            </w:r>
            <w:r w:rsidR="00FF3C34">
              <w:rPr>
                <w:rFonts w:ascii="Verdana" w:hAnsi="Verdana"/>
                <w:sz w:val="20"/>
                <w:szCs w:val="20"/>
              </w:rPr>
              <w:t xml:space="preserve"> (ISIN)*</w:t>
            </w:r>
            <w:r w:rsidR="008E3AC0">
              <w:rPr>
                <w:rFonts w:ascii="Verdana" w:hAnsi="Verdana"/>
                <w:sz w:val="20"/>
                <w:szCs w:val="20"/>
              </w:rPr>
              <w:t>:</w:t>
            </w:r>
          </w:p>
        </w:tc>
        <w:tc>
          <w:tcPr>
            <w:tcW w:w="2549" w:type="dxa"/>
            <w:tcBorders>
              <w:top w:val="single" w:sz="4" w:space="0" w:color="008D7E"/>
              <w:bottom w:val="single" w:sz="4" w:space="0" w:color="008D7E"/>
            </w:tcBorders>
            <w:tcMar>
              <w:left w:w="68" w:type="dxa"/>
              <w:right w:w="57" w:type="dxa"/>
            </w:tcMar>
          </w:tcPr>
          <w:p w14:paraId="012859F2" w14:textId="667B83A1"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bottom w:val="single" w:sz="4" w:space="0" w:color="008D7E"/>
            </w:tcBorders>
          </w:tcPr>
          <w:p w14:paraId="040F4833" w14:textId="745E7355"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bottom w:val="single" w:sz="4" w:space="0" w:color="008D7E"/>
            </w:tcBorders>
          </w:tcPr>
          <w:p w14:paraId="5951713E" w14:textId="281979B2"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r>
      <w:tr w:rsidR="00B22FEE" w:rsidRPr="009612DA" w14:paraId="324E1463" w14:textId="77777777">
        <w:trPr>
          <w:trHeight w:val="600"/>
        </w:trPr>
        <w:tc>
          <w:tcPr>
            <w:tcW w:w="2548" w:type="dxa"/>
            <w:tcBorders>
              <w:top w:val="single" w:sz="4" w:space="0" w:color="008D7E"/>
              <w:bottom w:val="single" w:sz="4" w:space="0" w:color="008D7E"/>
            </w:tcBorders>
            <w:tcMar>
              <w:left w:w="68" w:type="dxa"/>
              <w:right w:w="57" w:type="dxa"/>
            </w:tcMar>
            <w:vAlign w:val="center"/>
          </w:tcPr>
          <w:p w14:paraId="7BBDDD81" w14:textId="61FBEA29" w:rsidR="00B22FEE" w:rsidRDefault="00B22FEE" w:rsidP="00BA2979">
            <w:pPr>
              <w:pStyle w:val="TableParagraph"/>
              <w:spacing w:before="40" w:after="40" w:line="260" w:lineRule="exact"/>
              <w:ind w:left="56"/>
              <w:rPr>
                <w:rFonts w:ascii="Verdana" w:hAnsi="Verdana"/>
                <w:sz w:val="20"/>
                <w:szCs w:val="20"/>
              </w:rPr>
            </w:pPr>
            <w:r>
              <w:rPr>
                <w:rFonts w:ascii="Verdana" w:hAnsi="Verdana"/>
                <w:sz w:val="20"/>
                <w:szCs w:val="20"/>
              </w:rPr>
              <w:t>Name of index/benchmark</w:t>
            </w:r>
            <w:r w:rsidR="00FF3C34">
              <w:rPr>
                <w:rFonts w:ascii="Verdana" w:hAnsi="Verdana"/>
                <w:sz w:val="20"/>
                <w:szCs w:val="20"/>
              </w:rPr>
              <w:t>*</w:t>
            </w:r>
            <w:r w:rsidR="008E3AC0">
              <w:rPr>
                <w:rFonts w:ascii="Verdana" w:hAnsi="Verdana"/>
                <w:sz w:val="20"/>
                <w:szCs w:val="20"/>
              </w:rPr>
              <w:t>:</w:t>
            </w:r>
          </w:p>
        </w:tc>
        <w:tc>
          <w:tcPr>
            <w:tcW w:w="2549" w:type="dxa"/>
            <w:tcBorders>
              <w:top w:val="single" w:sz="4" w:space="0" w:color="008D7E"/>
              <w:bottom w:val="single" w:sz="4" w:space="0" w:color="008D7E"/>
            </w:tcBorders>
            <w:tcMar>
              <w:left w:w="68" w:type="dxa"/>
              <w:right w:w="57" w:type="dxa"/>
            </w:tcMar>
          </w:tcPr>
          <w:p w14:paraId="3DE7960C" w14:textId="77777777" w:rsidR="00B22FEE" w:rsidRPr="0097347A" w:rsidRDefault="00B22FEE" w:rsidP="00BA297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bottom w:val="single" w:sz="4" w:space="0" w:color="008D7E"/>
            </w:tcBorders>
          </w:tcPr>
          <w:p w14:paraId="787431AF" w14:textId="77777777" w:rsidR="00B22FEE" w:rsidRPr="0097347A" w:rsidRDefault="00B22FEE" w:rsidP="00BA297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bottom w:val="single" w:sz="4" w:space="0" w:color="008D7E"/>
            </w:tcBorders>
          </w:tcPr>
          <w:p w14:paraId="1CA2F2EC" w14:textId="77777777" w:rsidR="00B22FEE" w:rsidRPr="0097347A" w:rsidRDefault="00B22FEE" w:rsidP="00BA2979">
            <w:pPr>
              <w:pStyle w:val="TableParagraph"/>
              <w:spacing w:before="40" w:after="40" w:line="260" w:lineRule="exact"/>
              <w:ind w:left="78"/>
              <w:rPr>
                <w:rFonts w:ascii="Verdana" w:hAnsi="Verdana"/>
                <w:spacing w:val="-2"/>
                <w:sz w:val="20"/>
                <w:szCs w:val="20"/>
                <w:lang w:val="en-GB"/>
              </w:rPr>
            </w:pPr>
          </w:p>
        </w:tc>
      </w:tr>
      <w:tr w:rsidR="00B22FEE" w:rsidRPr="009612DA" w14:paraId="4A563EDF" w14:textId="77777777">
        <w:trPr>
          <w:trHeight w:val="600"/>
        </w:trPr>
        <w:tc>
          <w:tcPr>
            <w:tcW w:w="2548" w:type="dxa"/>
            <w:tcBorders>
              <w:top w:val="single" w:sz="4" w:space="0" w:color="008D7E"/>
              <w:bottom w:val="single" w:sz="4" w:space="0" w:color="008D7E"/>
            </w:tcBorders>
            <w:tcMar>
              <w:left w:w="68" w:type="dxa"/>
              <w:right w:w="57" w:type="dxa"/>
            </w:tcMar>
            <w:vAlign w:val="center"/>
          </w:tcPr>
          <w:p w14:paraId="63057F75" w14:textId="100FCD8E" w:rsidR="00B22FEE" w:rsidRDefault="00B22FEE" w:rsidP="00BA2979">
            <w:pPr>
              <w:pStyle w:val="TableParagraph"/>
              <w:spacing w:before="40" w:after="40" w:line="260" w:lineRule="exact"/>
              <w:ind w:left="56"/>
              <w:rPr>
                <w:rFonts w:ascii="Verdana" w:hAnsi="Verdana"/>
                <w:sz w:val="20"/>
                <w:szCs w:val="20"/>
              </w:rPr>
            </w:pPr>
            <w:r>
              <w:rPr>
                <w:rFonts w:ascii="Verdana" w:hAnsi="Verdana"/>
                <w:sz w:val="20"/>
                <w:szCs w:val="20"/>
              </w:rPr>
              <w:lastRenderedPageBreak/>
              <w:t>Term of index/benchmark</w:t>
            </w:r>
            <w:r w:rsidR="00236B2E">
              <w:rPr>
                <w:rFonts w:ascii="Verdana" w:hAnsi="Verdana"/>
                <w:sz w:val="20"/>
                <w:szCs w:val="20"/>
              </w:rPr>
              <w:t>*</w:t>
            </w:r>
            <w:r w:rsidR="008E3AC0">
              <w:rPr>
                <w:rFonts w:ascii="Verdana" w:hAnsi="Verdana"/>
                <w:sz w:val="20"/>
                <w:szCs w:val="20"/>
              </w:rPr>
              <w:t>:</w:t>
            </w:r>
          </w:p>
        </w:tc>
        <w:tc>
          <w:tcPr>
            <w:tcW w:w="2549" w:type="dxa"/>
            <w:tcBorders>
              <w:top w:val="single" w:sz="4" w:space="0" w:color="008D7E"/>
              <w:bottom w:val="single" w:sz="4" w:space="0" w:color="008D7E"/>
            </w:tcBorders>
            <w:tcMar>
              <w:left w:w="68" w:type="dxa"/>
              <w:right w:w="57" w:type="dxa"/>
            </w:tcMar>
          </w:tcPr>
          <w:p w14:paraId="64F79454" w14:textId="77777777" w:rsidR="00B22FEE" w:rsidRPr="0097347A" w:rsidRDefault="00B22FEE" w:rsidP="00BA297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bottom w:val="single" w:sz="4" w:space="0" w:color="008D7E"/>
            </w:tcBorders>
          </w:tcPr>
          <w:p w14:paraId="090238C7" w14:textId="77777777" w:rsidR="00B22FEE" w:rsidRPr="0097347A" w:rsidRDefault="00B22FEE" w:rsidP="00BA297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bottom w:val="single" w:sz="4" w:space="0" w:color="008D7E"/>
            </w:tcBorders>
          </w:tcPr>
          <w:p w14:paraId="3548F11A" w14:textId="77777777" w:rsidR="00B22FEE" w:rsidRPr="0097347A" w:rsidRDefault="00B22FEE" w:rsidP="00BA2979">
            <w:pPr>
              <w:pStyle w:val="TableParagraph"/>
              <w:spacing w:before="40" w:after="40" w:line="260" w:lineRule="exact"/>
              <w:ind w:left="78"/>
              <w:rPr>
                <w:rFonts w:ascii="Verdana" w:hAnsi="Verdana"/>
                <w:spacing w:val="-2"/>
                <w:sz w:val="20"/>
                <w:szCs w:val="20"/>
                <w:lang w:val="en-GB"/>
              </w:rPr>
            </w:pPr>
          </w:p>
        </w:tc>
      </w:tr>
      <w:tr w:rsidR="00BA2979" w:rsidRPr="009612DA" w14:paraId="388AE947" w14:textId="7D47BBDE" w:rsidTr="0097347A">
        <w:trPr>
          <w:trHeight w:val="600"/>
        </w:trPr>
        <w:tc>
          <w:tcPr>
            <w:tcW w:w="2548" w:type="dxa"/>
            <w:tcBorders>
              <w:top w:val="single" w:sz="4" w:space="0" w:color="008D7E"/>
              <w:bottom w:val="single" w:sz="4" w:space="0" w:color="008D7E"/>
            </w:tcBorders>
            <w:tcMar>
              <w:left w:w="68" w:type="dxa"/>
              <w:right w:w="57" w:type="dxa"/>
            </w:tcMar>
            <w:vAlign w:val="center"/>
          </w:tcPr>
          <w:p w14:paraId="569E000A" w14:textId="494D8A8A" w:rsidR="00BA2979" w:rsidRPr="0097347A" w:rsidRDefault="00BB72A3" w:rsidP="00BA2979">
            <w:pPr>
              <w:pStyle w:val="TableParagraph"/>
              <w:spacing w:before="40" w:after="40" w:line="260" w:lineRule="exact"/>
              <w:ind w:left="56"/>
              <w:rPr>
                <w:rFonts w:ascii="Verdana" w:hAnsi="Verdana"/>
                <w:spacing w:val="-2"/>
                <w:sz w:val="20"/>
                <w:szCs w:val="20"/>
                <w:lang w:val="en-GB"/>
              </w:rPr>
            </w:pPr>
            <w:r>
              <w:rPr>
                <w:rFonts w:ascii="Verdana" w:hAnsi="Verdana"/>
                <w:sz w:val="20"/>
                <w:szCs w:val="20"/>
              </w:rPr>
              <w:t>Base point spread of index/benchmark</w:t>
            </w:r>
            <w:r w:rsidR="00236B2E">
              <w:rPr>
                <w:rFonts w:ascii="Verdana" w:hAnsi="Verdana"/>
                <w:sz w:val="20"/>
                <w:szCs w:val="20"/>
              </w:rPr>
              <w:t>*</w:t>
            </w:r>
            <w:r w:rsidR="008E3AC0">
              <w:rPr>
                <w:rFonts w:ascii="Verdana" w:hAnsi="Verdana"/>
                <w:sz w:val="20"/>
                <w:szCs w:val="20"/>
              </w:rPr>
              <w:t>:</w:t>
            </w:r>
          </w:p>
        </w:tc>
        <w:tc>
          <w:tcPr>
            <w:tcW w:w="2549" w:type="dxa"/>
            <w:tcBorders>
              <w:top w:val="single" w:sz="4" w:space="0" w:color="008D7E"/>
              <w:bottom w:val="single" w:sz="4" w:space="0" w:color="008D7E"/>
            </w:tcBorders>
            <w:tcMar>
              <w:left w:w="68" w:type="dxa"/>
              <w:right w:w="57" w:type="dxa"/>
            </w:tcMar>
            <w:vAlign w:val="center"/>
          </w:tcPr>
          <w:p w14:paraId="0674591A" w14:textId="77777777"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bottom w:val="single" w:sz="4" w:space="0" w:color="008D7E"/>
            </w:tcBorders>
            <w:vAlign w:val="center"/>
          </w:tcPr>
          <w:p w14:paraId="3F674D3D" w14:textId="77777777"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bottom w:val="single" w:sz="4" w:space="0" w:color="008D7E"/>
            </w:tcBorders>
            <w:vAlign w:val="center"/>
          </w:tcPr>
          <w:p w14:paraId="43FF24B7" w14:textId="77777777" w:rsidR="00BA2979" w:rsidRPr="0097347A" w:rsidRDefault="00BA2979" w:rsidP="00BA2979">
            <w:pPr>
              <w:pStyle w:val="TableParagraph"/>
              <w:spacing w:before="40" w:after="40" w:line="260" w:lineRule="exact"/>
              <w:ind w:left="78"/>
              <w:rPr>
                <w:rFonts w:ascii="Verdana" w:hAnsi="Verdana"/>
                <w:spacing w:val="-2"/>
                <w:sz w:val="20"/>
                <w:szCs w:val="20"/>
                <w:lang w:val="en-GB"/>
              </w:rPr>
            </w:pPr>
          </w:p>
        </w:tc>
      </w:tr>
      <w:tr w:rsidR="008E3AC0" w:rsidRPr="009612DA" w14:paraId="05006C0B" w14:textId="5368AFCA">
        <w:trPr>
          <w:trHeight w:val="600"/>
        </w:trPr>
        <w:tc>
          <w:tcPr>
            <w:tcW w:w="2548" w:type="dxa"/>
            <w:tcBorders>
              <w:top w:val="single" w:sz="4" w:space="0" w:color="008D7E"/>
              <w:bottom w:val="single" w:sz="4" w:space="0" w:color="008D7E"/>
            </w:tcBorders>
            <w:tcMar>
              <w:left w:w="68" w:type="dxa"/>
              <w:right w:w="57" w:type="dxa"/>
            </w:tcMar>
            <w:vAlign w:val="center"/>
          </w:tcPr>
          <w:p w14:paraId="5D494D53" w14:textId="60B4CC80" w:rsidR="008E3AC0" w:rsidRPr="0097347A" w:rsidRDefault="008E3AC0" w:rsidP="008E3AC0">
            <w:pPr>
              <w:pStyle w:val="TableParagraph"/>
              <w:spacing w:before="40" w:after="40" w:line="260" w:lineRule="exact"/>
              <w:ind w:left="56"/>
              <w:rPr>
                <w:rFonts w:ascii="Verdana" w:hAnsi="Verdana"/>
                <w:spacing w:val="-2"/>
                <w:sz w:val="20"/>
                <w:szCs w:val="20"/>
                <w:lang w:val="en-GB"/>
              </w:rPr>
            </w:pPr>
            <w:r>
              <w:rPr>
                <w:rFonts w:ascii="Verdana" w:hAnsi="Verdana"/>
                <w:sz w:val="20"/>
                <w:szCs w:val="20"/>
              </w:rPr>
              <w:t>ESG:</w:t>
            </w:r>
          </w:p>
        </w:tc>
        <w:tc>
          <w:tcPr>
            <w:tcW w:w="2549" w:type="dxa"/>
            <w:tcBorders>
              <w:top w:val="single" w:sz="4" w:space="0" w:color="008D7E"/>
              <w:bottom w:val="single" w:sz="4" w:space="0" w:color="008D7E"/>
            </w:tcBorders>
            <w:tcMar>
              <w:left w:w="68" w:type="dxa"/>
              <w:right w:w="57" w:type="dxa"/>
            </w:tcMar>
          </w:tcPr>
          <w:sdt>
            <w:sdtPr>
              <w:rPr>
                <w:rFonts w:ascii="Verdana" w:hAnsi="Verdana"/>
                <w:sz w:val="20"/>
                <w:szCs w:val="20"/>
              </w:rPr>
              <w:id w:val="907270140"/>
              <w:placeholder>
                <w:docPart w:val="AF219262842E47368F226CCD660E9E81"/>
              </w:placeholder>
              <w:showingPlcHdr/>
              <w:dropDownList>
                <w:listItem w:value="Choose an item."/>
                <w:listItem w:displayText="Yes" w:value="Yes"/>
                <w:listItem w:displayText="No" w:value="No"/>
              </w:dropDownList>
            </w:sdtPr>
            <w:sdtEndPr/>
            <w:sdtContent>
              <w:p w14:paraId="60284C35" w14:textId="633007ED" w:rsidR="008E3AC0" w:rsidRPr="0097347A" w:rsidRDefault="00E260F5" w:rsidP="008E3AC0">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sdtContent>
          </w:sdt>
        </w:tc>
        <w:tc>
          <w:tcPr>
            <w:tcW w:w="2548" w:type="dxa"/>
            <w:tcBorders>
              <w:top w:val="single" w:sz="4" w:space="0" w:color="008D7E"/>
              <w:bottom w:val="single" w:sz="4" w:space="0" w:color="008D7E"/>
            </w:tcBorders>
          </w:tcPr>
          <w:sdt>
            <w:sdtPr>
              <w:rPr>
                <w:rFonts w:ascii="Verdana" w:hAnsi="Verdana"/>
                <w:sz w:val="20"/>
                <w:szCs w:val="20"/>
              </w:rPr>
              <w:id w:val="505026494"/>
              <w:placeholder>
                <w:docPart w:val="731430ECE43943A9A373C53B730096A7"/>
              </w:placeholder>
              <w:showingPlcHdr/>
              <w:dropDownList>
                <w:listItem w:value="Choose an item."/>
                <w:listItem w:displayText="Yes" w:value="Yes"/>
                <w:listItem w:displayText="No" w:value="No"/>
              </w:dropDownList>
            </w:sdtPr>
            <w:sdtEndPr/>
            <w:sdtContent>
              <w:p w14:paraId="138F2873" w14:textId="77777777" w:rsidR="00E260F5" w:rsidRDefault="00E260F5" w:rsidP="00E260F5">
                <w:pPr>
                  <w:pStyle w:val="TableParagraph"/>
                  <w:spacing w:before="40" w:after="40" w:line="260" w:lineRule="exact"/>
                  <w:ind w:left="78"/>
                  <w:rPr>
                    <w:rFonts w:ascii="Verdana" w:eastAsiaTheme="minorHAnsi" w:hAnsi="Verdana" w:cstheme="minorBidi"/>
                    <w:sz w:val="20"/>
                    <w:szCs w:val="20"/>
                    <w:lang w:val="en-GB"/>
                  </w:rPr>
                </w:pPr>
                <w:r w:rsidRPr="00C462A6">
                  <w:rPr>
                    <w:rStyle w:val="PlaceholderText"/>
                  </w:rPr>
                  <w:t>Choose an item.</w:t>
                </w:r>
              </w:p>
            </w:sdtContent>
          </w:sdt>
          <w:p w14:paraId="51AE370B" w14:textId="2333A352" w:rsidR="008E3AC0" w:rsidRPr="0097347A" w:rsidRDefault="008E3AC0" w:rsidP="008E3AC0">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bottom w:val="single" w:sz="4" w:space="0" w:color="008D7E"/>
            </w:tcBorders>
          </w:tcPr>
          <w:sdt>
            <w:sdtPr>
              <w:rPr>
                <w:rFonts w:ascii="Verdana" w:hAnsi="Verdana"/>
                <w:sz w:val="20"/>
                <w:szCs w:val="20"/>
              </w:rPr>
              <w:id w:val="2062049392"/>
              <w:placeholder>
                <w:docPart w:val="9884D9947CB34FB2A5BB6EE49C80431F"/>
              </w:placeholder>
              <w:showingPlcHdr/>
              <w:dropDownList>
                <w:listItem w:value="Choose an item."/>
                <w:listItem w:displayText="Yes" w:value="Yes"/>
                <w:listItem w:displayText="No" w:value="No"/>
              </w:dropDownList>
            </w:sdtPr>
            <w:sdtEndPr/>
            <w:sdtContent>
              <w:p w14:paraId="7BD4AC64" w14:textId="77777777" w:rsidR="00E260F5" w:rsidRDefault="00E260F5" w:rsidP="00E260F5">
                <w:pPr>
                  <w:pStyle w:val="TableParagraph"/>
                  <w:spacing w:before="40" w:after="40" w:line="260" w:lineRule="exact"/>
                  <w:ind w:left="78"/>
                  <w:rPr>
                    <w:rFonts w:ascii="Verdana" w:eastAsiaTheme="minorHAnsi" w:hAnsi="Verdana" w:cstheme="minorBidi"/>
                    <w:sz w:val="20"/>
                    <w:szCs w:val="20"/>
                    <w:lang w:val="en-GB"/>
                  </w:rPr>
                </w:pPr>
                <w:r w:rsidRPr="00C462A6">
                  <w:rPr>
                    <w:rStyle w:val="PlaceholderText"/>
                  </w:rPr>
                  <w:t>Choose an item.</w:t>
                </w:r>
              </w:p>
            </w:sdtContent>
          </w:sdt>
          <w:p w14:paraId="722CB956" w14:textId="75E71742" w:rsidR="008E3AC0" w:rsidRPr="0097347A" w:rsidRDefault="008E3AC0" w:rsidP="008E3AC0">
            <w:pPr>
              <w:pStyle w:val="TableParagraph"/>
              <w:spacing w:before="40" w:after="40" w:line="260" w:lineRule="exact"/>
              <w:ind w:left="78"/>
              <w:rPr>
                <w:rFonts w:ascii="Verdana" w:hAnsi="Verdana"/>
                <w:spacing w:val="-2"/>
                <w:sz w:val="20"/>
                <w:szCs w:val="20"/>
                <w:lang w:val="en-GB"/>
              </w:rPr>
            </w:pPr>
          </w:p>
        </w:tc>
      </w:tr>
      <w:tr w:rsidR="008E3AC0" w:rsidRPr="009612DA" w14:paraId="05B82AA2" w14:textId="77777777">
        <w:trPr>
          <w:trHeight w:val="600"/>
        </w:trPr>
        <w:tc>
          <w:tcPr>
            <w:tcW w:w="2548" w:type="dxa"/>
            <w:tcBorders>
              <w:top w:val="single" w:sz="4" w:space="0" w:color="008D7E"/>
              <w:bottom w:val="single" w:sz="4" w:space="0" w:color="008D7E"/>
            </w:tcBorders>
            <w:tcMar>
              <w:left w:w="68" w:type="dxa"/>
              <w:right w:w="57" w:type="dxa"/>
            </w:tcMar>
            <w:vAlign w:val="center"/>
          </w:tcPr>
          <w:p w14:paraId="62DEA500" w14:textId="09BEB536" w:rsidR="008E3AC0" w:rsidRDefault="008E3AC0" w:rsidP="008E3AC0">
            <w:pPr>
              <w:pStyle w:val="TableParagraph"/>
              <w:spacing w:before="40" w:after="40" w:line="260" w:lineRule="exact"/>
              <w:ind w:left="56"/>
              <w:rPr>
                <w:rFonts w:ascii="Verdana" w:hAnsi="Verdana"/>
                <w:sz w:val="20"/>
                <w:szCs w:val="20"/>
              </w:rPr>
            </w:pPr>
            <w:r>
              <w:rPr>
                <w:rFonts w:ascii="Verdana" w:hAnsi="Verdana"/>
                <w:sz w:val="20"/>
                <w:szCs w:val="20"/>
              </w:rPr>
              <w:t>ESG Type:</w:t>
            </w:r>
          </w:p>
        </w:tc>
        <w:tc>
          <w:tcPr>
            <w:tcW w:w="2549" w:type="dxa"/>
            <w:tcBorders>
              <w:top w:val="single" w:sz="4" w:space="0" w:color="008D7E"/>
              <w:bottom w:val="single" w:sz="4" w:space="0" w:color="008D7E"/>
            </w:tcBorders>
            <w:tcMar>
              <w:left w:w="68" w:type="dxa"/>
              <w:right w:w="57" w:type="dxa"/>
            </w:tcMar>
          </w:tcPr>
          <w:p w14:paraId="126CD110" w14:textId="26A9997D" w:rsidR="008E3AC0" w:rsidRPr="0097347A" w:rsidRDefault="002E3C9C" w:rsidP="008E3AC0">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1008680750"/>
                <w:placeholder>
                  <w:docPart w:val="FA03C5E8554C4483BB0F5F10C45702A5"/>
                </w:placeholder>
                <w:showingPlcHdr/>
                <w:dropDownList>
                  <w:listItem w:value="Choose an item."/>
                  <w:listItem w:displayText="Green" w:value="Green"/>
                  <w:listItem w:displayText="Blue" w:value="Blue"/>
                  <w:listItem w:displayText="SDG Linked" w:value="SDG Linked"/>
                  <w:listItem w:displayText="Social" w:value="Social"/>
                  <w:listItem w:displayText="Sustainable" w:value="Sustainable"/>
                  <w:listItem w:displayText="Transition" w:value="Transition"/>
                  <w:listItem w:displayText="N/A" w:value="N/A"/>
                </w:dropDownList>
              </w:sdtPr>
              <w:sdtEndPr/>
              <w:sdtContent>
                <w:r w:rsidR="005C4B54" w:rsidRPr="00C462A6">
                  <w:rPr>
                    <w:rStyle w:val="PlaceholderText"/>
                  </w:rPr>
                  <w:t>Choose an item.</w:t>
                </w:r>
              </w:sdtContent>
            </w:sdt>
          </w:p>
        </w:tc>
        <w:tc>
          <w:tcPr>
            <w:tcW w:w="2548" w:type="dxa"/>
            <w:tcBorders>
              <w:top w:val="single" w:sz="4" w:space="0" w:color="008D7E"/>
              <w:bottom w:val="single" w:sz="4" w:space="0" w:color="008D7E"/>
            </w:tcBorders>
          </w:tcPr>
          <w:p w14:paraId="739D010A" w14:textId="6985367C" w:rsidR="008E3AC0" w:rsidRPr="0097347A" w:rsidRDefault="002E3C9C" w:rsidP="008E3AC0">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311945257"/>
                <w:placeholder>
                  <w:docPart w:val="48449025ABFA4711A160855B40A184A6"/>
                </w:placeholder>
                <w:showingPlcHdr/>
                <w:dropDownList>
                  <w:listItem w:value="Choose an item."/>
                  <w:listItem w:displayText="Green" w:value="Green"/>
                  <w:listItem w:displayText="Blue" w:value="Blue"/>
                  <w:listItem w:displayText="SDG Linked" w:value="SDG Linked"/>
                  <w:listItem w:displayText="Social" w:value="Social"/>
                  <w:listItem w:displayText="Sustainable" w:value="Sustainable"/>
                  <w:listItem w:displayText="Transition" w:value="Transition"/>
                  <w:listItem w:displayText="N/A" w:value="N/A"/>
                </w:dropDownList>
              </w:sdtPr>
              <w:sdtEndPr/>
              <w:sdtContent>
                <w:r w:rsidR="00623FA4" w:rsidRPr="00C462A6">
                  <w:rPr>
                    <w:rStyle w:val="PlaceholderText"/>
                  </w:rPr>
                  <w:t>Choose an item.</w:t>
                </w:r>
              </w:sdtContent>
            </w:sdt>
          </w:p>
        </w:tc>
        <w:tc>
          <w:tcPr>
            <w:tcW w:w="2549" w:type="dxa"/>
            <w:tcBorders>
              <w:top w:val="single" w:sz="4" w:space="0" w:color="008D7E"/>
              <w:bottom w:val="single" w:sz="4" w:space="0" w:color="008D7E"/>
            </w:tcBorders>
          </w:tcPr>
          <w:p w14:paraId="693DDF9B" w14:textId="0EE6ED80" w:rsidR="008E3AC0" w:rsidRPr="0097347A" w:rsidRDefault="002E3C9C" w:rsidP="008E3AC0">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2094696033"/>
                <w:placeholder>
                  <w:docPart w:val="21D08199D53A425A8456B4D5820C4D4E"/>
                </w:placeholder>
                <w:showingPlcHdr/>
                <w:dropDownList>
                  <w:listItem w:value="Choose an item."/>
                  <w:listItem w:displayText="Green" w:value="Green"/>
                  <w:listItem w:displayText="Blue" w:value="Blue"/>
                  <w:listItem w:displayText="SDG Linked" w:value="SDG Linked"/>
                  <w:listItem w:displayText="Social" w:value="Social"/>
                  <w:listItem w:displayText="Sustainable" w:value="Sustainable"/>
                  <w:listItem w:displayText="Transition" w:value="Transition"/>
                  <w:listItem w:displayText="N/A" w:value="N/A"/>
                </w:dropDownList>
              </w:sdtPr>
              <w:sdtEndPr/>
              <w:sdtContent>
                <w:r w:rsidR="00623FA4" w:rsidRPr="00C462A6">
                  <w:rPr>
                    <w:rStyle w:val="PlaceholderText"/>
                  </w:rPr>
                  <w:t>Choose an item.</w:t>
                </w:r>
              </w:sdtContent>
            </w:sdt>
          </w:p>
        </w:tc>
      </w:tr>
    </w:tbl>
    <w:p w14:paraId="4956495F" w14:textId="704F4A6B" w:rsidR="004F5E04" w:rsidRDefault="00236B2E" w:rsidP="004F5E04">
      <w:pPr>
        <w:rPr>
          <w:rFonts w:ascii="Verdana" w:hAnsi="Verdana"/>
        </w:rPr>
      </w:pPr>
      <w:r>
        <w:rPr>
          <w:rFonts w:ascii="Verdana" w:hAnsi="Verdana"/>
        </w:rPr>
        <w:t>*applicable to floating rate only</w:t>
      </w:r>
    </w:p>
    <w:p w14:paraId="7E099B51" w14:textId="77777777" w:rsidR="00224ACD" w:rsidRPr="0097347A" w:rsidRDefault="00224ACD" w:rsidP="004F5E04">
      <w:pPr>
        <w:rPr>
          <w:rFonts w:ascii="Verdana" w:hAnsi="Verdana"/>
        </w:rPr>
      </w:pPr>
    </w:p>
    <w:tbl>
      <w:tblPr>
        <w:tblW w:w="0" w:type="auto"/>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2548"/>
        <w:gridCol w:w="2549"/>
        <w:gridCol w:w="2548"/>
        <w:gridCol w:w="2549"/>
      </w:tblGrid>
      <w:tr w:rsidR="00930374" w:rsidRPr="009612DA" w14:paraId="496ADC73" w14:textId="77777777">
        <w:trPr>
          <w:trHeight w:val="600"/>
        </w:trPr>
        <w:tc>
          <w:tcPr>
            <w:tcW w:w="2548" w:type="dxa"/>
            <w:shd w:val="clear" w:color="auto" w:fill="F7FAFA"/>
            <w:tcMar>
              <w:left w:w="68" w:type="dxa"/>
              <w:right w:w="57" w:type="dxa"/>
            </w:tcMar>
            <w:vAlign w:val="center"/>
          </w:tcPr>
          <w:p w14:paraId="7F530DB9" w14:textId="77777777" w:rsidR="00930374" w:rsidRPr="0097347A" w:rsidRDefault="00930374">
            <w:pPr>
              <w:pStyle w:val="TableParagraph"/>
              <w:spacing w:before="40" w:after="40" w:line="260" w:lineRule="exact"/>
              <w:ind w:left="56"/>
              <w:rPr>
                <w:rFonts w:ascii="Verdana" w:hAnsi="Verdana"/>
                <w:sz w:val="20"/>
                <w:szCs w:val="20"/>
                <w:lang w:val="en-GB"/>
              </w:rPr>
            </w:pPr>
          </w:p>
        </w:tc>
        <w:tc>
          <w:tcPr>
            <w:tcW w:w="2549" w:type="dxa"/>
            <w:tcBorders>
              <w:bottom w:val="single" w:sz="4" w:space="0" w:color="008D7E"/>
            </w:tcBorders>
            <w:shd w:val="clear" w:color="auto" w:fill="F7FAFA"/>
            <w:tcMar>
              <w:left w:w="68" w:type="dxa"/>
              <w:right w:w="57" w:type="dxa"/>
            </w:tcMar>
            <w:vAlign w:val="center"/>
          </w:tcPr>
          <w:p w14:paraId="304263F3" w14:textId="0F161DC6" w:rsidR="00930374" w:rsidRPr="0097347A" w:rsidRDefault="007D2F03">
            <w:pPr>
              <w:pStyle w:val="TableParagraph"/>
              <w:spacing w:before="40" w:after="40" w:line="260" w:lineRule="exact"/>
              <w:jc w:val="center"/>
              <w:rPr>
                <w:rFonts w:ascii="Verdana" w:hAnsi="Verdana"/>
                <w:b/>
                <w:bCs/>
                <w:color w:val="008D7F" w:themeColor="text1"/>
                <w:sz w:val="20"/>
                <w:szCs w:val="20"/>
                <w:lang w:val="en-GB"/>
              </w:rPr>
            </w:pPr>
            <w:r>
              <w:rPr>
                <w:rFonts w:ascii="Verdana" w:hAnsi="Verdana"/>
                <w:b/>
                <w:bCs/>
                <w:color w:val="008D7F" w:themeColor="text1"/>
                <w:sz w:val="20"/>
                <w:szCs w:val="20"/>
              </w:rPr>
              <w:t>Security</w:t>
            </w:r>
            <w:r w:rsidR="00930374" w:rsidRPr="0097347A">
              <w:rPr>
                <w:rFonts w:ascii="Verdana" w:hAnsi="Verdana"/>
                <w:b/>
                <w:bCs/>
                <w:color w:val="008D7F" w:themeColor="text1"/>
                <w:sz w:val="20"/>
                <w:szCs w:val="20"/>
              </w:rPr>
              <w:t xml:space="preserve"> 4</w:t>
            </w:r>
          </w:p>
        </w:tc>
        <w:tc>
          <w:tcPr>
            <w:tcW w:w="2548" w:type="dxa"/>
            <w:tcBorders>
              <w:bottom w:val="single" w:sz="4" w:space="0" w:color="008D7E"/>
            </w:tcBorders>
            <w:shd w:val="clear" w:color="auto" w:fill="F7FAFA"/>
            <w:vAlign w:val="center"/>
          </w:tcPr>
          <w:p w14:paraId="7E0130EC" w14:textId="453AAA40" w:rsidR="00930374" w:rsidRPr="0097347A" w:rsidRDefault="007D2F03">
            <w:pPr>
              <w:pStyle w:val="TableParagraph"/>
              <w:spacing w:before="40" w:after="40" w:line="260" w:lineRule="exact"/>
              <w:jc w:val="center"/>
              <w:rPr>
                <w:rFonts w:ascii="Verdana" w:hAnsi="Verdana"/>
                <w:b/>
                <w:bCs/>
                <w:color w:val="008D7F" w:themeColor="text1"/>
                <w:spacing w:val="-2"/>
                <w:sz w:val="20"/>
                <w:szCs w:val="20"/>
                <w:lang w:val="en-GB"/>
              </w:rPr>
            </w:pPr>
            <w:r>
              <w:rPr>
                <w:rFonts w:ascii="Verdana" w:hAnsi="Verdana"/>
                <w:b/>
                <w:bCs/>
                <w:color w:val="008D7F" w:themeColor="text1"/>
                <w:sz w:val="20"/>
                <w:szCs w:val="20"/>
              </w:rPr>
              <w:t>Security</w:t>
            </w:r>
            <w:r w:rsidR="00930374" w:rsidRPr="0097347A">
              <w:rPr>
                <w:rFonts w:ascii="Verdana" w:hAnsi="Verdana"/>
                <w:b/>
                <w:bCs/>
                <w:color w:val="008D7F" w:themeColor="text1"/>
                <w:sz w:val="20"/>
                <w:szCs w:val="20"/>
              </w:rPr>
              <w:t xml:space="preserve"> 5</w:t>
            </w:r>
          </w:p>
        </w:tc>
        <w:tc>
          <w:tcPr>
            <w:tcW w:w="2549" w:type="dxa"/>
            <w:tcBorders>
              <w:bottom w:val="single" w:sz="4" w:space="0" w:color="008D7E"/>
            </w:tcBorders>
            <w:shd w:val="clear" w:color="auto" w:fill="F7FAFA"/>
            <w:vAlign w:val="center"/>
          </w:tcPr>
          <w:p w14:paraId="0EBED129" w14:textId="26F0DB1C" w:rsidR="00930374" w:rsidRPr="0097347A" w:rsidRDefault="007D2F03">
            <w:pPr>
              <w:pStyle w:val="TableParagraph"/>
              <w:spacing w:before="40" w:after="40" w:line="260" w:lineRule="exact"/>
              <w:jc w:val="center"/>
              <w:rPr>
                <w:rFonts w:ascii="Verdana" w:hAnsi="Verdana"/>
                <w:b/>
                <w:bCs/>
                <w:color w:val="008D7F" w:themeColor="text1"/>
                <w:spacing w:val="-2"/>
                <w:sz w:val="20"/>
                <w:szCs w:val="20"/>
                <w:lang w:val="en-GB"/>
              </w:rPr>
            </w:pPr>
            <w:r>
              <w:rPr>
                <w:rFonts w:ascii="Verdana" w:hAnsi="Verdana"/>
                <w:b/>
                <w:bCs/>
                <w:color w:val="008D7F" w:themeColor="text1"/>
                <w:sz w:val="20"/>
                <w:szCs w:val="20"/>
              </w:rPr>
              <w:t>Security</w:t>
            </w:r>
            <w:r w:rsidR="00930374" w:rsidRPr="0097347A">
              <w:rPr>
                <w:rFonts w:ascii="Verdana" w:hAnsi="Verdana"/>
                <w:b/>
                <w:bCs/>
                <w:color w:val="008D7F" w:themeColor="text1"/>
                <w:sz w:val="20"/>
                <w:szCs w:val="20"/>
              </w:rPr>
              <w:t xml:space="preserve"> 6</w:t>
            </w:r>
          </w:p>
        </w:tc>
      </w:tr>
      <w:tr w:rsidR="00236B2E" w:rsidRPr="009612DA" w14:paraId="4EAFEFD9"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3F921D4B" w14:textId="5DCEDDD9" w:rsidR="00236B2E" w:rsidRPr="00224ACD" w:rsidRDefault="00236B2E" w:rsidP="00236B2E">
            <w:pPr>
              <w:pStyle w:val="TableParagraph"/>
              <w:spacing w:before="40" w:after="40" w:line="260" w:lineRule="exact"/>
              <w:ind w:left="56"/>
              <w:rPr>
                <w:rFonts w:ascii="Verdana" w:hAnsi="Verdana"/>
                <w:sz w:val="20"/>
                <w:szCs w:val="20"/>
              </w:rPr>
            </w:pPr>
            <w:r>
              <w:rPr>
                <w:rFonts w:ascii="Verdana" w:hAnsi="Verdana"/>
                <w:sz w:val="20"/>
                <w:szCs w:val="20"/>
                <w:lang w:val="en-GB"/>
              </w:rPr>
              <w:t>Description or Class: (200 characters max)</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637AA75A"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7373111E"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20649B8B"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12E19A77"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4E913531" w14:textId="7C944759" w:rsidR="00236B2E" w:rsidRPr="00224ACD" w:rsidRDefault="00236B2E" w:rsidP="00236B2E">
            <w:pPr>
              <w:pStyle w:val="TableParagraph"/>
              <w:spacing w:before="40" w:after="40" w:line="260" w:lineRule="exact"/>
              <w:ind w:left="56"/>
              <w:rPr>
                <w:rFonts w:ascii="Verdana" w:hAnsi="Verdana"/>
                <w:sz w:val="20"/>
                <w:szCs w:val="20"/>
              </w:rPr>
            </w:pPr>
            <w:r>
              <w:rPr>
                <w:rFonts w:ascii="Verdana" w:hAnsi="Verdana"/>
                <w:sz w:val="20"/>
                <w:szCs w:val="20"/>
                <w:lang w:val="en-GB"/>
              </w:rPr>
              <w:t xml:space="preserve">Seniority: </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33B27F14" w14:textId="39549847" w:rsidR="00236B2E" w:rsidRPr="00224ACD" w:rsidRDefault="002E3C9C" w:rsidP="00236B2E">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974637466"/>
                <w:placeholder>
                  <w:docPart w:val="6001F8A1F4734A5A9E7EAAE676ADC855"/>
                </w:placeholder>
                <w:showingPlcHdr/>
                <w:dropDownList>
                  <w:listItem w:value="Choose an item."/>
                  <w:listItem w:displayText="Junior Debt" w:value="Junior Debt"/>
                  <w:listItem w:displayText="Mezzanine" w:value="Mezzanine"/>
                  <w:listItem w:displayText="Senior Debt" w:value="Senior Debt"/>
                  <w:listItem w:displayText="Subordinated Debt" w:value="Subordinated Debt"/>
                  <w:listItem w:displayText="Unassigned" w:value="Unassigned"/>
                </w:dropDownList>
              </w:sdtPr>
              <w:sdtEndPr/>
              <w:sdtContent>
                <w:r w:rsidR="005B6767" w:rsidRPr="00C462A6">
                  <w:rPr>
                    <w:rStyle w:val="PlaceholderText"/>
                  </w:rPr>
                  <w:t>Choose an item.</w:t>
                </w:r>
              </w:sdtContent>
            </w:sdt>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61C1F9C8" w14:textId="1210F13D" w:rsidR="00236B2E" w:rsidRPr="00224ACD" w:rsidRDefault="002E3C9C" w:rsidP="00236B2E">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679009679"/>
                <w:placeholder>
                  <w:docPart w:val="ED5FF7DC58B141B6864480D84FE6A205"/>
                </w:placeholder>
                <w:showingPlcHdr/>
                <w:dropDownList>
                  <w:listItem w:value="Choose an item."/>
                  <w:listItem w:displayText="Junior Debt" w:value="Junior Debt"/>
                  <w:listItem w:displayText="Mezzanine" w:value="Mezzanine"/>
                  <w:listItem w:displayText="Senior Debt" w:value="Senior Debt"/>
                  <w:listItem w:displayText="Subordinated Debt" w:value="Subordinated Debt"/>
                  <w:listItem w:displayText="Unassigned" w:value="Unassigned"/>
                </w:dropDownList>
              </w:sdtPr>
              <w:sdtEndPr/>
              <w:sdtContent>
                <w:r w:rsidR="005B6767" w:rsidRPr="00C462A6">
                  <w:rPr>
                    <w:rStyle w:val="PlaceholderText"/>
                  </w:rPr>
                  <w:t>Choose an item.</w:t>
                </w:r>
              </w:sdtContent>
            </w:sdt>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69984D7D" w14:textId="579C07D9" w:rsidR="00236B2E" w:rsidRPr="00224ACD" w:rsidRDefault="002E3C9C" w:rsidP="00236B2E">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284935015"/>
                <w:placeholder>
                  <w:docPart w:val="D889B2A305F04FE19975CB9000F2A292"/>
                </w:placeholder>
                <w:showingPlcHdr/>
                <w:dropDownList>
                  <w:listItem w:value="Choose an item."/>
                  <w:listItem w:displayText="Junior Debt" w:value="Junior Debt"/>
                  <w:listItem w:displayText="Mezzanine" w:value="Mezzanine"/>
                  <w:listItem w:displayText="Senior Debt" w:value="Senior Debt"/>
                  <w:listItem w:displayText="Subordinated Debt" w:value="Subordinated Debt"/>
                  <w:listItem w:displayText="Unassigned" w:value="Unassigned"/>
                </w:dropDownList>
              </w:sdtPr>
              <w:sdtEndPr/>
              <w:sdtContent>
                <w:r w:rsidR="005B6767" w:rsidRPr="00C462A6">
                  <w:rPr>
                    <w:rStyle w:val="PlaceholderText"/>
                  </w:rPr>
                  <w:t>Choose an item.</w:t>
                </w:r>
              </w:sdtContent>
            </w:sdt>
          </w:p>
        </w:tc>
      </w:tr>
      <w:tr w:rsidR="00236B2E" w:rsidRPr="009612DA" w14:paraId="05404002"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73EF89D7" w14:textId="1DAF3D8F" w:rsidR="00236B2E" w:rsidRPr="00224ACD" w:rsidRDefault="00236B2E" w:rsidP="00236B2E">
            <w:pPr>
              <w:pStyle w:val="TableParagraph"/>
              <w:spacing w:before="40" w:after="40" w:line="260" w:lineRule="exact"/>
              <w:ind w:left="56"/>
              <w:rPr>
                <w:rFonts w:ascii="Verdana" w:hAnsi="Verdana"/>
                <w:sz w:val="20"/>
                <w:szCs w:val="20"/>
              </w:rPr>
            </w:pPr>
            <w:r>
              <w:rPr>
                <w:rFonts w:ascii="Verdana" w:hAnsi="Verdana"/>
                <w:sz w:val="20"/>
                <w:szCs w:val="20"/>
                <w:lang w:val="en-GB"/>
              </w:rPr>
              <w:t>Nominal Amount:</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4787E94D"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440E13E7"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6B1E5218"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677FE674"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0CE445C0" w14:textId="3870B020" w:rsidR="00236B2E" w:rsidRPr="00224ACD" w:rsidRDefault="00236B2E" w:rsidP="00236B2E">
            <w:pPr>
              <w:pStyle w:val="TableParagraph"/>
              <w:spacing w:before="40" w:after="40" w:line="260" w:lineRule="exact"/>
              <w:ind w:left="56"/>
              <w:rPr>
                <w:rFonts w:ascii="Verdana" w:hAnsi="Verdana"/>
                <w:sz w:val="20"/>
                <w:szCs w:val="20"/>
              </w:rPr>
            </w:pPr>
            <w:r>
              <w:rPr>
                <w:rFonts w:ascii="Verdana" w:hAnsi="Verdana"/>
                <w:sz w:val="20"/>
                <w:szCs w:val="20"/>
                <w:lang w:val="en-GB"/>
              </w:rPr>
              <w:t>Currency:</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2C5492FE"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4397F59C"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37B64B9F"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5A75A952"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30B8EC39" w14:textId="5F9B3CFB" w:rsidR="00236B2E" w:rsidRPr="00224ACD" w:rsidRDefault="00236B2E" w:rsidP="00236B2E">
            <w:pPr>
              <w:pStyle w:val="TableParagraph"/>
              <w:spacing w:before="40" w:after="40" w:line="260" w:lineRule="exact"/>
              <w:ind w:left="56"/>
              <w:rPr>
                <w:rFonts w:ascii="Verdana" w:hAnsi="Verdana"/>
                <w:sz w:val="20"/>
                <w:szCs w:val="20"/>
              </w:rPr>
            </w:pPr>
            <w:r>
              <w:rPr>
                <w:rFonts w:ascii="Verdana" w:hAnsi="Verdana"/>
                <w:sz w:val="20"/>
                <w:szCs w:val="20"/>
                <w:lang w:val="en-GB"/>
              </w:rPr>
              <w:t>Minimum Denomination:</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414B18C1"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790179FA"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48B1722B"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775BAE4B"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6EED967D" w14:textId="6D180DDF" w:rsidR="00236B2E" w:rsidRPr="00224ACD" w:rsidRDefault="00236B2E" w:rsidP="00236B2E">
            <w:pPr>
              <w:pStyle w:val="TableParagraph"/>
              <w:spacing w:before="40" w:after="40" w:line="260" w:lineRule="exact"/>
              <w:ind w:left="56"/>
              <w:rPr>
                <w:rFonts w:ascii="Verdana" w:hAnsi="Verdana"/>
                <w:sz w:val="20"/>
                <w:szCs w:val="20"/>
              </w:rPr>
            </w:pPr>
            <w:r w:rsidRPr="0097347A">
              <w:rPr>
                <w:rFonts w:ascii="Verdana" w:hAnsi="Verdana"/>
                <w:sz w:val="20"/>
                <w:szCs w:val="20"/>
              </w:rPr>
              <w:t>ISIN:</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2BB3223D"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12353622"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1E6A8421"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46CB142A"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133A57F4" w14:textId="78FC1E6B" w:rsidR="00236B2E" w:rsidRPr="0097347A" w:rsidRDefault="00236B2E" w:rsidP="00236B2E">
            <w:pPr>
              <w:pStyle w:val="TableParagraph"/>
              <w:spacing w:before="40" w:after="40" w:line="260" w:lineRule="exact"/>
              <w:ind w:left="56"/>
              <w:rPr>
                <w:rFonts w:ascii="Verdana" w:hAnsi="Verdana"/>
                <w:sz w:val="20"/>
                <w:szCs w:val="20"/>
              </w:rPr>
            </w:pPr>
            <w:r>
              <w:rPr>
                <w:rFonts w:ascii="Verdana" w:hAnsi="Verdana"/>
                <w:sz w:val="20"/>
                <w:szCs w:val="20"/>
              </w:rPr>
              <w:t>FISN:</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404CE3E9"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60D04B4B"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31E55A6F"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61D8AD22"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77D15FCD" w14:textId="47560EDA" w:rsidR="00236B2E" w:rsidRDefault="00236B2E" w:rsidP="00236B2E">
            <w:pPr>
              <w:pStyle w:val="TableParagraph"/>
              <w:spacing w:before="40" w:after="40" w:line="260" w:lineRule="exact"/>
              <w:ind w:left="56"/>
              <w:rPr>
                <w:rFonts w:ascii="Verdana" w:hAnsi="Verdana"/>
                <w:sz w:val="20"/>
                <w:szCs w:val="20"/>
              </w:rPr>
            </w:pPr>
            <w:r>
              <w:rPr>
                <w:rFonts w:ascii="Verdana" w:hAnsi="Verdana"/>
                <w:sz w:val="20"/>
                <w:szCs w:val="20"/>
              </w:rPr>
              <w:t>CFI:</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365545CB"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00633C37"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7A09B7AF" w14:textId="77777777" w:rsidR="00236B2E" w:rsidRPr="00224ACD" w:rsidRDefault="00236B2E" w:rsidP="00236B2E">
            <w:pPr>
              <w:pStyle w:val="TableParagraph"/>
              <w:spacing w:before="40" w:after="40" w:line="260" w:lineRule="exact"/>
              <w:ind w:left="78"/>
              <w:rPr>
                <w:rFonts w:ascii="Verdana" w:hAnsi="Verdana"/>
                <w:spacing w:val="-2"/>
                <w:sz w:val="20"/>
                <w:szCs w:val="20"/>
                <w:lang w:val="en-GB"/>
              </w:rPr>
            </w:pPr>
          </w:p>
        </w:tc>
      </w:tr>
      <w:tr w:rsidR="00236B2E" w:rsidRPr="009612DA" w14:paraId="24860ADE"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5076E39E" w14:textId="393C79F1" w:rsidR="00236B2E" w:rsidRDefault="00236B2E" w:rsidP="00236B2E">
            <w:pPr>
              <w:pStyle w:val="TableParagraph"/>
              <w:spacing w:before="40" w:after="40" w:line="260" w:lineRule="exact"/>
              <w:ind w:left="56"/>
              <w:rPr>
                <w:rFonts w:ascii="Verdana" w:hAnsi="Verdana"/>
                <w:sz w:val="20"/>
                <w:szCs w:val="20"/>
              </w:rPr>
            </w:pPr>
            <w:r>
              <w:rPr>
                <w:rFonts w:ascii="Verdana" w:hAnsi="Verdana"/>
                <w:sz w:val="20"/>
                <w:szCs w:val="20"/>
              </w:rPr>
              <w:t>Interest Type:</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7C06FE4F" w14:textId="77A68872" w:rsidR="00236B2E" w:rsidRPr="00224ACD" w:rsidRDefault="002E3C9C" w:rsidP="00236B2E">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1897234085"/>
                <w:placeholder>
                  <w:docPart w:val="BEEDEDD68E9A41168D85D7B302870A8C"/>
                </w:placeholder>
                <w:showingPlcHdr/>
                <w:dropDownList>
                  <w:listItem w:value="Choose an item."/>
                  <w:listItem w:displayText="Fixed" w:value="Fixed"/>
                  <w:listItem w:displayText="Floating" w:value="Floating"/>
                  <w:listItem w:displayText="Zero Coupon" w:value="Zero Coupon"/>
                  <w:listItem w:displayText="Other" w:value="Other"/>
                  <w:listItem w:displayText="N/A " w:value="N/A "/>
                </w:dropDownList>
              </w:sdtPr>
              <w:sdtEndPr/>
              <w:sdtContent>
                <w:r w:rsidR="005B6767" w:rsidRPr="00C462A6">
                  <w:rPr>
                    <w:rStyle w:val="PlaceholderText"/>
                  </w:rPr>
                  <w:t>Choose an item.</w:t>
                </w:r>
              </w:sdtContent>
            </w:sdt>
          </w:p>
        </w:tc>
        <w:tc>
          <w:tcPr>
            <w:tcW w:w="2548" w:type="dxa"/>
            <w:tcBorders>
              <w:top w:val="single" w:sz="4" w:space="0" w:color="008D7E"/>
              <w:left w:val="single" w:sz="4" w:space="0" w:color="006F2A"/>
              <w:bottom w:val="single" w:sz="4" w:space="0" w:color="008D7E"/>
              <w:right w:val="single" w:sz="4" w:space="0" w:color="006F2A"/>
            </w:tcBorders>
            <w:vAlign w:val="center"/>
          </w:tcPr>
          <w:p w14:paraId="33571BB4" w14:textId="2E7118FA" w:rsidR="00236B2E" w:rsidRPr="00224ACD" w:rsidRDefault="002E3C9C" w:rsidP="00236B2E">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661234484"/>
                <w:placeholder>
                  <w:docPart w:val="D699EE6A1CD7402991F1D177C90A4040"/>
                </w:placeholder>
                <w:showingPlcHdr/>
                <w:dropDownList>
                  <w:listItem w:value="Choose an item."/>
                  <w:listItem w:displayText="Fixed" w:value="Fixed"/>
                  <w:listItem w:displayText="Floating" w:value="Floating"/>
                  <w:listItem w:displayText="Zero Coupon" w:value="Zero Coupon"/>
                  <w:listItem w:displayText="Other" w:value="Other"/>
                  <w:listItem w:displayText="N/A " w:value="N/A "/>
                </w:dropDownList>
              </w:sdtPr>
              <w:sdtEndPr/>
              <w:sdtContent>
                <w:r w:rsidR="005B6767" w:rsidRPr="00C462A6">
                  <w:rPr>
                    <w:rStyle w:val="PlaceholderText"/>
                  </w:rPr>
                  <w:t>Choose an item.</w:t>
                </w:r>
              </w:sdtContent>
            </w:sdt>
          </w:p>
        </w:tc>
        <w:tc>
          <w:tcPr>
            <w:tcW w:w="2549" w:type="dxa"/>
            <w:tcBorders>
              <w:top w:val="single" w:sz="4" w:space="0" w:color="008D7E"/>
              <w:left w:val="single" w:sz="4" w:space="0" w:color="006F2A"/>
              <w:bottom w:val="single" w:sz="4" w:space="0" w:color="008D7E"/>
              <w:right w:val="single" w:sz="4" w:space="0" w:color="006F2A"/>
            </w:tcBorders>
            <w:vAlign w:val="center"/>
          </w:tcPr>
          <w:p w14:paraId="2FCE9DBC" w14:textId="624DC6E5" w:rsidR="00236B2E" w:rsidRPr="00224ACD" w:rsidRDefault="002E3C9C" w:rsidP="00236B2E">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2022817696"/>
                <w:placeholder>
                  <w:docPart w:val="EEBAA63A60AD4D1297F45037B70F5B9C"/>
                </w:placeholder>
                <w:showingPlcHdr/>
                <w:dropDownList>
                  <w:listItem w:value="Choose an item."/>
                  <w:listItem w:displayText="Fixed" w:value="Fixed"/>
                  <w:listItem w:displayText="Floating" w:value="Floating"/>
                  <w:listItem w:displayText="Zero Coupon" w:value="Zero Coupon"/>
                  <w:listItem w:displayText="Other" w:value="Other"/>
                  <w:listItem w:displayText="N/A " w:value="N/A "/>
                </w:dropDownList>
              </w:sdtPr>
              <w:sdtEndPr/>
              <w:sdtContent>
                <w:r w:rsidR="005B6767" w:rsidRPr="00C462A6">
                  <w:rPr>
                    <w:rStyle w:val="PlaceholderText"/>
                  </w:rPr>
                  <w:t>Choose an item.</w:t>
                </w:r>
              </w:sdtContent>
            </w:sdt>
          </w:p>
        </w:tc>
      </w:tr>
      <w:tr w:rsidR="00224ACD" w:rsidRPr="009612DA" w14:paraId="2E9AC6BE"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455BAAC2" w14:textId="77777777" w:rsidR="00224ACD" w:rsidRPr="00224ACD" w:rsidRDefault="00224ACD">
            <w:pPr>
              <w:pStyle w:val="TableParagraph"/>
              <w:spacing w:before="40" w:after="40" w:line="260" w:lineRule="exact"/>
              <w:ind w:left="56"/>
              <w:rPr>
                <w:rFonts w:ascii="Verdana" w:hAnsi="Verdana"/>
                <w:sz w:val="20"/>
                <w:szCs w:val="20"/>
              </w:rPr>
            </w:pPr>
            <w:r>
              <w:rPr>
                <w:rFonts w:ascii="Verdana" w:hAnsi="Verdana"/>
                <w:sz w:val="20"/>
                <w:szCs w:val="20"/>
              </w:rPr>
              <w:t>Fixed Interest Rate:</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68B2B296"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2A7A03BA"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25EDCB3E"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r>
      <w:tr w:rsidR="00224ACD" w:rsidRPr="009612DA" w14:paraId="62C96023"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02C729DD" w14:textId="303A0ADB" w:rsidR="00224ACD" w:rsidRPr="0097347A" w:rsidRDefault="00224ACD">
            <w:pPr>
              <w:pStyle w:val="TableParagraph"/>
              <w:spacing w:before="40" w:after="40" w:line="260" w:lineRule="exact"/>
              <w:ind w:left="56"/>
              <w:rPr>
                <w:rFonts w:ascii="Verdana" w:hAnsi="Verdana"/>
                <w:sz w:val="20"/>
                <w:szCs w:val="20"/>
              </w:rPr>
            </w:pPr>
            <w:r>
              <w:rPr>
                <w:rFonts w:ascii="Verdana" w:hAnsi="Verdana"/>
                <w:sz w:val="20"/>
                <w:szCs w:val="20"/>
              </w:rPr>
              <w:t>Identifier of index/benchmark</w:t>
            </w:r>
            <w:r w:rsidR="00236B2E">
              <w:rPr>
                <w:rFonts w:ascii="Verdana" w:hAnsi="Verdana"/>
                <w:sz w:val="20"/>
                <w:szCs w:val="20"/>
              </w:rPr>
              <w:t xml:space="preserve"> (ISIN)*</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2D9DB7A9"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169BA6F7"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6C6110AB"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r>
      <w:tr w:rsidR="00224ACD" w:rsidRPr="009612DA" w14:paraId="1C1B294C"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627A0DD5" w14:textId="3DBF4A67" w:rsidR="00224ACD" w:rsidRDefault="00224ACD">
            <w:pPr>
              <w:pStyle w:val="TableParagraph"/>
              <w:spacing w:before="40" w:after="40" w:line="260" w:lineRule="exact"/>
              <w:ind w:left="56"/>
              <w:rPr>
                <w:rFonts w:ascii="Verdana" w:hAnsi="Verdana"/>
                <w:sz w:val="20"/>
                <w:szCs w:val="20"/>
              </w:rPr>
            </w:pPr>
            <w:r>
              <w:rPr>
                <w:rFonts w:ascii="Verdana" w:hAnsi="Verdana"/>
                <w:sz w:val="20"/>
                <w:szCs w:val="20"/>
              </w:rPr>
              <w:t>Name of index/benchmark</w:t>
            </w:r>
            <w:r w:rsidR="00236B2E">
              <w:rPr>
                <w:rFonts w:ascii="Verdana" w:hAnsi="Verdana"/>
                <w:sz w:val="20"/>
                <w:szCs w:val="20"/>
              </w:rPr>
              <w:t>*</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7F718C87"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42290351"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3A710009"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r>
      <w:tr w:rsidR="00224ACD" w:rsidRPr="009612DA" w14:paraId="28C6992F"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590BFBC9" w14:textId="6E9618E6" w:rsidR="00224ACD" w:rsidRDefault="00224ACD">
            <w:pPr>
              <w:pStyle w:val="TableParagraph"/>
              <w:spacing w:before="40" w:after="40" w:line="260" w:lineRule="exact"/>
              <w:ind w:left="56"/>
              <w:rPr>
                <w:rFonts w:ascii="Verdana" w:hAnsi="Verdana"/>
                <w:sz w:val="20"/>
                <w:szCs w:val="20"/>
              </w:rPr>
            </w:pPr>
            <w:r>
              <w:rPr>
                <w:rFonts w:ascii="Verdana" w:hAnsi="Verdana"/>
                <w:sz w:val="20"/>
                <w:szCs w:val="20"/>
              </w:rPr>
              <w:t>Term of index/benchmark</w:t>
            </w:r>
            <w:r w:rsidR="00236B2E">
              <w:rPr>
                <w:rFonts w:ascii="Verdana" w:hAnsi="Verdana"/>
                <w:sz w:val="20"/>
                <w:szCs w:val="20"/>
              </w:rPr>
              <w:t>*</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3BC72A2F"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62AA1095"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314B1738"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r>
      <w:tr w:rsidR="00224ACD" w:rsidRPr="009612DA" w14:paraId="02A84985"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65EF71BE" w14:textId="0F461456" w:rsidR="00224ACD" w:rsidRPr="00224ACD" w:rsidRDefault="00224ACD">
            <w:pPr>
              <w:pStyle w:val="TableParagraph"/>
              <w:spacing w:before="40" w:after="40" w:line="260" w:lineRule="exact"/>
              <w:ind w:left="56"/>
              <w:rPr>
                <w:rFonts w:ascii="Verdana" w:hAnsi="Verdana"/>
                <w:sz w:val="20"/>
                <w:szCs w:val="20"/>
              </w:rPr>
            </w:pPr>
            <w:r>
              <w:rPr>
                <w:rFonts w:ascii="Verdana" w:hAnsi="Verdana"/>
                <w:sz w:val="20"/>
                <w:szCs w:val="20"/>
              </w:rPr>
              <w:lastRenderedPageBreak/>
              <w:t>Base point spread of index/benchmark</w:t>
            </w:r>
            <w:r w:rsidR="00236B2E">
              <w:rPr>
                <w:rFonts w:ascii="Verdana" w:hAnsi="Verdana"/>
                <w:sz w:val="20"/>
                <w:szCs w:val="20"/>
              </w:rPr>
              <w:t>*</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2DEB85C7"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3F77F185"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77794711" w14:textId="77777777" w:rsidR="00224ACD" w:rsidRPr="0097347A" w:rsidRDefault="00224ACD">
            <w:pPr>
              <w:pStyle w:val="TableParagraph"/>
              <w:spacing w:before="40" w:after="40" w:line="260" w:lineRule="exact"/>
              <w:ind w:left="78"/>
              <w:rPr>
                <w:rFonts w:ascii="Verdana" w:hAnsi="Verdana"/>
                <w:spacing w:val="-2"/>
                <w:sz w:val="20"/>
                <w:szCs w:val="20"/>
                <w:lang w:val="en-GB"/>
              </w:rPr>
            </w:pPr>
          </w:p>
        </w:tc>
      </w:tr>
      <w:tr w:rsidR="00224ACD" w:rsidRPr="009612DA" w14:paraId="6451F612"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0D192DFD" w14:textId="77777777" w:rsidR="00224ACD" w:rsidRPr="00224ACD" w:rsidRDefault="00224ACD">
            <w:pPr>
              <w:pStyle w:val="TableParagraph"/>
              <w:spacing w:before="40" w:after="40" w:line="260" w:lineRule="exact"/>
              <w:ind w:left="56"/>
              <w:rPr>
                <w:rFonts w:ascii="Verdana" w:hAnsi="Verdana"/>
                <w:sz w:val="20"/>
                <w:szCs w:val="20"/>
              </w:rPr>
            </w:pPr>
            <w:r>
              <w:rPr>
                <w:rFonts w:ascii="Verdana" w:hAnsi="Verdana"/>
                <w:sz w:val="20"/>
                <w:szCs w:val="20"/>
              </w:rPr>
              <w:t>ESG:</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sdt>
            <w:sdtPr>
              <w:rPr>
                <w:rFonts w:ascii="Verdana" w:hAnsi="Verdana"/>
                <w:sz w:val="20"/>
                <w:szCs w:val="20"/>
              </w:rPr>
              <w:id w:val="-1294286993"/>
              <w:placeholder>
                <w:docPart w:val="1471B98C718046858203DDACB3F115A4"/>
              </w:placeholder>
              <w:showingPlcHdr/>
              <w:dropDownList>
                <w:listItem w:value="Choose an item."/>
                <w:listItem w:displayText="Yes" w:value="Yes"/>
                <w:listItem w:displayText="No" w:value="No"/>
              </w:dropDownList>
            </w:sdtPr>
            <w:sdtEndPr/>
            <w:sdtContent>
              <w:p w14:paraId="36A1AFE3" w14:textId="77777777" w:rsidR="00623FA4" w:rsidRDefault="00623FA4" w:rsidP="00623FA4">
                <w:pPr>
                  <w:pStyle w:val="TableParagraph"/>
                  <w:spacing w:before="40" w:after="40" w:line="260" w:lineRule="exact"/>
                  <w:ind w:left="78"/>
                  <w:rPr>
                    <w:rFonts w:ascii="Verdana" w:eastAsiaTheme="minorHAnsi" w:hAnsi="Verdana" w:cstheme="minorBidi"/>
                    <w:sz w:val="20"/>
                    <w:szCs w:val="20"/>
                    <w:lang w:val="en-GB"/>
                  </w:rPr>
                </w:pPr>
                <w:r w:rsidRPr="00C462A6">
                  <w:rPr>
                    <w:rStyle w:val="PlaceholderText"/>
                  </w:rPr>
                  <w:t>Choose an item.</w:t>
                </w:r>
              </w:p>
            </w:sdtContent>
          </w:sdt>
          <w:p w14:paraId="1A05FF02" w14:textId="600C783D"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sdt>
            <w:sdtPr>
              <w:rPr>
                <w:rFonts w:ascii="Verdana" w:hAnsi="Verdana"/>
                <w:sz w:val="20"/>
                <w:szCs w:val="20"/>
              </w:rPr>
              <w:id w:val="-1880850356"/>
              <w:placeholder>
                <w:docPart w:val="BDCFAD8B9E7C40F7931160304FC4AB40"/>
              </w:placeholder>
              <w:showingPlcHdr/>
              <w:dropDownList>
                <w:listItem w:value="Choose an item."/>
                <w:listItem w:displayText="Yes" w:value="Yes"/>
                <w:listItem w:displayText="No" w:value="No"/>
              </w:dropDownList>
            </w:sdtPr>
            <w:sdtEndPr/>
            <w:sdtContent>
              <w:p w14:paraId="19C85A9A" w14:textId="77777777" w:rsidR="00623FA4" w:rsidRDefault="00623FA4" w:rsidP="00623FA4">
                <w:pPr>
                  <w:pStyle w:val="TableParagraph"/>
                  <w:spacing w:before="40" w:after="40" w:line="260" w:lineRule="exact"/>
                  <w:ind w:left="78"/>
                  <w:rPr>
                    <w:rFonts w:ascii="Verdana" w:eastAsiaTheme="minorHAnsi" w:hAnsi="Verdana" w:cstheme="minorBidi"/>
                    <w:sz w:val="20"/>
                    <w:szCs w:val="20"/>
                    <w:lang w:val="en-GB"/>
                  </w:rPr>
                </w:pPr>
                <w:r w:rsidRPr="00C462A6">
                  <w:rPr>
                    <w:rStyle w:val="PlaceholderText"/>
                  </w:rPr>
                  <w:t>Choose an item.</w:t>
                </w:r>
              </w:p>
            </w:sdtContent>
          </w:sdt>
          <w:p w14:paraId="7314ADC1" w14:textId="6D4D423A" w:rsidR="00224ACD" w:rsidRPr="0097347A" w:rsidRDefault="00224ACD">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sdt>
            <w:sdtPr>
              <w:rPr>
                <w:rFonts w:ascii="Verdana" w:hAnsi="Verdana"/>
                <w:sz w:val="20"/>
                <w:szCs w:val="20"/>
              </w:rPr>
              <w:id w:val="-684823124"/>
              <w:placeholder>
                <w:docPart w:val="2CF47FDC309148BD9EF402C1965626D9"/>
              </w:placeholder>
              <w:showingPlcHdr/>
              <w:dropDownList>
                <w:listItem w:value="Choose an item."/>
                <w:listItem w:displayText="Yes" w:value="Yes"/>
                <w:listItem w:displayText="No" w:value="No"/>
              </w:dropDownList>
            </w:sdtPr>
            <w:sdtEndPr/>
            <w:sdtContent>
              <w:p w14:paraId="54EF2A46" w14:textId="77777777" w:rsidR="00623FA4" w:rsidRDefault="00623FA4" w:rsidP="00623FA4">
                <w:pPr>
                  <w:pStyle w:val="TableParagraph"/>
                  <w:spacing w:before="40" w:after="40" w:line="260" w:lineRule="exact"/>
                  <w:ind w:left="78"/>
                  <w:rPr>
                    <w:rFonts w:ascii="Verdana" w:eastAsiaTheme="minorHAnsi" w:hAnsi="Verdana" w:cstheme="minorBidi"/>
                    <w:sz w:val="20"/>
                    <w:szCs w:val="20"/>
                    <w:lang w:val="en-GB"/>
                  </w:rPr>
                </w:pPr>
                <w:r w:rsidRPr="00C462A6">
                  <w:rPr>
                    <w:rStyle w:val="PlaceholderText"/>
                  </w:rPr>
                  <w:t>Choose an item.</w:t>
                </w:r>
              </w:p>
            </w:sdtContent>
          </w:sdt>
          <w:p w14:paraId="7B5AC55A" w14:textId="1FC1DF14" w:rsidR="00224ACD" w:rsidRPr="0097347A" w:rsidRDefault="00224ACD">
            <w:pPr>
              <w:pStyle w:val="TableParagraph"/>
              <w:spacing w:before="40" w:after="40" w:line="260" w:lineRule="exact"/>
              <w:ind w:left="78"/>
              <w:rPr>
                <w:rFonts w:ascii="Verdana" w:hAnsi="Verdana"/>
                <w:spacing w:val="-2"/>
                <w:sz w:val="20"/>
                <w:szCs w:val="20"/>
                <w:lang w:val="en-GB"/>
              </w:rPr>
            </w:pPr>
          </w:p>
        </w:tc>
      </w:tr>
      <w:tr w:rsidR="00224ACD" w:rsidRPr="009612DA" w14:paraId="6F757634" w14:textId="77777777" w:rsidTr="00224ACD">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3759EB6E" w14:textId="77777777" w:rsidR="00224ACD" w:rsidRDefault="00224ACD">
            <w:pPr>
              <w:pStyle w:val="TableParagraph"/>
              <w:spacing w:before="40" w:after="40" w:line="260" w:lineRule="exact"/>
              <w:ind w:left="56"/>
              <w:rPr>
                <w:rFonts w:ascii="Verdana" w:hAnsi="Verdana"/>
                <w:sz w:val="20"/>
                <w:szCs w:val="20"/>
              </w:rPr>
            </w:pPr>
            <w:r>
              <w:rPr>
                <w:rFonts w:ascii="Verdana" w:hAnsi="Verdana"/>
                <w:sz w:val="20"/>
                <w:szCs w:val="20"/>
              </w:rPr>
              <w:t>ESG Type:</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0FA99B1A" w14:textId="4E429B66" w:rsidR="00224ACD" w:rsidRPr="0097347A" w:rsidRDefault="002E3C9C">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1905561059"/>
                <w:placeholder>
                  <w:docPart w:val="2ED015375CA347C98EC46B7AAD99185B"/>
                </w:placeholder>
                <w:showingPlcHdr/>
                <w:dropDownList>
                  <w:listItem w:value="Choose an item."/>
                  <w:listItem w:displayText="Green" w:value="Green"/>
                  <w:listItem w:displayText="Blue" w:value="Blue"/>
                  <w:listItem w:displayText="SDG Linked" w:value="SDG Linked"/>
                  <w:listItem w:displayText="Social" w:value="Social"/>
                  <w:listItem w:displayText="Sustainable" w:value="Sustainable"/>
                  <w:listItem w:displayText="Transition" w:value="Transition"/>
                  <w:listItem w:displayText="N/A" w:value="N/A"/>
                </w:dropDownList>
              </w:sdtPr>
              <w:sdtEndPr/>
              <w:sdtContent>
                <w:r w:rsidR="00623FA4" w:rsidRPr="00C462A6">
                  <w:rPr>
                    <w:rStyle w:val="PlaceholderText"/>
                  </w:rPr>
                  <w:t>Choose an item.</w:t>
                </w:r>
              </w:sdtContent>
            </w:sdt>
          </w:p>
        </w:tc>
        <w:tc>
          <w:tcPr>
            <w:tcW w:w="2548" w:type="dxa"/>
            <w:tcBorders>
              <w:top w:val="single" w:sz="4" w:space="0" w:color="008D7E"/>
              <w:left w:val="single" w:sz="4" w:space="0" w:color="006F2A"/>
              <w:bottom w:val="single" w:sz="4" w:space="0" w:color="008D7E"/>
              <w:right w:val="single" w:sz="4" w:space="0" w:color="006F2A"/>
            </w:tcBorders>
            <w:vAlign w:val="center"/>
          </w:tcPr>
          <w:p w14:paraId="78AFFA80" w14:textId="178E8A73" w:rsidR="00224ACD" w:rsidRPr="0097347A" w:rsidRDefault="002E3C9C">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654533938"/>
                <w:placeholder>
                  <w:docPart w:val="EA870ED69EB84A01847D18723DCF5262"/>
                </w:placeholder>
                <w:showingPlcHdr/>
                <w:dropDownList>
                  <w:listItem w:value="Choose an item."/>
                  <w:listItem w:displayText="Green" w:value="Green"/>
                  <w:listItem w:displayText="Blue" w:value="Blue"/>
                  <w:listItem w:displayText="SDG Linked" w:value="SDG Linked"/>
                  <w:listItem w:displayText="Social" w:value="Social"/>
                  <w:listItem w:displayText="Sustainable" w:value="Sustainable"/>
                  <w:listItem w:displayText="Transition" w:value="Transition"/>
                  <w:listItem w:displayText="N/A" w:value="N/A"/>
                </w:dropDownList>
              </w:sdtPr>
              <w:sdtEndPr/>
              <w:sdtContent>
                <w:r w:rsidR="00623FA4" w:rsidRPr="00C462A6">
                  <w:rPr>
                    <w:rStyle w:val="PlaceholderText"/>
                  </w:rPr>
                  <w:t>Choose an item.</w:t>
                </w:r>
              </w:sdtContent>
            </w:sdt>
          </w:p>
        </w:tc>
        <w:tc>
          <w:tcPr>
            <w:tcW w:w="2549" w:type="dxa"/>
            <w:tcBorders>
              <w:top w:val="single" w:sz="4" w:space="0" w:color="008D7E"/>
              <w:left w:val="single" w:sz="4" w:space="0" w:color="006F2A"/>
              <w:bottom w:val="single" w:sz="4" w:space="0" w:color="008D7E"/>
              <w:right w:val="single" w:sz="4" w:space="0" w:color="006F2A"/>
            </w:tcBorders>
            <w:vAlign w:val="center"/>
          </w:tcPr>
          <w:p w14:paraId="1229FA56" w14:textId="58A3DC5E" w:rsidR="00224ACD" w:rsidRPr="0097347A" w:rsidRDefault="002E3C9C">
            <w:pPr>
              <w:pStyle w:val="TableParagraph"/>
              <w:spacing w:before="40" w:after="40" w:line="260" w:lineRule="exact"/>
              <w:ind w:left="78"/>
              <w:rPr>
                <w:rFonts w:ascii="Verdana" w:hAnsi="Verdana"/>
                <w:spacing w:val="-2"/>
                <w:sz w:val="20"/>
                <w:szCs w:val="20"/>
                <w:lang w:val="en-GB"/>
              </w:rPr>
            </w:pPr>
            <w:sdt>
              <w:sdtPr>
                <w:rPr>
                  <w:rFonts w:ascii="Verdana" w:hAnsi="Verdana"/>
                  <w:sz w:val="20"/>
                  <w:szCs w:val="20"/>
                </w:rPr>
                <w:id w:val="-2106326223"/>
                <w:placeholder>
                  <w:docPart w:val="5882FFDAAF794AFBAF3AADA2741CF7B1"/>
                </w:placeholder>
                <w:showingPlcHdr/>
                <w:dropDownList>
                  <w:listItem w:value="Choose an item."/>
                  <w:listItem w:displayText="Green" w:value="Green"/>
                  <w:listItem w:displayText="Blue" w:value="Blue"/>
                  <w:listItem w:displayText="SDG Linked" w:value="SDG Linked"/>
                  <w:listItem w:displayText="Social" w:value="Social"/>
                  <w:listItem w:displayText="Sustainable" w:value="Sustainable"/>
                  <w:listItem w:displayText="Transition" w:value="Transition"/>
                  <w:listItem w:displayText="N/A" w:value="N/A"/>
                </w:dropDownList>
              </w:sdtPr>
              <w:sdtEndPr/>
              <w:sdtContent>
                <w:r w:rsidR="00623FA4" w:rsidRPr="00C462A6">
                  <w:rPr>
                    <w:rStyle w:val="PlaceholderText"/>
                  </w:rPr>
                  <w:t>Choose an item.</w:t>
                </w:r>
              </w:sdtContent>
            </w:sdt>
          </w:p>
        </w:tc>
      </w:tr>
    </w:tbl>
    <w:p w14:paraId="266CA1C2" w14:textId="4E1A1A57" w:rsidR="00930374" w:rsidRPr="00CA695C" w:rsidRDefault="00236B2E" w:rsidP="004F5E04">
      <w:pPr>
        <w:rPr>
          <w:rFonts w:ascii="Verdana" w:hAnsi="Verdana"/>
        </w:rPr>
      </w:pPr>
      <w:r>
        <w:rPr>
          <w:rFonts w:ascii="Verdana" w:hAnsi="Verdana"/>
        </w:rPr>
        <w:t>*</w:t>
      </w:r>
      <w:r w:rsidR="00E70A50">
        <w:rPr>
          <w:rFonts w:ascii="Verdana" w:hAnsi="Verdana"/>
        </w:rPr>
        <w:t>Applicable</w:t>
      </w:r>
      <w:r>
        <w:rPr>
          <w:rFonts w:ascii="Verdana" w:hAnsi="Verdana"/>
        </w:rPr>
        <w:t xml:space="preserve"> to floating rate </w:t>
      </w:r>
      <w:r w:rsidR="0084583A">
        <w:rPr>
          <w:rFonts w:ascii="Verdana" w:hAnsi="Verdana"/>
        </w:rPr>
        <w:t xml:space="preserve">securities </w:t>
      </w:r>
      <w:r>
        <w:rPr>
          <w:rFonts w:ascii="Verdana" w:hAnsi="Verdana"/>
        </w:rPr>
        <w:t>only</w:t>
      </w:r>
    </w:p>
    <w:p w14:paraId="71814CB7" w14:textId="4384E29F" w:rsidR="002D605B" w:rsidRPr="00B6275D" w:rsidRDefault="002D605B" w:rsidP="004F5E04">
      <w:pPr>
        <w:rPr>
          <w:b/>
          <w:bCs/>
        </w:rPr>
      </w:pPr>
      <w:r w:rsidRPr="00B6275D">
        <w:rPr>
          <w:b/>
          <w:bCs/>
        </w:rPr>
        <w:t>Details of underlying instrument (where applicable for Certificates &amp;Warrants, Convertibles &amp; Depository Receipts)</w:t>
      </w:r>
    </w:p>
    <w:tbl>
      <w:tblPr>
        <w:tblW w:w="0" w:type="auto"/>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2548"/>
        <w:gridCol w:w="2549"/>
        <w:gridCol w:w="2548"/>
        <w:gridCol w:w="2549"/>
      </w:tblGrid>
      <w:tr w:rsidR="002D605B" w:rsidRPr="009612DA" w14:paraId="3A7BECF2" w14:textId="77777777">
        <w:trPr>
          <w:trHeight w:val="600"/>
        </w:trPr>
        <w:tc>
          <w:tcPr>
            <w:tcW w:w="2548" w:type="dxa"/>
            <w:shd w:val="clear" w:color="auto" w:fill="F7FAFA"/>
            <w:tcMar>
              <w:left w:w="68" w:type="dxa"/>
              <w:right w:w="57" w:type="dxa"/>
            </w:tcMar>
            <w:vAlign w:val="center"/>
          </w:tcPr>
          <w:p w14:paraId="04C57782" w14:textId="77777777" w:rsidR="002D605B" w:rsidRPr="0097347A" w:rsidRDefault="002D605B">
            <w:pPr>
              <w:pStyle w:val="TableParagraph"/>
              <w:spacing w:before="40" w:after="40" w:line="260" w:lineRule="exact"/>
              <w:ind w:left="56"/>
              <w:rPr>
                <w:rFonts w:ascii="Verdana" w:hAnsi="Verdana"/>
                <w:sz w:val="20"/>
                <w:szCs w:val="20"/>
                <w:lang w:val="en-GB"/>
              </w:rPr>
            </w:pPr>
          </w:p>
        </w:tc>
        <w:tc>
          <w:tcPr>
            <w:tcW w:w="2549" w:type="dxa"/>
            <w:tcBorders>
              <w:bottom w:val="single" w:sz="4" w:space="0" w:color="008D7E"/>
            </w:tcBorders>
            <w:shd w:val="clear" w:color="auto" w:fill="F7FAFA"/>
            <w:tcMar>
              <w:left w:w="68" w:type="dxa"/>
              <w:right w:w="57" w:type="dxa"/>
            </w:tcMar>
            <w:vAlign w:val="center"/>
          </w:tcPr>
          <w:p w14:paraId="26866FEC" w14:textId="3DD7C848" w:rsidR="002D605B" w:rsidRPr="0097347A" w:rsidRDefault="002D605B">
            <w:pPr>
              <w:pStyle w:val="TableParagraph"/>
              <w:spacing w:before="40" w:after="40" w:line="260" w:lineRule="exact"/>
              <w:jc w:val="center"/>
              <w:rPr>
                <w:rFonts w:ascii="Verdana" w:hAnsi="Verdana"/>
                <w:b/>
                <w:bCs/>
                <w:color w:val="008D7F" w:themeColor="text1"/>
                <w:sz w:val="20"/>
                <w:szCs w:val="20"/>
                <w:lang w:val="en-GB"/>
              </w:rPr>
            </w:pPr>
          </w:p>
        </w:tc>
        <w:tc>
          <w:tcPr>
            <w:tcW w:w="2548" w:type="dxa"/>
            <w:tcBorders>
              <w:bottom w:val="single" w:sz="4" w:space="0" w:color="008D7E"/>
            </w:tcBorders>
            <w:shd w:val="clear" w:color="auto" w:fill="F7FAFA"/>
            <w:vAlign w:val="center"/>
          </w:tcPr>
          <w:p w14:paraId="0E808555" w14:textId="23884550" w:rsidR="002D605B" w:rsidRPr="0097347A" w:rsidRDefault="002D605B">
            <w:pPr>
              <w:pStyle w:val="TableParagraph"/>
              <w:spacing w:before="40" w:after="40" w:line="260" w:lineRule="exact"/>
              <w:jc w:val="center"/>
              <w:rPr>
                <w:rFonts w:ascii="Verdana" w:hAnsi="Verdana"/>
                <w:b/>
                <w:bCs/>
                <w:color w:val="008D7F" w:themeColor="text1"/>
                <w:spacing w:val="-2"/>
                <w:sz w:val="20"/>
                <w:szCs w:val="20"/>
                <w:lang w:val="en-GB"/>
              </w:rPr>
            </w:pPr>
          </w:p>
        </w:tc>
        <w:tc>
          <w:tcPr>
            <w:tcW w:w="2549" w:type="dxa"/>
            <w:tcBorders>
              <w:bottom w:val="single" w:sz="4" w:space="0" w:color="008D7E"/>
            </w:tcBorders>
            <w:shd w:val="clear" w:color="auto" w:fill="F7FAFA"/>
            <w:vAlign w:val="center"/>
          </w:tcPr>
          <w:p w14:paraId="7387C420" w14:textId="5BF6BB9C" w:rsidR="002D605B" w:rsidRPr="0097347A" w:rsidRDefault="002D605B">
            <w:pPr>
              <w:pStyle w:val="TableParagraph"/>
              <w:spacing w:before="40" w:after="40" w:line="260" w:lineRule="exact"/>
              <w:jc w:val="center"/>
              <w:rPr>
                <w:rFonts w:ascii="Verdana" w:hAnsi="Verdana"/>
                <w:b/>
                <w:bCs/>
                <w:color w:val="008D7F" w:themeColor="text1"/>
                <w:spacing w:val="-2"/>
                <w:sz w:val="20"/>
                <w:szCs w:val="20"/>
                <w:lang w:val="en-GB"/>
              </w:rPr>
            </w:pPr>
          </w:p>
        </w:tc>
      </w:tr>
      <w:tr w:rsidR="002D605B" w:rsidRPr="009612DA" w14:paraId="0A167738" w14:textId="77777777">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275B80A2" w14:textId="6B17E72B" w:rsidR="002D605B" w:rsidRDefault="002D605B">
            <w:pPr>
              <w:pStyle w:val="TableParagraph"/>
              <w:spacing w:before="40" w:after="40" w:line="260" w:lineRule="exact"/>
              <w:ind w:left="56"/>
              <w:rPr>
                <w:rFonts w:ascii="Verdana" w:hAnsi="Verdana"/>
                <w:sz w:val="20"/>
                <w:szCs w:val="20"/>
              </w:rPr>
            </w:pPr>
            <w:r>
              <w:rPr>
                <w:rFonts w:ascii="Verdana" w:hAnsi="Verdana"/>
                <w:sz w:val="20"/>
                <w:szCs w:val="20"/>
              </w:rPr>
              <w:t>Underlying instrument code</w:t>
            </w:r>
          </w:p>
          <w:p w14:paraId="3F3DDA5A" w14:textId="5E94592D" w:rsidR="002D605B" w:rsidRPr="00224ACD" w:rsidRDefault="002D605B">
            <w:pPr>
              <w:pStyle w:val="TableParagraph"/>
              <w:spacing w:before="40" w:after="40" w:line="260" w:lineRule="exact"/>
              <w:ind w:left="56"/>
              <w:rPr>
                <w:rFonts w:ascii="Verdana" w:hAnsi="Verdana"/>
                <w:sz w:val="20"/>
                <w:szCs w:val="20"/>
              </w:rPr>
            </w:pPr>
            <w:r>
              <w:rPr>
                <w:rFonts w:ascii="Verdana" w:hAnsi="Verdana"/>
                <w:sz w:val="20"/>
                <w:szCs w:val="20"/>
              </w:rPr>
              <w:t>(ISIN of underlying instrument</w:t>
            </w:r>
            <w:r w:rsidR="00771C4E">
              <w:rPr>
                <w:rFonts w:ascii="Verdana" w:hAnsi="Verdana"/>
                <w:sz w:val="20"/>
                <w:szCs w:val="20"/>
              </w:rPr>
              <w:t>(s)):</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42EE91C0" w14:textId="77777777" w:rsidR="002D605B" w:rsidRPr="00224ACD" w:rsidRDefault="002D605B">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555A5189" w14:textId="77777777" w:rsidR="002D605B" w:rsidRPr="00224ACD" w:rsidRDefault="002D605B">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04F6C5FF" w14:textId="77777777" w:rsidR="002D605B" w:rsidRPr="00224ACD" w:rsidRDefault="002D605B">
            <w:pPr>
              <w:pStyle w:val="TableParagraph"/>
              <w:spacing w:before="40" w:after="40" w:line="260" w:lineRule="exact"/>
              <w:ind w:left="78"/>
              <w:rPr>
                <w:rFonts w:ascii="Verdana" w:hAnsi="Verdana"/>
                <w:spacing w:val="-2"/>
                <w:sz w:val="20"/>
                <w:szCs w:val="20"/>
                <w:lang w:val="en-GB"/>
              </w:rPr>
            </w:pPr>
          </w:p>
        </w:tc>
      </w:tr>
      <w:tr w:rsidR="002D605B" w:rsidRPr="009612DA" w14:paraId="0C85A3B9" w14:textId="77777777">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67CDDD84" w14:textId="77777777" w:rsidR="00771C4E" w:rsidRPr="00771C4E" w:rsidRDefault="00771C4E" w:rsidP="00771C4E">
            <w:pPr>
              <w:pStyle w:val="TableParagraph"/>
              <w:spacing w:before="40" w:after="40" w:line="260" w:lineRule="exact"/>
              <w:ind w:left="56"/>
              <w:rPr>
                <w:rFonts w:ascii="Verdana" w:hAnsi="Verdana"/>
                <w:sz w:val="20"/>
                <w:szCs w:val="20"/>
              </w:rPr>
            </w:pPr>
            <w:r w:rsidRPr="00771C4E">
              <w:rPr>
                <w:rFonts w:ascii="Verdana" w:hAnsi="Verdana"/>
                <w:sz w:val="20"/>
                <w:szCs w:val="20"/>
              </w:rPr>
              <w:t>Underlying issuer</w:t>
            </w:r>
          </w:p>
          <w:p w14:paraId="1AE85FEF" w14:textId="0F0C430D" w:rsidR="002D605B" w:rsidRPr="00224ACD" w:rsidRDefault="00771C4E" w:rsidP="00771C4E">
            <w:pPr>
              <w:pStyle w:val="TableParagraph"/>
              <w:spacing w:before="40" w:after="40" w:line="260" w:lineRule="exact"/>
              <w:ind w:left="56"/>
              <w:rPr>
                <w:rFonts w:ascii="Verdana" w:hAnsi="Verdana"/>
                <w:sz w:val="20"/>
                <w:szCs w:val="20"/>
              </w:rPr>
            </w:pPr>
            <w:r w:rsidRPr="00771C4E">
              <w:rPr>
                <w:rFonts w:ascii="Verdana" w:hAnsi="Verdana"/>
                <w:sz w:val="20"/>
                <w:szCs w:val="20"/>
              </w:rPr>
              <w:t>(LEI code of the underlying issuer)</w:t>
            </w:r>
            <w:r w:rsidR="004B244A">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5FB51D54" w14:textId="3FB5435A" w:rsidR="002D605B" w:rsidRPr="00224ACD" w:rsidRDefault="002D605B">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4233009F" w14:textId="46B598D7" w:rsidR="002D605B" w:rsidRPr="00224ACD" w:rsidRDefault="002D605B">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39ABBD30" w14:textId="707EACBC" w:rsidR="002D605B" w:rsidRPr="00224ACD" w:rsidRDefault="002D605B">
            <w:pPr>
              <w:pStyle w:val="TableParagraph"/>
              <w:spacing w:before="40" w:after="40" w:line="260" w:lineRule="exact"/>
              <w:ind w:left="78"/>
              <w:rPr>
                <w:rFonts w:ascii="Verdana" w:hAnsi="Verdana"/>
                <w:spacing w:val="-2"/>
                <w:sz w:val="20"/>
                <w:szCs w:val="20"/>
                <w:lang w:val="en-GB"/>
              </w:rPr>
            </w:pPr>
          </w:p>
        </w:tc>
      </w:tr>
      <w:tr w:rsidR="00511DE2" w:rsidRPr="009612DA" w14:paraId="34823C6A" w14:textId="77777777">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7DE6960B" w14:textId="27E5A5F8" w:rsidR="00511DE2" w:rsidRPr="00224ACD" w:rsidRDefault="00511DE2" w:rsidP="00511DE2">
            <w:pPr>
              <w:pStyle w:val="TableParagraph"/>
              <w:spacing w:before="40" w:after="40" w:line="260" w:lineRule="exact"/>
              <w:ind w:left="56"/>
              <w:rPr>
                <w:rFonts w:ascii="Verdana" w:hAnsi="Verdana"/>
                <w:sz w:val="20"/>
                <w:szCs w:val="20"/>
              </w:rPr>
            </w:pPr>
            <w:r w:rsidRPr="00511DE2">
              <w:rPr>
                <w:rFonts w:ascii="Verdana" w:hAnsi="Verdana"/>
                <w:sz w:val="20"/>
                <w:szCs w:val="20"/>
              </w:rPr>
              <w:t xml:space="preserve">Asset class of the underlying : </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sdt>
            <w:sdtPr>
              <w:rPr>
                <w:rFonts w:ascii="Verdana" w:hAnsi="Verdana"/>
                <w:spacing w:val="-2"/>
                <w:sz w:val="20"/>
                <w:szCs w:val="20"/>
                <w:lang w:val="en-GB"/>
              </w:rPr>
              <w:id w:val="-1016916836"/>
              <w:placeholder>
                <w:docPart w:val="34E37A6EFA9C46CBB5B301205CAFF660"/>
              </w:placeholder>
              <w:showingPlcHdr/>
              <w:dropDownList>
                <w:listItem w:value="Choose an item."/>
                <w:listItem w:displayText="Interest Rate" w:value="Interest Rate"/>
                <w:listItem w:displayText="Equity" w:value="Equity"/>
                <w:listItem w:displayText="Commodity" w:value="Commodity"/>
                <w:listItem w:displayText="Credit" w:value="Credit"/>
                <w:listItem w:displayText="Currency" w:value="Currency"/>
                <w:listItem w:displayText="Other" w:value="Other"/>
                <w:listItem w:displayText="N/A" w:value="N/A"/>
              </w:dropDownList>
            </w:sdtPr>
            <w:sdtEndPr/>
            <w:sdtContent>
              <w:p w14:paraId="121719C9" w14:textId="59A08142" w:rsidR="00511DE2" w:rsidRPr="00224ACD" w:rsidRDefault="001C4886" w:rsidP="00511DE2">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sdtContent>
          </w:sdt>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sdt>
            <w:sdtPr>
              <w:rPr>
                <w:rFonts w:ascii="Verdana" w:hAnsi="Verdana"/>
                <w:spacing w:val="-2"/>
                <w:sz w:val="20"/>
                <w:szCs w:val="20"/>
                <w:lang w:val="en-GB"/>
              </w:rPr>
              <w:id w:val="-804547437"/>
              <w:placeholder>
                <w:docPart w:val="5D2C138E7F65437DA0A9C466D3D697EC"/>
              </w:placeholder>
              <w:showingPlcHdr/>
              <w:dropDownList>
                <w:listItem w:value="Choose an item."/>
                <w:listItem w:displayText="Interest Rate" w:value="Interest Rate"/>
                <w:listItem w:displayText="Equity" w:value="Equity"/>
                <w:listItem w:displayText="Commodity" w:value="Commodity"/>
                <w:listItem w:displayText="Credit" w:value="Credit"/>
                <w:listItem w:displayText="Currency" w:value="Currency"/>
                <w:listItem w:displayText="Other" w:value="Other"/>
                <w:listItem w:displayText="N/A" w:value="N/A"/>
              </w:dropDownList>
            </w:sdtPr>
            <w:sdtEndPr/>
            <w:sdtContent>
              <w:p w14:paraId="18052F30" w14:textId="77777777" w:rsidR="001C4886" w:rsidRDefault="001C4886" w:rsidP="00D06441">
                <w:pPr>
                  <w:pStyle w:val="TableParagraph"/>
                  <w:spacing w:before="40" w:after="40" w:line="260" w:lineRule="exact"/>
                  <w:ind w:left="78"/>
                  <w:rPr>
                    <w:rFonts w:ascii="Verdana" w:eastAsiaTheme="minorHAnsi" w:hAnsi="Verdana" w:cstheme="minorBidi"/>
                    <w:spacing w:val="-2"/>
                    <w:sz w:val="20"/>
                    <w:szCs w:val="20"/>
                    <w:lang w:val="en-GB"/>
                  </w:rPr>
                </w:pPr>
                <w:r w:rsidRPr="00C462A6">
                  <w:rPr>
                    <w:rStyle w:val="PlaceholderText"/>
                  </w:rPr>
                  <w:t>Choose an item.</w:t>
                </w:r>
              </w:p>
            </w:sdtContent>
          </w:sdt>
          <w:p w14:paraId="1B44FC2E" w14:textId="45BFBEC3"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sdt>
            <w:sdtPr>
              <w:rPr>
                <w:rFonts w:ascii="Verdana" w:hAnsi="Verdana"/>
                <w:spacing w:val="-2"/>
                <w:sz w:val="20"/>
                <w:szCs w:val="20"/>
                <w:lang w:val="en-GB"/>
              </w:rPr>
              <w:id w:val="1373576147"/>
              <w:placeholder>
                <w:docPart w:val="3AA9C08FDF8C4354828D017414108EB5"/>
              </w:placeholder>
              <w:showingPlcHdr/>
              <w:dropDownList>
                <w:listItem w:value="Choose an item."/>
                <w:listItem w:displayText="Interest Rate" w:value="Interest Rate"/>
                <w:listItem w:displayText="Equity" w:value="Equity"/>
                <w:listItem w:displayText="Commodity" w:value="Commodity"/>
                <w:listItem w:displayText="Credit" w:value="Credit"/>
                <w:listItem w:displayText="Currency" w:value="Currency"/>
                <w:listItem w:displayText="Other" w:value="Other"/>
                <w:listItem w:displayText="N/A" w:value="N/A"/>
              </w:dropDownList>
            </w:sdtPr>
            <w:sdtEndPr/>
            <w:sdtContent>
              <w:p w14:paraId="614B4C28" w14:textId="77777777" w:rsidR="001C4886" w:rsidRDefault="001C4886" w:rsidP="001C4886">
                <w:pPr>
                  <w:pStyle w:val="TableParagraph"/>
                  <w:spacing w:before="40" w:after="40" w:line="260" w:lineRule="exact"/>
                  <w:ind w:left="78"/>
                  <w:rPr>
                    <w:rFonts w:ascii="Verdana" w:eastAsiaTheme="minorHAnsi" w:hAnsi="Verdana" w:cstheme="minorBidi"/>
                    <w:spacing w:val="-2"/>
                    <w:sz w:val="20"/>
                    <w:szCs w:val="20"/>
                    <w:lang w:val="en-GB"/>
                  </w:rPr>
                </w:pPr>
                <w:r w:rsidRPr="00C462A6">
                  <w:rPr>
                    <w:rStyle w:val="PlaceholderText"/>
                  </w:rPr>
                  <w:t>Choose an item.</w:t>
                </w:r>
              </w:p>
            </w:sdtContent>
          </w:sdt>
          <w:p w14:paraId="408B211D" w14:textId="6CA8F5EE"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r>
      <w:tr w:rsidR="00511DE2" w:rsidRPr="009612DA" w14:paraId="60E042E5" w14:textId="77777777">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0354710C" w14:textId="4B4649D9" w:rsidR="00511DE2" w:rsidRPr="00224ACD" w:rsidRDefault="00BE4162" w:rsidP="00511DE2">
            <w:pPr>
              <w:pStyle w:val="TableParagraph"/>
              <w:spacing w:before="40" w:after="40" w:line="260" w:lineRule="exact"/>
              <w:ind w:left="56"/>
              <w:rPr>
                <w:rFonts w:ascii="Verdana" w:hAnsi="Verdana"/>
                <w:sz w:val="20"/>
                <w:szCs w:val="20"/>
              </w:rPr>
            </w:pPr>
            <w:r w:rsidRPr="00BE4162">
              <w:rPr>
                <w:rFonts w:ascii="Verdana" w:hAnsi="Verdana"/>
                <w:sz w:val="20"/>
                <w:szCs w:val="20"/>
              </w:rPr>
              <w:t>Underlying index name</w:t>
            </w:r>
            <w:r w:rsidR="00527C0A">
              <w:rPr>
                <w:rFonts w:ascii="Verdana" w:hAnsi="Verdana"/>
                <w:sz w:val="20"/>
                <w:szCs w:val="20"/>
              </w:rPr>
              <w:t>*</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59819839" w14:textId="77777777"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5BB9ABC2" w14:textId="77777777"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7CFF1547" w14:textId="77777777"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r>
      <w:tr w:rsidR="00511DE2" w:rsidRPr="009612DA" w14:paraId="7F6A9F10" w14:textId="77777777">
        <w:trPr>
          <w:trHeight w:val="600"/>
        </w:trPr>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16734002" w14:textId="628BE731" w:rsidR="00511DE2" w:rsidRPr="00224ACD" w:rsidRDefault="00BE4162" w:rsidP="00511DE2">
            <w:pPr>
              <w:pStyle w:val="TableParagraph"/>
              <w:spacing w:before="40" w:after="40" w:line="260" w:lineRule="exact"/>
              <w:ind w:left="56"/>
              <w:rPr>
                <w:rFonts w:ascii="Verdana" w:hAnsi="Verdana"/>
                <w:sz w:val="20"/>
                <w:szCs w:val="20"/>
              </w:rPr>
            </w:pPr>
            <w:r w:rsidRPr="00BE4162">
              <w:rPr>
                <w:rFonts w:ascii="Verdana" w:hAnsi="Verdana"/>
                <w:sz w:val="20"/>
                <w:szCs w:val="20"/>
              </w:rPr>
              <w:t>Term of the underlying index</w:t>
            </w:r>
            <w:r w:rsidR="00527C0A">
              <w:rPr>
                <w:rFonts w:ascii="Verdana" w:hAnsi="Verdana"/>
                <w:sz w:val="20"/>
                <w:szCs w:val="20"/>
              </w:rPr>
              <w:t>*</w:t>
            </w:r>
            <w:r>
              <w:rPr>
                <w:rFonts w:ascii="Verdana" w:hAnsi="Verdana"/>
                <w:sz w:val="20"/>
                <w:szCs w:val="20"/>
              </w:rPr>
              <w:t>:</w:t>
            </w:r>
            <w:r w:rsidRPr="00BE4162">
              <w:rPr>
                <w:rFonts w:ascii="Verdana" w:hAnsi="Verdana"/>
                <w:sz w:val="20"/>
                <w:szCs w:val="20"/>
              </w:rPr>
              <w:t xml:space="preserve"> </w:t>
            </w: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tcMar>
              <w:left w:w="68" w:type="dxa"/>
              <w:right w:w="57" w:type="dxa"/>
            </w:tcMar>
            <w:vAlign w:val="center"/>
          </w:tcPr>
          <w:p w14:paraId="5E6B4705" w14:textId="77777777"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549070CB" w14:textId="77777777"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shd w:val="clear" w:color="auto" w:fill="FFFFFF" w:themeFill="background1"/>
            <w:vAlign w:val="center"/>
          </w:tcPr>
          <w:p w14:paraId="4443FDC1" w14:textId="77777777" w:rsidR="00511DE2" w:rsidRPr="00224ACD" w:rsidRDefault="00511DE2" w:rsidP="00511DE2">
            <w:pPr>
              <w:pStyle w:val="TableParagraph"/>
              <w:spacing w:before="40" w:after="40" w:line="260" w:lineRule="exact"/>
              <w:ind w:left="78"/>
              <w:rPr>
                <w:rFonts w:ascii="Verdana" w:hAnsi="Verdana"/>
                <w:spacing w:val="-2"/>
                <w:sz w:val="20"/>
                <w:szCs w:val="20"/>
                <w:lang w:val="en-GB"/>
              </w:rPr>
            </w:pPr>
          </w:p>
        </w:tc>
      </w:tr>
      <w:tr w:rsidR="00BE1469" w:rsidRPr="009612DA" w14:paraId="1B5C5523" w14:textId="77777777">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386533BB" w14:textId="2C312914" w:rsidR="00BE1469" w:rsidRPr="00224ACD" w:rsidRDefault="00BE1469" w:rsidP="00BE1469">
            <w:pPr>
              <w:pStyle w:val="TableParagraph"/>
              <w:spacing w:before="40" w:after="40" w:line="260" w:lineRule="exact"/>
              <w:ind w:left="56"/>
              <w:rPr>
                <w:rFonts w:ascii="Verdana" w:hAnsi="Verdana"/>
                <w:sz w:val="20"/>
                <w:szCs w:val="20"/>
              </w:rPr>
            </w:pPr>
            <w:r>
              <w:rPr>
                <w:rFonts w:ascii="Verdana" w:hAnsi="Verdana"/>
                <w:sz w:val="20"/>
                <w:szCs w:val="20"/>
              </w:rPr>
              <w:t>Option Type</w:t>
            </w:r>
            <w:r w:rsidR="00527C0A">
              <w:rPr>
                <w:rFonts w:ascii="Verdana" w:hAnsi="Verdana"/>
                <w:sz w:val="20"/>
                <w:szCs w:val="20"/>
              </w:rPr>
              <w:t>*</w:t>
            </w:r>
            <w:r>
              <w:rPr>
                <w:rFonts w:ascii="Verdana" w:hAnsi="Verdana"/>
                <w:sz w:val="20"/>
                <w:szCs w:val="20"/>
              </w:rPr>
              <w:t>:</w:t>
            </w:r>
          </w:p>
        </w:tc>
        <w:sdt>
          <w:sdtPr>
            <w:rPr>
              <w:rFonts w:ascii="Verdana" w:hAnsi="Verdana"/>
              <w:spacing w:val="-2"/>
              <w:sz w:val="20"/>
              <w:szCs w:val="20"/>
              <w:lang w:val="en-GB"/>
            </w:rPr>
            <w:id w:val="772830709"/>
            <w:placeholder>
              <w:docPart w:val="67A8CB6628DC478B8CFF311A6E7F0EC4"/>
            </w:placeholder>
            <w:showingPlcHdr/>
            <w:dropDownList>
              <w:listItem w:value="Choose an item."/>
              <w:listItem w:displayText="Call" w:value="Call"/>
              <w:listItem w:displayText="Put" w:value="Put"/>
              <w:listItem w:displayText="Other" w:value="Other"/>
              <w:listItem w:displayText="N/A" w:value="N/A"/>
            </w:dropDownList>
          </w:sdtPr>
          <w:sdtEndPr/>
          <w:sdtContent>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1D7E5DC9" w14:textId="4BFB6AB9" w:rsidR="00BE1469" w:rsidRPr="00224ACD" w:rsidRDefault="000A589D" w:rsidP="00BE1469">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tc>
          </w:sdtContent>
        </w:sdt>
        <w:sdt>
          <w:sdtPr>
            <w:rPr>
              <w:rFonts w:ascii="Verdana" w:hAnsi="Verdana"/>
              <w:spacing w:val="-2"/>
              <w:sz w:val="20"/>
              <w:szCs w:val="20"/>
              <w:lang w:val="en-GB"/>
            </w:rPr>
            <w:id w:val="-1538201706"/>
            <w:placeholder>
              <w:docPart w:val="E1664A2EF47846A09B7A1BEEE8DAE6BE"/>
            </w:placeholder>
            <w:showingPlcHdr/>
            <w:dropDownList>
              <w:listItem w:value="Choose an item."/>
              <w:listItem w:displayText="Call" w:value="Call"/>
              <w:listItem w:displayText="Put" w:value="Put"/>
              <w:listItem w:displayText="Other" w:value="Other"/>
              <w:listItem w:displayText="N/A" w:value="N/A"/>
            </w:dropDownList>
          </w:sdtPr>
          <w:sdtEndPr/>
          <w:sdtContent>
            <w:tc>
              <w:tcPr>
                <w:tcW w:w="2548" w:type="dxa"/>
                <w:tcBorders>
                  <w:top w:val="single" w:sz="4" w:space="0" w:color="008D7E"/>
                  <w:left w:val="single" w:sz="4" w:space="0" w:color="006F2A"/>
                  <w:bottom w:val="single" w:sz="4" w:space="0" w:color="008D7E"/>
                  <w:right w:val="single" w:sz="4" w:space="0" w:color="006F2A"/>
                </w:tcBorders>
                <w:vAlign w:val="center"/>
              </w:tcPr>
              <w:p w14:paraId="13E09B20" w14:textId="6219B1A1" w:rsidR="00BE1469" w:rsidRPr="00224ACD" w:rsidRDefault="0094385F" w:rsidP="00BE1469">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tc>
          </w:sdtContent>
        </w:sdt>
        <w:sdt>
          <w:sdtPr>
            <w:rPr>
              <w:rFonts w:ascii="Verdana" w:hAnsi="Verdana"/>
              <w:spacing w:val="-2"/>
              <w:sz w:val="20"/>
              <w:szCs w:val="20"/>
              <w:lang w:val="en-GB"/>
            </w:rPr>
            <w:id w:val="-1856097459"/>
            <w:placeholder>
              <w:docPart w:val="7D65BF35257E4FE28CFFF37D4D8AC410"/>
            </w:placeholder>
            <w:showingPlcHdr/>
            <w:dropDownList>
              <w:listItem w:value="Choose an item."/>
              <w:listItem w:displayText="Call" w:value="Call"/>
              <w:listItem w:displayText="Put" w:value="Put"/>
              <w:listItem w:displayText="Other" w:value="Other"/>
              <w:listItem w:displayText="N/A" w:value="N/A"/>
            </w:dropDownList>
          </w:sdtPr>
          <w:sdtEndPr/>
          <w:sdtContent>
            <w:tc>
              <w:tcPr>
                <w:tcW w:w="2549" w:type="dxa"/>
                <w:tcBorders>
                  <w:top w:val="single" w:sz="4" w:space="0" w:color="008D7E"/>
                  <w:left w:val="single" w:sz="4" w:space="0" w:color="006F2A"/>
                  <w:bottom w:val="single" w:sz="4" w:space="0" w:color="008D7E"/>
                  <w:right w:val="single" w:sz="4" w:space="0" w:color="006F2A"/>
                </w:tcBorders>
                <w:vAlign w:val="center"/>
              </w:tcPr>
              <w:p w14:paraId="2AABC975" w14:textId="385A2B11" w:rsidR="00BE1469" w:rsidRPr="00224ACD" w:rsidRDefault="0094385F" w:rsidP="00BE1469">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tc>
          </w:sdtContent>
        </w:sdt>
      </w:tr>
      <w:tr w:rsidR="00BE1469" w:rsidRPr="009612DA" w14:paraId="6A8ABF35" w14:textId="77777777">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403AEC11" w14:textId="42BA374D" w:rsidR="00BE1469" w:rsidRPr="0097347A" w:rsidRDefault="004C1207" w:rsidP="00BE1469">
            <w:pPr>
              <w:pStyle w:val="TableParagraph"/>
              <w:spacing w:before="40" w:after="40" w:line="260" w:lineRule="exact"/>
              <w:ind w:left="56"/>
              <w:rPr>
                <w:rFonts w:ascii="Verdana" w:hAnsi="Verdana"/>
                <w:sz w:val="20"/>
                <w:szCs w:val="20"/>
              </w:rPr>
            </w:pPr>
            <w:r w:rsidRPr="004C1207">
              <w:rPr>
                <w:rFonts w:ascii="Verdana" w:hAnsi="Verdana"/>
                <w:sz w:val="20"/>
                <w:szCs w:val="20"/>
              </w:rPr>
              <w:t>Strike price (Include price or PNDG where price is not available but pending)*</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2F7F258A" w14:textId="77777777"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3BCFDF0C" w14:textId="77777777"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30ACA6E0" w14:textId="77777777"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r>
      <w:tr w:rsidR="00BE1469" w:rsidRPr="009612DA" w14:paraId="5A24B970" w14:textId="77777777">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67D63A4E" w14:textId="28FEBF62" w:rsidR="00BE1469" w:rsidRDefault="004C1207" w:rsidP="00BE1469">
            <w:pPr>
              <w:pStyle w:val="TableParagraph"/>
              <w:spacing w:before="40" w:after="40" w:line="260" w:lineRule="exact"/>
              <w:ind w:left="56"/>
              <w:rPr>
                <w:rFonts w:ascii="Verdana" w:hAnsi="Verdana"/>
                <w:sz w:val="20"/>
                <w:szCs w:val="20"/>
              </w:rPr>
            </w:pPr>
            <w:r w:rsidRPr="004C1207">
              <w:rPr>
                <w:rFonts w:ascii="Verdana" w:hAnsi="Verdana"/>
                <w:sz w:val="20"/>
                <w:szCs w:val="20"/>
              </w:rPr>
              <w:t>Strike price currency*</w:t>
            </w:r>
            <w:r>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2087AB50" w14:textId="77777777"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c>
          <w:tcPr>
            <w:tcW w:w="2548" w:type="dxa"/>
            <w:tcBorders>
              <w:top w:val="single" w:sz="4" w:space="0" w:color="008D7E"/>
              <w:left w:val="single" w:sz="4" w:space="0" w:color="006F2A"/>
              <w:bottom w:val="single" w:sz="4" w:space="0" w:color="008D7E"/>
              <w:right w:val="single" w:sz="4" w:space="0" w:color="006F2A"/>
            </w:tcBorders>
            <w:vAlign w:val="center"/>
          </w:tcPr>
          <w:p w14:paraId="0FC3E1E6" w14:textId="77777777"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p w14:paraId="68BDF31E" w14:textId="77777777"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r>
      <w:tr w:rsidR="00BE1469" w:rsidRPr="009612DA" w14:paraId="470C47E3" w14:textId="77777777">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4DEADAF9" w14:textId="1D137016" w:rsidR="00BE1469" w:rsidRDefault="004F12EE" w:rsidP="00BE1469">
            <w:pPr>
              <w:pStyle w:val="TableParagraph"/>
              <w:spacing w:before="40" w:after="40" w:line="260" w:lineRule="exact"/>
              <w:ind w:left="56"/>
              <w:rPr>
                <w:rFonts w:ascii="Verdana" w:hAnsi="Verdana"/>
                <w:sz w:val="20"/>
                <w:szCs w:val="20"/>
              </w:rPr>
            </w:pPr>
            <w:r w:rsidRPr="004F12EE">
              <w:rPr>
                <w:rFonts w:ascii="Verdana" w:hAnsi="Verdana"/>
                <w:sz w:val="20"/>
                <w:szCs w:val="20"/>
              </w:rPr>
              <w:t>Option exercise style</w:t>
            </w:r>
            <w:r>
              <w:rPr>
                <w:rFonts w:ascii="Verdana" w:hAnsi="Verdana"/>
                <w:sz w:val="20"/>
                <w:szCs w:val="20"/>
              </w:rPr>
              <w:t>*</w:t>
            </w:r>
            <w:r w:rsidRPr="004F12EE">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sdt>
            <w:sdtPr>
              <w:rPr>
                <w:rFonts w:ascii="Verdana" w:hAnsi="Verdana"/>
                <w:spacing w:val="-2"/>
                <w:sz w:val="20"/>
                <w:szCs w:val="20"/>
                <w:lang w:val="en-GB"/>
              </w:rPr>
              <w:id w:val="-1262133927"/>
              <w:placeholder>
                <w:docPart w:val="36573FBA3E504D1DADFEBAABD3A6D487"/>
              </w:placeholder>
              <w:showingPlcHdr/>
              <w:dropDownList>
                <w:listItem w:value="Choose an item."/>
                <w:listItem w:displayText="European" w:value="European"/>
                <w:listItem w:displayText="American" w:value="American"/>
                <w:listItem w:displayText="Asian" w:value="Asian"/>
                <w:listItem w:displayText="Bermudan" w:value="Bermudan"/>
                <w:listItem w:displayText="Other" w:value="Other"/>
                <w:listItem w:displayText="N/A" w:value="N/A"/>
              </w:dropDownList>
            </w:sdtPr>
            <w:sdtEndPr/>
            <w:sdtContent>
              <w:p w14:paraId="45DF61C4" w14:textId="1DD99F03" w:rsidR="00BE1469" w:rsidRPr="00224ACD" w:rsidRDefault="0094385F" w:rsidP="00BE1469">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sdtContent>
          </w:sdt>
        </w:tc>
        <w:tc>
          <w:tcPr>
            <w:tcW w:w="2548" w:type="dxa"/>
            <w:tcBorders>
              <w:top w:val="single" w:sz="4" w:space="0" w:color="008D7E"/>
              <w:left w:val="single" w:sz="4" w:space="0" w:color="006F2A"/>
              <w:bottom w:val="single" w:sz="4" w:space="0" w:color="008D7E"/>
              <w:right w:val="single" w:sz="4" w:space="0" w:color="006F2A"/>
            </w:tcBorders>
            <w:vAlign w:val="center"/>
          </w:tcPr>
          <w:sdt>
            <w:sdtPr>
              <w:rPr>
                <w:rFonts w:ascii="Verdana" w:hAnsi="Verdana"/>
                <w:spacing w:val="-2"/>
                <w:sz w:val="20"/>
                <w:szCs w:val="20"/>
                <w:lang w:val="en-GB"/>
              </w:rPr>
              <w:id w:val="-1778776493"/>
              <w:placeholder>
                <w:docPart w:val="7C617D3054434E26AAD92443C83F1123"/>
              </w:placeholder>
              <w:showingPlcHdr/>
              <w:dropDownList>
                <w:listItem w:value="Choose an item."/>
                <w:listItem w:displayText="European" w:value="European"/>
                <w:listItem w:displayText="American" w:value="American"/>
                <w:listItem w:displayText="Asian" w:value="Asian"/>
                <w:listItem w:displayText="Bermudan" w:value="Bermudan"/>
                <w:listItem w:displayText="Other" w:value="Other"/>
                <w:listItem w:displayText="N/A" w:value="N/A"/>
              </w:dropDownList>
            </w:sdtPr>
            <w:sdtEndPr/>
            <w:sdtContent>
              <w:p w14:paraId="7BDC9DE7" w14:textId="77777777" w:rsidR="0011376D" w:rsidRDefault="0011376D" w:rsidP="0011376D">
                <w:pPr>
                  <w:pStyle w:val="TableParagraph"/>
                  <w:spacing w:before="40" w:after="40" w:line="260" w:lineRule="exact"/>
                  <w:ind w:left="78"/>
                  <w:rPr>
                    <w:rFonts w:ascii="Verdana" w:eastAsiaTheme="minorHAnsi" w:hAnsi="Verdana" w:cstheme="minorBidi"/>
                    <w:spacing w:val="-2"/>
                    <w:sz w:val="20"/>
                    <w:szCs w:val="20"/>
                    <w:lang w:val="en-GB"/>
                  </w:rPr>
                </w:pPr>
                <w:r w:rsidRPr="00C462A6">
                  <w:rPr>
                    <w:rStyle w:val="PlaceholderText"/>
                  </w:rPr>
                  <w:t>Choose an item.</w:t>
                </w:r>
              </w:p>
            </w:sdtContent>
          </w:sdt>
          <w:p w14:paraId="25B677D8" w14:textId="35D517C5"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sdt>
            <w:sdtPr>
              <w:rPr>
                <w:rFonts w:ascii="Verdana" w:hAnsi="Verdana"/>
                <w:spacing w:val="-2"/>
                <w:sz w:val="20"/>
                <w:szCs w:val="20"/>
                <w:lang w:val="en-GB"/>
              </w:rPr>
              <w:id w:val="-1472437234"/>
              <w:placeholder>
                <w:docPart w:val="303F4A2C388140358CE4BB25E53C01A7"/>
              </w:placeholder>
              <w:showingPlcHdr/>
              <w:dropDownList>
                <w:listItem w:value="Choose an item."/>
                <w:listItem w:displayText="European" w:value="European"/>
                <w:listItem w:displayText="American" w:value="American"/>
                <w:listItem w:displayText="Asian" w:value="Asian"/>
                <w:listItem w:displayText="Bermudan" w:value="Bermudan"/>
                <w:listItem w:displayText="Other" w:value="Other"/>
                <w:listItem w:displayText="N/A" w:value="N/A"/>
              </w:dropDownList>
            </w:sdtPr>
            <w:sdtEndPr/>
            <w:sdtContent>
              <w:p w14:paraId="67B3809A" w14:textId="77777777" w:rsidR="0011376D" w:rsidRDefault="0011376D" w:rsidP="0011376D">
                <w:pPr>
                  <w:pStyle w:val="TableParagraph"/>
                  <w:spacing w:before="40" w:after="40" w:line="260" w:lineRule="exact"/>
                  <w:ind w:left="78"/>
                  <w:rPr>
                    <w:rFonts w:ascii="Verdana" w:eastAsiaTheme="minorHAnsi" w:hAnsi="Verdana" w:cstheme="minorBidi"/>
                    <w:spacing w:val="-2"/>
                    <w:sz w:val="20"/>
                    <w:szCs w:val="20"/>
                    <w:lang w:val="en-GB"/>
                  </w:rPr>
                </w:pPr>
                <w:r w:rsidRPr="00C462A6">
                  <w:rPr>
                    <w:rStyle w:val="PlaceholderText"/>
                  </w:rPr>
                  <w:t>Choose an item.</w:t>
                </w:r>
              </w:p>
            </w:sdtContent>
          </w:sdt>
          <w:p w14:paraId="64205290" w14:textId="60FC8F9E" w:rsidR="00BE1469" w:rsidRPr="00224ACD" w:rsidRDefault="00BE1469" w:rsidP="00BE1469">
            <w:pPr>
              <w:pStyle w:val="TableParagraph"/>
              <w:spacing w:before="40" w:after="40" w:line="260" w:lineRule="exact"/>
              <w:ind w:left="78"/>
              <w:rPr>
                <w:rFonts w:ascii="Verdana" w:hAnsi="Verdana"/>
                <w:spacing w:val="-2"/>
                <w:sz w:val="20"/>
                <w:szCs w:val="20"/>
                <w:lang w:val="en-GB"/>
              </w:rPr>
            </w:pPr>
          </w:p>
        </w:tc>
      </w:tr>
      <w:tr w:rsidR="00527C0A" w:rsidRPr="009612DA" w14:paraId="124D7777" w14:textId="77777777">
        <w:trPr>
          <w:trHeight w:val="600"/>
        </w:trPr>
        <w:tc>
          <w:tcPr>
            <w:tcW w:w="2548"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p w14:paraId="3D2EA6AF" w14:textId="002AEC8B" w:rsidR="00527C0A" w:rsidRPr="00224ACD" w:rsidRDefault="00527C0A" w:rsidP="00527C0A">
            <w:pPr>
              <w:pStyle w:val="TableParagraph"/>
              <w:spacing w:before="40" w:after="40" w:line="260" w:lineRule="exact"/>
              <w:ind w:left="56"/>
              <w:rPr>
                <w:rFonts w:ascii="Verdana" w:hAnsi="Verdana"/>
                <w:sz w:val="20"/>
                <w:szCs w:val="20"/>
              </w:rPr>
            </w:pPr>
            <w:r w:rsidRPr="00527C0A">
              <w:rPr>
                <w:rFonts w:ascii="Verdana" w:hAnsi="Verdana"/>
                <w:sz w:val="20"/>
                <w:szCs w:val="20"/>
              </w:rPr>
              <w:t>Delivery type</w:t>
            </w:r>
            <w:r>
              <w:rPr>
                <w:rFonts w:ascii="Verdana" w:hAnsi="Verdana"/>
                <w:sz w:val="20"/>
                <w:szCs w:val="20"/>
              </w:rPr>
              <w:t>*</w:t>
            </w:r>
            <w:r w:rsidRPr="00527C0A">
              <w:rPr>
                <w:rFonts w:ascii="Verdana" w:hAnsi="Verdana"/>
                <w:sz w:val="20"/>
                <w:szCs w:val="20"/>
              </w:rPr>
              <w:t>:</w:t>
            </w:r>
          </w:p>
        </w:tc>
        <w:tc>
          <w:tcPr>
            <w:tcW w:w="2549" w:type="dxa"/>
            <w:tcBorders>
              <w:top w:val="single" w:sz="4" w:space="0" w:color="008D7E"/>
              <w:left w:val="single" w:sz="4" w:space="0" w:color="006F2A"/>
              <w:bottom w:val="single" w:sz="4" w:space="0" w:color="008D7E"/>
              <w:right w:val="single" w:sz="4" w:space="0" w:color="006F2A"/>
            </w:tcBorders>
            <w:tcMar>
              <w:left w:w="68" w:type="dxa"/>
              <w:right w:w="57" w:type="dxa"/>
            </w:tcMar>
            <w:vAlign w:val="center"/>
          </w:tcPr>
          <w:sdt>
            <w:sdtPr>
              <w:rPr>
                <w:rFonts w:ascii="Verdana" w:hAnsi="Verdana"/>
                <w:spacing w:val="-2"/>
                <w:sz w:val="20"/>
                <w:szCs w:val="20"/>
                <w:lang w:val="en-GB"/>
              </w:rPr>
              <w:id w:val="-263535470"/>
              <w:placeholder>
                <w:docPart w:val="04CCA137254F4B46984FF657EC49D5D8"/>
              </w:placeholder>
              <w:showingPlcHdr/>
              <w:dropDownList>
                <w:listItem w:value="Choose an item."/>
                <w:listItem w:displayText="Physical" w:value="Physical"/>
                <w:listItem w:displayText="Cash" w:value="Cash"/>
                <w:listItem w:displayText="Optional" w:value="Optional"/>
                <w:listItem w:displayText="N/A" w:value="N/A"/>
              </w:dropDownList>
            </w:sdtPr>
            <w:sdtEndPr/>
            <w:sdtContent>
              <w:p w14:paraId="41BD4B89" w14:textId="15C164B3" w:rsidR="00527C0A" w:rsidRPr="0097347A" w:rsidRDefault="007A1E19" w:rsidP="00527C0A">
                <w:pPr>
                  <w:pStyle w:val="TableParagraph"/>
                  <w:spacing w:before="40" w:after="40" w:line="260" w:lineRule="exact"/>
                  <w:ind w:left="78"/>
                  <w:rPr>
                    <w:rFonts w:ascii="Verdana" w:hAnsi="Verdana"/>
                    <w:spacing w:val="-2"/>
                    <w:sz w:val="20"/>
                    <w:szCs w:val="20"/>
                    <w:lang w:val="en-GB"/>
                  </w:rPr>
                </w:pPr>
                <w:r w:rsidRPr="00C462A6">
                  <w:rPr>
                    <w:rStyle w:val="PlaceholderText"/>
                  </w:rPr>
                  <w:t>Choose an item.</w:t>
                </w:r>
              </w:p>
            </w:sdtContent>
          </w:sdt>
        </w:tc>
        <w:tc>
          <w:tcPr>
            <w:tcW w:w="2548" w:type="dxa"/>
            <w:tcBorders>
              <w:top w:val="single" w:sz="4" w:space="0" w:color="008D7E"/>
              <w:left w:val="single" w:sz="4" w:space="0" w:color="006F2A"/>
              <w:bottom w:val="single" w:sz="4" w:space="0" w:color="008D7E"/>
              <w:right w:val="single" w:sz="4" w:space="0" w:color="006F2A"/>
            </w:tcBorders>
            <w:vAlign w:val="center"/>
          </w:tcPr>
          <w:sdt>
            <w:sdtPr>
              <w:rPr>
                <w:rFonts w:ascii="Verdana" w:hAnsi="Verdana"/>
                <w:spacing w:val="-2"/>
                <w:sz w:val="20"/>
                <w:szCs w:val="20"/>
                <w:lang w:val="en-GB"/>
              </w:rPr>
              <w:id w:val="-1410466598"/>
              <w:placeholder>
                <w:docPart w:val="A4FBF1E6603043E191C435DE0820D052"/>
              </w:placeholder>
              <w:showingPlcHdr/>
              <w:dropDownList>
                <w:listItem w:value="Choose an item."/>
                <w:listItem w:displayText="Physical" w:value="Physical"/>
                <w:listItem w:displayText="Cash" w:value="Cash"/>
                <w:listItem w:displayText="Optional" w:value="Optional"/>
                <w:listItem w:displayText="N/A" w:value="N/A"/>
              </w:dropDownList>
            </w:sdtPr>
            <w:sdtEndPr/>
            <w:sdtContent>
              <w:p w14:paraId="5AAB49A5" w14:textId="77777777" w:rsidR="007A1E19" w:rsidRDefault="007A1E19" w:rsidP="007A1E19">
                <w:pPr>
                  <w:pStyle w:val="TableParagraph"/>
                  <w:spacing w:before="40" w:after="40" w:line="260" w:lineRule="exact"/>
                  <w:ind w:left="78"/>
                  <w:rPr>
                    <w:rFonts w:ascii="Verdana" w:eastAsiaTheme="minorHAnsi" w:hAnsi="Verdana" w:cstheme="minorBidi"/>
                    <w:spacing w:val="-2"/>
                    <w:sz w:val="20"/>
                    <w:szCs w:val="20"/>
                    <w:lang w:val="en-GB"/>
                  </w:rPr>
                </w:pPr>
                <w:r w:rsidRPr="00C462A6">
                  <w:rPr>
                    <w:rStyle w:val="PlaceholderText"/>
                  </w:rPr>
                  <w:t>Choose an item.</w:t>
                </w:r>
              </w:p>
            </w:sdtContent>
          </w:sdt>
          <w:p w14:paraId="160796F2" w14:textId="618211EF" w:rsidR="00527C0A" w:rsidRPr="0097347A" w:rsidRDefault="00527C0A" w:rsidP="00527C0A">
            <w:pPr>
              <w:pStyle w:val="TableParagraph"/>
              <w:spacing w:before="40" w:after="40" w:line="260" w:lineRule="exact"/>
              <w:ind w:left="78"/>
              <w:rPr>
                <w:rFonts w:ascii="Verdana" w:hAnsi="Verdana"/>
                <w:spacing w:val="-2"/>
                <w:sz w:val="20"/>
                <w:szCs w:val="20"/>
                <w:lang w:val="en-GB"/>
              </w:rPr>
            </w:pPr>
          </w:p>
        </w:tc>
        <w:tc>
          <w:tcPr>
            <w:tcW w:w="2549" w:type="dxa"/>
            <w:tcBorders>
              <w:top w:val="single" w:sz="4" w:space="0" w:color="008D7E"/>
              <w:left w:val="single" w:sz="4" w:space="0" w:color="006F2A"/>
              <w:bottom w:val="single" w:sz="4" w:space="0" w:color="008D7E"/>
              <w:right w:val="single" w:sz="4" w:space="0" w:color="006F2A"/>
            </w:tcBorders>
            <w:vAlign w:val="center"/>
          </w:tcPr>
          <w:sdt>
            <w:sdtPr>
              <w:rPr>
                <w:rFonts w:ascii="Verdana" w:hAnsi="Verdana"/>
                <w:spacing w:val="-2"/>
                <w:sz w:val="20"/>
                <w:szCs w:val="20"/>
                <w:lang w:val="en-GB"/>
              </w:rPr>
              <w:id w:val="-1030641447"/>
              <w:placeholder>
                <w:docPart w:val="A8F8EA6D4F1949589742E544ACB90314"/>
              </w:placeholder>
              <w:showingPlcHdr/>
              <w:dropDownList>
                <w:listItem w:value="Choose an item."/>
                <w:listItem w:displayText="Physical" w:value="Physical"/>
                <w:listItem w:displayText="Cash" w:value="Cash"/>
                <w:listItem w:displayText="Optional" w:value="Optional"/>
                <w:listItem w:displayText="N/A" w:value="N/A"/>
              </w:dropDownList>
            </w:sdtPr>
            <w:sdtEndPr/>
            <w:sdtContent>
              <w:p w14:paraId="710A2126" w14:textId="77777777" w:rsidR="007A1E19" w:rsidRDefault="007A1E19" w:rsidP="007A1E19">
                <w:pPr>
                  <w:pStyle w:val="TableParagraph"/>
                  <w:spacing w:before="40" w:after="40" w:line="260" w:lineRule="exact"/>
                  <w:ind w:left="78"/>
                  <w:rPr>
                    <w:rFonts w:ascii="Verdana" w:eastAsiaTheme="minorHAnsi" w:hAnsi="Verdana" w:cstheme="minorBidi"/>
                    <w:spacing w:val="-2"/>
                    <w:sz w:val="20"/>
                    <w:szCs w:val="20"/>
                    <w:lang w:val="en-GB"/>
                  </w:rPr>
                </w:pPr>
                <w:r w:rsidRPr="00C462A6">
                  <w:rPr>
                    <w:rStyle w:val="PlaceholderText"/>
                  </w:rPr>
                  <w:t>Choose an item.</w:t>
                </w:r>
              </w:p>
            </w:sdtContent>
          </w:sdt>
          <w:p w14:paraId="3C368307" w14:textId="520D3F7C" w:rsidR="00527C0A" w:rsidRPr="0097347A" w:rsidRDefault="00527C0A" w:rsidP="00527C0A">
            <w:pPr>
              <w:pStyle w:val="TableParagraph"/>
              <w:spacing w:before="40" w:after="40" w:line="260" w:lineRule="exact"/>
              <w:ind w:left="78"/>
              <w:rPr>
                <w:rFonts w:ascii="Verdana" w:hAnsi="Verdana"/>
                <w:spacing w:val="-2"/>
                <w:sz w:val="20"/>
                <w:szCs w:val="20"/>
                <w:lang w:val="en-GB"/>
              </w:rPr>
            </w:pPr>
          </w:p>
        </w:tc>
      </w:tr>
    </w:tbl>
    <w:p w14:paraId="0C380430" w14:textId="3FC48266" w:rsidR="004F5E04" w:rsidRPr="004F5E04" w:rsidRDefault="00527C0A" w:rsidP="0097347A">
      <w:r>
        <w:t>*</w:t>
      </w:r>
      <w:r w:rsidR="00364955">
        <w:t>Does not apply to Convertibles and Depository Receipts</w:t>
      </w:r>
    </w:p>
    <w:p w14:paraId="4A241CD5" w14:textId="31E2AE12" w:rsidR="00803B61" w:rsidRPr="00C476B1" w:rsidRDefault="00617D5F" w:rsidP="00143257">
      <w:pPr>
        <w:pStyle w:val="Heading2"/>
        <w:pageBreakBefore/>
        <w:ind w:left="714" w:hanging="357"/>
      </w:pPr>
      <w:bookmarkStart w:id="47" w:name="_Toc169855067"/>
      <w:r w:rsidRPr="00C476B1">
        <w:lastRenderedPageBreak/>
        <w:t>Know</w:t>
      </w:r>
      <w:r w:rsidRPr="00C476B1">
        <w:rPr>
          <w:spacing w:val="-7"/>
        </w:rPr>
        <w:t xml:space="preserve"> </w:t>
      </w:r>
      <w:r w:rsidRPr="00C476B1">
        <w:t>Your</w:t>
      </w:r>
      <w:r w:rsidRPr="00C476B1">
        <w:rPr>
          <w:spacing w:val="-4"/>
        </w:rPr>
        <w:t xml:space="preserve"> </w:t>
      </w:r>
      <w:r w:rsidRPr="00C476B1">
        <w:t>Customer</w:t>
      </w:r>
      <w:r w:rsidRPr="00C476B1">
        <w:rPr>
          <w:spacing w:val="-4"/>
        </w:rPr>
        <w:t xml:space="preserve"> </w:t>
      </w:r>
      <w:r w:rsidR="00803B61">
        <w:rPr>
          <w:spacing w:val="-4"/>
        </w:rPr>
        <w:t xml:space="preserve">(KYC) </w:t>
      </w:r>
      <w:r w:rsidRPr="00C476B1">
        <w:rPr>
          <w:spacing w:val="-2"/>
        </w:rPr>
        <w:t>requirements</w:t>
      </w:r>
      <w:bookmarkEnd w:id="47"/>
    </w:p>
    <w:p w14:paraId="22A795D4" w14:textId="4585AF2A" w:rsidR="00803B61" w:rsidRDefault="00036B07" w:rsidP="00803B61">
      <w:pPr>
        <w:pStyle w:val="BodyText"/>
        <w:rPr>
          <w:b/>
        </w:rPr>
      </w:pPr>
      <w:r>
        <w:rPr>
          <w:b/>
        </w:rPr>
        <w:t>Issuer/Co-Issuer information:</w:t>
      </w:r>
    </w:p>
    <w:tbl>
      <w:tblPr>
        <w:tblStyle w:val="TableGrid"/>
        <w:tblW w:w="10772" w:type="dxa"/>
        <w:tblLook w:val="04A0" w:firstRow="1" w:lastRow="0" w:firstColumn="1" w:lastColumn="0" w:noHBand="0" w:noVBand="1"/>
      </w:tblPr>
      <w:tblGrid>
        <w:gridCol w:w="8504"/>
        <w:gridCol w:w="2268"/>
      </w:tblGrid>
      <w:tr w:rsidR="000728E5" w14:paraId="17BE906F" w14:textId="77777777" w:rsidTr="00F66800">
        <w:tc>
          <w:tcPr>
            <w:tcW w:w="8504" w:type="dxa"/>
          </w:tcPr>
          <w:p w14:paraId="244D76B4" w14:textId="52AA1488" w:rsidR="000728E5" w:rsidRPr="000728E5" w:rsidRDefault="000728E5" w:rsidP="00803B61">
            <w:pPr>
              <w:pStyle w:val="BodyText"/>
              <w:rPr>
                <w:b/>
                <w:sz w:val="18"/>
                <w:szCs w:val="18"/>
                <w:lang w:val="en-IE"/>
              </w:rPr>
            </w:pPr>
            <w:r w:rsidRPr="000728E5">
              <w:rPr>
                <w:b/>
                <w:sz w:val="18"/>
                <w:szCs w:val="18"/>
                <w:lang w:val="en-IE"/>
              </w:rPr>
              <w:t>Required C</w:t>
            </w:r>
            <w:r w:rsidR="0028371D">
              <w:rPr>
                <w:b/>
                <w:sz w:val="18"/>
                <w:szCs w:val="18"/>
                <w:lang w:val="en-IE"/>
              </w:rPr>
              <w:t xml:space="preserve">ustomer </w:t>
            </w:r>
            <w:r w:rsidRPr="000728E5">
              <w:rPr>
                <w:b/>
                <w:sz w:val="18"/>
                <w:szCs w:val="18"/>
                <w:lang w:val="en-IE"/>
              </w:rPr>
              <w:t>D</w:t>
            </w:r>
            <w:r w:rsidR="0028371D">
              <w:rPr>
                <w:b/>
                <w:sz w:val="18"/>
                <w:szCs w:val="18"/>
                <w:lang w:val="en-IE"/>
              </w:rPr>
              <w:t xml:space="preserve">ue </w:t>
            </w:r>
            <w:r w:rsidRPr="000728E5">
              <w:rPr>
                <w:b/>
                <w:sz w:val="18"/>
                <w:szCs w:val="18"/>
                <w:lang w:val="en-IE"/>
              </w:rPr>
              <w:t>D</w:t>
            </w:r>
            <w:r w:rsidR="0028371D">
              <w:rPr>
                <w:b/>
                <w:sz w:val="18"/>
                <w:szCs w:val="18"/>
                <w:lang w:val="en-IE"/>
              </w:rPr>
              <w:t>iligence (</w:t>
            </w:r>
            <w:r w:rsidRPr="000728E5">
              <w:rPr>
                <w:b/>
                <w:sz w:val="18"/>
                <w:szCs w:val="18"/>
                <w:lang w:val="en-IE"/>
              </w:rPr>
              <w:t>CDD</w:t>
            </w:r>
            <w:r w:rsidR="0028371D">
              <w:rPr>
                <w:b/>
                <w:sz w:val="18"/>
                <w:szCs w:val="18"/>
                <w:lang w:val="en-IE"/>
              </w:rPr>
              <w:t>)</w:t>
            </w:r>
            <w:r w:rsidR="004C59FE">
              <w:rPr>
                <w:b/>
                <w:sz w:val="18"/>
                <w:szCs w:val="18"/>
                <w:lang w:val="en-IE"/>
              </w:rPr>
              <w:t xml:space="preserve"> documents</w:t>
            </w:r>
            <w:r w:rsidRPr="000728E5">
              <w:rPr>
                <w:b/>
                <w:sz w:val="18"/>
                <w:szCs w:val="18"/>
                <w:lang w:val="en-IE"/>
              </w:rPr>
              <w:t>:</w:t>
            </w:r>
          </w:p>
        </w:tc>
        <w:tc>
          <w:tcPr>
            <w:tcW w:w="2268" w:type="dxa"/>
          </w:tcPr>
          <w:p w14:paraId="4ACF8F70" w14:textId="764FA2DD" w:rsidR="000728E5" w:rsidRPr="0062107B" w:rsidRDefault="00DF566D" w:rsidP="00803B61">
            <w:pPr>
              <w:pStyle w:val="BodyText"/>
              <w:rPr>
                <w:b/>
                <w:lang w:val="en-IE"/>
              </w:rPr>
            </w:pPr>
            <w:r>
              <w:rPr>
                <w:b/>
                <w:lang w:val="en-IE"/>
              </w:rPr>
              <w:t>Status</w:t>
            </w:r>
          </w:p>
        </w:tc>
      </w:tr>
      <w:tr w:rsidR="0062107B" w14:paraId="0FCF50E5" w14:textId="77777777" w:rsidTr="00F66800">
        <w:tc>
          <w:tcPr>
            <w:tcW w:w="8504" w:type="dxa"/>
          </w:tcPr>
          <w:p w14:paraId="431F1A98" w14:textId="3E33F580" w:rsidR="0062107B" w:rsidRPr="0062107B" w:rsidRDefault="0062107B" w:rsidP="00DF566D">
            <w:pPr>
              <w:pStyle w:val="BodyText"/>
              <w:rPr>
                <w:bCs/>
                <w:sz w:val="16"/>
                <w:szCs w:val="16"/>
                <w:lang w:val="en-IE"/>
              </w:rPr>
            </w:pPr>
            <w:r w:rsidRPr="0062107B">
              <w:rPr>
                <w:bCs/>
                <w:sz w:val="16"/>
                <w:szCs w:val="16"/>
                <w:lang w:val="en-IE"/>
              </w:rPr>
              <w:t>Certified True Copy Certificate of Incorporation/Extract from the Commercial Register for the Issuer (in English)</w:t>
            </w:r>
          </w:p>
        </w:tc>
        <w:sdt>
          <w:sdtPr>
            <w:rPr>
              <w:b/>
              <w:sz w:val="16"/>
              <w:szCs w:val="18"/>
              <w:lang w:val="en-IE"/>
            </w:rPr>
            <w:id w:val="410358689"/>
            <w:placeholder>
              <w:docPart w:val="5DA2771B27994EF39B006EDE43CAC0CC"/>
            </w:placeholder>
            <w:showingPlcHdr/>
            <w:comboBox>
              <w:listItem w:value="Choose an item."/>
              <w:listItem w:displayText="Included in submission" w:value="Included in submission"/>
              <w:listItem w:displayText="Not included in submission" w:value="Not included in submission"/>
            </w:comboBox>
          </w:sdtPr>
          <w:sdtEndPr/>
          <w:sdtContent>
            <w:tc>
              <w:tcPr>
                <w:tcW w:w="2268" w:type="dxa"/>
              </w:tcPr>
              <w:p w14:paraId="1B4C0114" w14:textId="785DC3CB" w:rsidR="0062107B" w:rsidRPr="00F66800" w:rsidRDefault="00B643CB" w:rsidP="00803B61">
                <w:pPr>
                  <w:pStyle w:val="BodyText"/>
                  <w:rPr>
                    <w:b/>
                    <w:sz w:val="16"/>
                    <w:szCs w:val="18"/>
                    <w:lang w:val="en-IE"/>
                  </w:rPr>
                </w:pPr>
                <w:r w:rsidRPr="00F66800">
                  <w:rPr>
                    <w:rStyle w:val="PlaceholderText"/>
                    <w:sz w:val="16"/>
                    <w:szCs w:val="18"/>
                  </w:rPr>
                  <w:t>Choose an item.</w:t>
                </w:r>
              </w:p>
            </w:tc>
          </w:sdtContent>
        </w:sdt>
      </w:tr>
      <w:tr w:rsidR="001469EE" w14:paraId="1D13EFA5" w14:textId="77777777" w:rsidTr="00F66800">
        <w:tc>
          <w:tcPr>
            <w:tcW w:w="8504" w:type="dxa"/>
          </w:tcPr>
          <w:p w14:paraId="1F5F223B" w14:textId="7D24734E" w:rsidR="001469EE" w:rsidRPr="00DF566D" w:rsidRDefault="001469EE" w:rsidP="001469EE">
            <w:pPr>
              <w:pStyle w:val="BodyText"/>
              <w:rPr>
                <w:bCs/>
                <w:sz w:val="16"/>
                <w:szCs w:val="16"/>
                <w:lang w:val="en-IE"/>
              </w:rPr>
            </w:pPr>
            <w:r w:rsidRPr="0062107B">
              <w:rPr>
                <w:bCs/>
                <w:sz w:val="16"/>
                <w:szCs w:val="16"/>
                <w:lang w:val="en-IE"/>
              </w:rPr>
              <w:t xml:space="preserve">Certified True </w:t>
            </w:r>
            <w:r w:rsidRPr="00DF566D">
              <w:rPr>
                <w:bCs/>
                <w:sz w:val="16"/>
                <w:szCs w:val="16"/>
                <w:lang w:val="en-IE"/>
              </w:rPr>
              <w:t>Memorandum and Articles of Association for the Issuer (or equivalent) (in English) </w:t>
            </w:r>
          </w:p>
        </w:tc>
        <w:sdt>
          <w:sdtPr>
            <w:rPr>
              <w:rStyle w:val="PlaceholderText"/>
            </w:rPr>
            <w:id w:val="1093671040"/>
            <w:placeholder>
              <w:docPart w:val="BBF76D7DFA7E443DB51D58ABF79BF4DE"/>
            </w:placeholder>
            <w:showingPlcHdr/>
            <w:comboBox>
              <w:listItem w:value="Choose an item."/>
              <w:listItem w:displayText="Included in submission" w:value="Included in submission"/>
              <w:listItem w:displayText="Not included in submission" w:value="Not included in submission"/>
            </w:comboBox>
          </w:sdtPr>
          <w:sdtEndPr>
            <w:rPr>
              <w:rStyle w:val="PlaceholderText"/>
            </w:rPr>
          </w:sdtEndPr>
          <w:sdtContent>
            <w:tc>
              <w:tcPr>
                <w:tcW w:w="2268" w:type="dxa"/>
              </w:tcPr>
              <w:p w14:paraId="1FB0FE63" w14:textId="163C0DFC" w:rsidR="001469EE" w:rsidRPr="00C95317" w:rsidRDefault="00E83AB3" w:rsidP="001469EE">
                <w:pPr>
                  <w:pStyle w:val="BodyText"/>
                  <w:rPr>
                    <w:rStyle w:val="PlaceholderText"/>
                  </w:rPr>
                </w:pPr>
                <w:r w:rsidRPr="00C95317">
                  <w:rPr>
                    <w:rStyle w:val="PlaceholderText"/>
                    <w:sz w:val="16"/>
                    <w:szCs w:val="18"/>
                  </w:rPr>
                  <w:t>Choose an item.</w:t>
                </w:r>
              </w:p>
            </w:tc>
          </w:sdtContent>
        </w:sdt>
      </w:tr>
      <w:tr w:rsidR="001469EE" w14:paraId="0EB2E785" w14:textId="77777777" w:rsidTr="00F66800">
        <w:tc>
          <w:tcPr>
            <w:tcW w:w="8504" w:type="dxa"/>
          </w:tcPr>
          <w:p w14:paraId="20DD4118" w14:textId="15E2C4F1" w:rsidR="001469EE" w:rsidRPr="000728E5" w:rsidRDefault="001469EE" w:rsidP="001469EE">
            <w:pPr>
              <w:pStyle w:val="BodyText"/>
              <w:rPr>
                <w:bCs/>
                <w:sz w:val="16"/>
                <w:szCs w:val="16"/>
                <w:lang w:val="en-IE"/>
              </w:rPr>
            </w:pPr>
            <w:r w:rsidRPr="0062107B">
              <w:rPr>
                <w:bCs/>
                <w:sz w:val="16"/>
                <w:szCs w:val="16"/>
                <w:lang w:val="en-IE"/>
              </w:rPr>
              <w:t xml:space="preserve">Certified </w:t>
            </w:r>
            <w:r w:rsidRPr="00DF566D">
              <w:rPr>
                <w:bCs/>
                <w:sz w:val="16"/>
                <w:szCs w:val="16"/>
                <w:lang w:val="en-GB"/>
              </w:rPr>
              <w:t>LLC Agreement and Certification of formation (Co-issuer) (</w:t>
            </w:r>
            <w:r w:rsidRPr="00DF566D">
              <w:rPr>
                <w:bCs/>
                <w:i/>
                <w:iCs/>
                <w:sz w:val="16"/>
                <w:szCs w:val="16"/>
                <w:lang w:val="en-GB"/>
              </w:rPr>
              <w:t>if applicable</w:t>
            </w:r>
            <w:r w:rsidRPr="00DF566D">
              <w:rPr>
                <w:bCs/>
                <w:sz w:val="16"/>
                <w:szCs w:val="16"/>
                <w:lang w:val="en-GB"/>
              </w:rPr>
              <w:t>) </w:t>
            </w:r>
          </w:p>
        </w:tc>
        <w:sdt>
          <w:sdtPr>
            <w:rPr>
              <w:rStyle w:val="PlaceholderText"/>
            </w:rPr>
            <w:id w:val="-1540049945"/>
            <w:placeholder>
              <w:docPart w:val="37BFA5DEFF344A14B75F865E7A4D5C36"/>
            </w:placeholder>
            <w:showingPlcHdr/>
            <w:comboBox>
              <w:listItem w:value="Choose an item."/>
              <w:listItem w:displayText="Included in submission" w:value="Included in submission"/>
              <w:listItem w:displayText="Not included in submission" w:value="Not included in submission"/>
              <w:listItem w:displayText="Not applicable" w:value="Not applicable"/>
            </w:comboBox>
          </w:sdtPr>
          <w:sdtEndPr>
            <w:rPr>
              <w:rStyle w:val="PlaceholderText"/>
            </w:rPr>
          </w:sdtEndPr>
          <w:sdtContent>
            <w:tc>
              <w:tcPr>
                <w:tcW w:w="2268" w:type="dxa"/>
              </w:tcPr>
              <w:p w14:paraId="6316F961" w14:textId="0B44FFA0" w:rsidR="001469EE" w:rsidRPr="00C95317" w:rsidRDefault="00F820F4" w:rsidP="001469EE">
                <w:pPr>
                  <w:pStyle w:val="BodyText"/>
                  <w:rPr>
                    <w:rStyle w:val="PlaceholderText"/>
                  </w:rPr>
                </w:pPr>
                <w:r w:rsidRPr="00F66800">
                  <w:rPr>
                    <w:rStyle w:val="PlaceholderText"/>
                    <w:sz w:val="16"/>
                    <w:szCs w:val="18"/>
                  </w:rPr>
                  <w:t>Choose an item.</w:t>
                </w:r>
              </w:p>
            </w:tc>
          </w:sdtContent>
        </w:sdt>
      </w:tr>
      <w:tr w:rsidR="00AF2C69" w14:paraId="737BE1F5" w14:textId="77777777" w:rsidTr="00F66800">
        <w:tc>
          <w:tcPr>
            <w:tcW w:w="8504" w:type="dxa"/>
          </w:tcPr>
          <w:p w14:paraId="5B5F76C1" w14:textId="2CC94268" w:rsidR="00AF2C69" w:rsidRPr="0062107B" w:rsidRDefault="00496F7A" w:rsidP="00AF2C69">
            <w:pPr>
              <w:pStyle w:val="BodyText"/>
              <w:rPr>
                <w:bCs/>
                <w:sz w:val="16"/>
                <w:szCs w:val="16"/>
                <w:lang w:val="en-IE"/>
              </w:rPr>
            </w:pPr>
            <w:r w:rsidRPr="070ED26D">
              <w:rPr>
                <w:sz w:val="16"/>
                <w:szCs w:val="16"/>
                <w:lang w:val="en-IE"/>
              </w:rPr>
              <w:t>Documentation evidencing the full ownership structure of the Issuer and (</w:t>
            </w:r>
            <w:r w:rsidRPr="070ED26D">
              <w:rPr>
                <w:i/>
                <w:iCs/>
                <w:sz w:val="16"/>
                <w:szCs w:val="16"/>
                <w:u w:val="single"/>
                <w:lang w:val="en-IE"/>
              </w:rPr>
              <w:t>where applicable</w:t>
            </w:r>
            <w:r w:rsidRPr="070ED26D">
              <w:rPr>
                <w:sz w:val="16"/>
                <w:szCs w:val="16"/>
                <w:lang w:val="en-IE"/>
              </w:rPr>
              <w:t xml:space="preserve">) evidencing the </w:t>
            </w:r>
            <w:r w:rsidR="7C14B512" w:rsidRPr="070ED26D">
              <w:rPr>
                <w:sz w:val="16"/>
                <w:szCs w:val="16"/>
                <w:lang w:val="en-IE"/>
              </w:rPr>
              <w:t>individual or entity</w:t>
            </w:r>
            <w:r w:rsidRPr="070ED26D">
              <w:rPr>
                <w:sz w:val="16"/>
                <w:szCs w:val="16"/>
                <w:lang w:val="en-IE"/>
              </w:rPr>
              <w:t xml:space="preserve"> </w:t>
            </w:r>
            <w:r w:rsidR="070CFDED" w:rsidRPr="070ED26D">
              <w:rPr>
                <w:sz w:val="16"/>
                <w:szCs w:val="16"/>
                <w:lang w:val="en-IE"/>
              </w:rPr>
              <w:t>which has</w:t>
            </w:r>
            <w:r w:rsidR="00682E32">
              <w:rPr>
                <w:sz w:val="16"/>
                <w:szCs w:val="16"/>
                <w:lang w:val="en-IE"/>
              </w:rPr>
              <w:t xml:space="preserve"> </w:t>
            </w:r>
            <w:r w:rsidRPr="070ED26D">
              <w:rPr>
                <w:sz w:val="16"/>
                <w:szCs w:val="16"/>
                <w:lang w:val="en-IE"/>
              </w:rPr>
              <w:t>&gt;25% direct or indirect ownership or control of the Issuer (e.g. certified true copy organizational chart for the issuer) (in English) </w:t>
            </w:r>
          </w:p>
        </w:tc>
        <w:sdt>
          <w:sdtPr>
            <w:rPr>
              <w:rStyle w:val="PlaceholderText"/>
            </w:rPr>
            <w:id w:val="1268665113"/>
            <w:placeholder>
              <w:docPart w:val="15B324CD172846988684719767275FF0"/>
            </w:placeholder>
            <w:showingPlcHdr/>
            <w:comboBox>
              <w:listItem w:value="Choose an item."/>
              <w:listItem w:displayText="Included in submission" w:value="Included in submission"/>
              <w:listItem w:displayText="Not included in submission" w:value="Not included in submission"/>
            </w:comboBox>
          </w:sdtPr>
          <w:sdtEndPr>
            <w:rPr>
              <w:rStyle w:val="PlaceholderText"/>
            </w:rPr>
          </w:sdtEndPr>
          <w:sdtContent>
            <w:tc>
              <w:tcPr>
                <w:tcW w:w="2268" w:type="dxa"/>
              </w:tcPr>
              <w:p w14:paraId="785BC405" w14:textId="32A8BF79" w:rsidR="00AF2C69" w:rsidRPr="00C95317" w:rsidRDefault="00496F7A" w:rsidP="00AF2C69">
                <w:pPr>
                  <w:pStyle w:val="BodyText"/>
                  <w:rPr>
                    <w:rStyle w:val="PlaceholderText"/>
                  </w:rPr>
                </w:pPr>
                <w:r w:rsidRPr="00F66800">
                  <w:rPr>
                    <w:rStyle w:val="PlaceholderText"/>
                    <w:sz w:val="16"/>
                    <w:szCs w:val="18"/>
                  </w:rPr>
                  <w:t>Choose an item.</w:t>
                </w:r>
              </w:p>
            </w:tc>
          </w:sdtContent>
        </w:sdt>
      </w:tr>
    </w:tbl>
    <w:p w14:paraId="33FFC9D4" w14:textId="77777777" w:rsidR="00EA1928" w:rsidRDefault="00EA1928" w:rsidP="00803B61">
      <w:pPr>
        <w:pStyle w:val="BodyText"/>
        <w:rPr>
          <w:b/>
        </w:rPr>
      </w:pPr>
    </w:p>
    <w:p w14:paraId="0CD2331A" w14:textId="190EBF3D" w:rsidR="002F45AF" w:rsidRDefault="002F45AF" w:rsidP="002F45AF">
      <w:pPr>
        <w:pStyle w:val="BodyText"/>
        <w:rPr>
          <w:b/>
        </w:rPr>
      </w:pPr>
      <w:r>
        <w:rPr>
          <w:b/>
        </w:rPr>
        <w:t>Directors:</w:t>
      </w:r>
    </w:p>
    <w:tbl>
      <w:tblPr>
        <w:tblStyle w:val="TableGrid"/>
        <w:tblW w:w="10772" w:type="dxa"/>
        <w:tblLook w:val="04A0" w:firstRow="1" w:lastRow="0" w:firstColumn="1" w:lastColumn="0" w:noHBand="0" w:noVBand="1"/>
      </w:tblPr>
      <w:tblGrid>
        <w:gridCol w:w="8504"/>
        <w:gridCol w:w="2268"/>
      </w:tblGrid>
      <w:tr w:rsidR="002F45AF" w14:paraId="2AD3ABCE" w14:textId="77777777" w:rsidTr="00C31D7A">
        <w:tc>
          <w:tcPr>
            <w:tcW w:w="8504" w:type="dxa"/>
          </w:tcPr>
          <w:p w14:paraId="76FF32BA" w14:textId="176AC078" w:rsidR="002F45AF" w:rsidRPr="000728E5" w:rsidRDefault="002F45AF">
            <w:pPr>
              <w:pStyle w:val="BodyText"/>
              <w:rPr>
                <w:b/>
                <w:sz w:val="18"/>
                <w:szCs w:val="18"/>
                <w:lang w:val="en-IE"/>
              </w:rPr>
            </w:pPr>
            <w:r w:rsidRPr="000728E5">
              <w:rPr>
                <w:b/>
                <w:sz w:val="18"/>
                <w:szCs w:val="18"/>
                <w:lang w:val="en-IE"/>
              </w:rPr>
              <w:t xml:space="preserve">Required </w:t>
            </w:r>
            <w:r w:rsidR="0028371D" w:rsidRPr="000728E5">
              <w:rPr>
                <w:b/>
                <w:sz w:val="18"/>
                <w:szCs w:val="18"/>
                <w:lang w:val="en-IE"/>
              </w:rPr>
              <w:t>C</w:t>
            </w:r>
            <w:r w:rsidR="0028371D">
              <w:rPr>
                <w:b/>
                <w:sz w:val="18"/>
                <w:szCs w:val="18"/>
                <w:lang w:val="en-IE"/>
              </w:rPr>
              <w:t xml:space="preserve">ustomer </w:t>
            </w:r>
            <w:r w:rsidR="0028371D" w:rsidRPr="000728E5">
              <w:rPr>
                <w:b/>
                <w:sz w:val="18"/>
                <w:szCs w:val="18"/>
                <w:lang w:val="en-IE"/>
              </w:rPr>
              <w:t>D</w:t>
            </w:r>
            <w:r w:rsidR="0028371D">
              <w:rPr>
                <w:b/>
                <w:sz w:val="18"/>
                <w:szCs w:val="18"/>
                <w:lang w:val="en-IE"/>
              </w:rPr>
              <w:t xml:space="preserve">ue </w:t>
            </w:r>
            <w:r w:rsidR="0028371D" w:rsidRPr="000728E5">
              <w:rPr>
                <w:b/>
                <w:sz w:val="18"/>
                <w:szCs w:val="18"/>
                <w:lang w:val="en-IE"/>
              </w:rPr>
              <w:t>D</w:t>
            </w:r>
            <w:r w:rsidR="0028371D">
              <w:rPr>
                <w:b/>
                <w:sz w:val="18"/>
                <w:szCs w:val="18"/>
                <w:lang w:val="en-IE"/>
              </w:rPr>
              <w:t>iligence (</w:t>
            </w:r>
            <w:r w:rsidRPr="000728E5">
              <w:rPr>
                <w:b/>
                <w:sz w:val="18"/>
                <w:szCs w:val="18"/>
                <w:lang w:val="en-IE"/>
              </w:rPr>
              <w:t>CDD</w:t>
            </w:r>
            <w:r w:rsidR="0028371D">
              <w:rPr>
                <w:b/>
                <w:sz w:val="18"/>
                <w:szCs w:val="18"/>
                <w:lang w:val="en-IE"/>
              </w:rPr>
              <w:t>)</w:t>
            </w:r>
            <w:r w:rsidR="004C59FE">
              <w:rPr>
                <w:b/>
                <w:sz w:val="18"/>
                <w:szCs w:val="18"/>
                <w:lang w:val="en-IE"/>
              </w:rPr>
              <w:t xml:space="preserve"> documents</w:t>
            </w:r>
            <w:r w:rsidRPr="000728E5">
              <w:rPr>
                <w:b/>
                <w:sz w:val="18"/>
                <w:szCs w:val="18"/>
                <w:lang w:val="en-IE"/>
              </w:rPr>
              <w:t>:</w:t>
            </w:r>
          </w:p>
        </w:tc>
        <w:tc>
          <w:tcPr>
            <w:tcW w:w="2268" w:type="dxa"/>
          </w:tcPr>
          <w:p w14:paraId="3749F1F2" w14:textId="77777777" w:rsidR="002F45AF" w:rsidRPr="0062107B" w:rsidRDefault="002F45AF">
            <w:pPr>
              <w:pStyle w:val="BodyText"/>
              <w:rPr>
                <w:b/>
                <w:lang w:val="en-IE"/>
              </w:rPr>
            </w:pPr>
            <w:r>
              <w:rPr>
                <w:b/>
                <w:lang w:val="en-IE"/>
              </w:rPr>
              <w:t>Status</w:t>
            </w:r>
          </w:p>
        </w:tc>
      </w:tr>
      <w:tr w:rsidR="002F45AF" w14:paraId="00F5BC36" w14:textId="77777777" w:rsidTr="00C31D7A">
        <w:tc>
          <w:tcPr>
            <w:tcW w:w="8504" w:type="dxa"/>
          </w:tcPr>
          <w:p w14:paraId="1572BDFA" w14:textId="433223C9" w:rsidR="002F45AF" w:rsidRPr="0062107B" w:rsidRDefault="002A7130" w:rsidP="002A7130">
            <w:pPr>
              <w:pStyle w:val="BodyText"/>
              <w:rPr>
                <w:bCs/>
                <w:sz w:val="16"/>
                <w:szCs w:val="16"/>
                <w:lang w:val="en-IE"/>
              </w:rPr>
            </w:pPr>
            <w:r w:rsidRPr="002A7130">
              <w:rPr>
                <w:bCs/>
                <w:sz w:val="16"/>
                <w:szCs w:val="16"/>
                <w:lang w:val="en-IE"/>
              </w:rPr>
              <w:t>Certified True Copy of valid ID for X2 Directors of the Issuer (Certified in the last 6 months)</w:t>
            </w:r>
          </w:p>
        </w:tc>
        <w:sdt>
          <w:sdtPr>
            <w:rPr>
              <w:b/>
              <w:sz w:val="16"/>
              <w:szCs w:val="18"/>
              <w:lang w:val="en-IE"/>
            </w:rPr>
            <w:id w:val="1886065347"/>
            <w:placeholder>
              <w:docPart w:val="39F64F5341234D2F9B2CE7BFE607DEE0"/>
            </w:placeholder>
            <w:showingPlcHdr/>
            <w:comboBox>
              <w:listItem w:value="Choose an item."/>
              <w:listItem w:displayText="Included in submission" w:value="Included in submission"/>
              <w:listItem w:displayText="Not included in submission" w:value="Not included in submission"/>
            </w:comboBox>
          </w:sdtPr>
          <w:sdtEndPr/>
          <w:sdtContent>
            <w:tc>
              <w:tcPr>
                <w:tcW w:w="2268" w:type="dxa"/>
              </w:tcPr>
              <w:p w14:paraId="6DEEE5E0" w14:textId="7EE997EF" w:rsidR="002F45AF" w:rsidRPr="00F66800" w:rsidRDefault="00AA715D">
                <w:pPr>
                  <w:pStyle w:val="BodyText"/>
                  <w:rPr>
                    <w:b/>
                    <w:sz w:val="16"/>
                    <w:szCs w:val="18"/>
                    <w:lang w:val="en-IE"/>
                  </w:rPr>
                </w:pPr>
                <w:r w:rsidRPr="00F66800">
                  <w:rPr>
                    <w:rStyle w:val="PlaceholderText"/>
                    <w:sz w:val="16"/>
                    <w:szCs w:val="18"/>
                  </w:rPr>
                  <w:t>Choose an item.</w:t>
                </w:r>
              </w:p>
            </w:tc>
          </w:sdtContent>
        </w:sdt>
      </w:tr>
      <w:tr w:rsidR="002F45AF" w14:paraId="6F2FE693" w14:textId="77777777" w:rsidTr="00C31D7A">
        <w:tc>
          <w:tcPr>
            <w:tcW w:w="8504" w:type="dxa"/>
          </w:tcPr>
          <w:p w14:paraId="6E422494" w14:textId="2B4A8B51" w:rsidR="002F45AF" w:rsidRPr="00DF566D" w:rsidRDefault="00C93194" w:rsidP="00C93194">
            <w:pPr>
              <w:pStyle w:val="BodyText"/>
              <w:rPr>
                <w:bCs/>
                <w:sz w:val="16"/>
                <w:szCs w:val="16"/>
                <w:lang w:val="en-IE"/>
              </w:rPr>
            </w:pPr>
            <w:r w:rsidRPr="00C93194">
              <w:rPr>
                <w:bCs/>
                <w:sz w:val="16"/>
                <w:szCs w:val="16"/>
                <w:lang w:val="en-IE"/>
              </w:rPr>
              <w:t>Certified True Copy Address Verification for X2 Directors of the Issuer (e.g. utility bills dated within the last 6 months)</w:t>
            </w:r>
          </w:p>
        </w:tc>
        <w:sdt>
          <w:sdtPr>
            <w:rPr>
              <w:b/>
              <w:sz w:val="16"/>
              <w:szCs w:val="18"/>
              <w:lang w:val="en-IE"/>
            </w:rPr>
            <w:id w:val="453217717"/>
            <w:placeholder>
              <w:docPart w:val="CD57212C913B4A7BABEAB60A04BC2FE4"/>
            </w:placeholder>
            <w:showingPlcHdr/>
            <w:comboBox>
              <w:listItem w:value="Choose an item."/>
              <w:listItem w:displayText="Included in submission" w:value="Included in submission"/>
              <w:listItem w:displayText="Not included in submission" w:value="Not included in submission"/>
            </w:comboBox>
          </w:sdtPr>
          <w:sdtEndPr/>
          <w:sdtContent>
            <w:tc>
              <w:tcPr>
                <w:tcW w:w="2268" w:type="dxa"/>
              </w:tcPr>
              <w:p w14:paraId="7A822E1C" w14:textId="56DBE70D" w:rsidR="002F45AF" w:rsidRPr="00F66800" w:rsidRDefault="00AA715D">
                <w:pPr>
                  <w:pStyle w:val="BodyText"/>
                  <w:rPr>
                    <w:b/>
                    <w:sz w:val="16"/>
                    <w:szCs w:val="18"/>
                  </w:rPr>
                </w:pPr>
                <w:r w:rsidRPr="00F66800">
                  <w:rPr>
                    <w:rStyle w:val="PlaceholderText"/>
                    <w:sz w:val="16"/>
                    <w:szCs w:val="18"/>
                  </w:rPr>
                  <w:t>Choose an item.</w:t>
                </w:r>
              </w:p>
            </w:tc>
          </w:sdtContent>
        </w:sdt>
      </w:tr>
    </w:tbl>
    <w:p w14:paraId="0B1013C7" w14:textId="77777777" w:rsidR="00326D3C" w:rsidRDefault="00326D3C" w:rsidP="00803B61">
      <w:pPr>
        <w:pStyle w:val="BodyText"/>
        <w:rPr>
          <w:b/>
        </w:rPr>
      </w:pPr>
    </w:p>
    <w:p w14:paraId="09E0DDD6" w14:textId="773EEF64" w:rsidR="00801D33" w:rsidRDefault="00801D33" w:rsidP="00801D33">
      <w:pPr>
        <w:pStyle w:val="BodyText"/>
        <w:rPr>
          <w:b/>
        </w:rPr>
      </w:pPr>
      <w:r>
        <w:rPr>
          <w:b/>
        </w:rPr>
        <w:t>Beneficial ownership:</w:t>
      </w:r>
    </w:p>
    <w:tbl>
      <w:tblPr>
        <w:tblStyle w:val="TableGrid"/>
        <w:tblW w:w="10772" w:type="dxa"/>
        <w:tblLook w:val="04A0" w:firstRow="1" w:lastRow="0" w:firstColumn="1" w:lastColumn="0" w:noHBand="0" w:noVBand="1"/>
      </w:tblPr>
      <w:tblGrid>
        <w:gridCol w:w="8504"/>
        <w:gridCol w:w="2268"/>
      </w:tblGrid>
      <w:tr w:rsidR="00801D33" w:rsidRPr="0062107B" w14:paraId="77F76B85" w14:textId="77777777" w:rsidTr="00C31D7A">
        <w:tc>
          <w:tcPr>
            <w:tcW w:w="8504" w:type="dxa"/>
          </w:tcPr>
          <w:p w14:paraId="00432A70" w14:textId="780D1CB2" w:rsidR="00801D33" w:rsidRPr="000728E5" w:rsidRDefault="00801D33">
            <w:pPr>
              <w:pStyle w:val="BodyText"/>
              <w:rPr>
                <w:b/>
                <w:sz w:val="18"/>
                <w:szCs w:val="18"/>
                <w:lang w:val="en-IE"/>
              </w:rPr>
            </w:pPr>
            <w:r w:rsidRPr="000728E5">
              <w:rPr>
                <w:b/>
                <w:sz w:val="18"/>
                <w:szCs w:val="18"/>
                <w:lang w:val="en-IE"/>
              </w:rPr>
              <w:t xml:space="preserve">Required </w:t>
            </w:r>
            <w:r w:rsidR="0028371D" w:rsidRPr="000728E5">
              <w:rPr>
                <w:b/>
                <w:sz w:val="18"/>
                <w:szCs w:val="18"/>
                <w:lang w:val="en-IE"/>
              </w:rPr>
              <w:t>C</w:t>
            </w:r>
            <w:r w:rsidR="0028371D">
              <w:rPr>
                <w:b/>
                <w:sz w:val="18"/>
                <w:szCs w:val="18"/>
                <w:lang w:val="en-IE"/>
              </w:rPr>
              <w:t xml:space="preserve">ustomer </w:t>
            </w:r>
            <w:r w:rsidR="0028371D" w:rsidRPr="000728E5">
              <w:rPr>
                <w:b/>
                <w:sz w:val="18"/>
                <w:szCs w:val="18"/>
                <w:lang w:val="en-IE"/>
              </w:rPr>
              <w:t>D</w:t>
            </w:r>
            <w:r w:rsidR="0028371D">
              <w:rPr>
                <w:b/>
                <w:sz w:val="18"/>
                <w:szCs w:val="18"/>
                <w:lang w:val="en-IE"/>
              </w:rPr>
              <w:t xml:space="preserve">ue </w:t>
            </w:r>
            <w:r w:rsidR="0028371D" w:rsidRPr="000728E5">
              <w:rPr>
                <w:b/>
                <w:sz w:val="18"/>
                <w:szCs w:val="18"/>
                <w:lang w:val="en-IE"/>
              </w:rPr>
              <w:t>D</w:t>
            </w:r>
            <w:r w:rsidR="0028371D">
              <w:rPr>
                <w:b/>
                <w:sz w:val="18"/>
                <w:szCs w:val="18"/>
                <w:lang w:val="en-IE"/>
              </w:rPr>
              <w:t>iligence (</w:t>
            </w:r>
            <w:r w:rsidRPr="000728E5">
              <w:rPr>
                <w:b/>
                <w:sz w:val="18"/>
                <w:szCs w:val="18"/>
                <w:lang w:val="en-IE"/>
              </w:rPr>
              <w:t>CDD</w:t>
            </w:r>
            <w:r w:rsidR="0028371D">
              <w:rPr>
                <w:b/>
                <w:sz w:val="18"/>
                <w:szCs w:val="18"/>
                <w:lang w:val="en-IE"/>
              </w:rPr>
              <w:t>)</w:t>
            </w:r>
            <w:r w:rsidR="004C59FE">
              <w:rPr>
                <w:b/>
                <w:sz w:val="18"/>
                <w:szCs w:val="18"/>
                <w:lang w:val="en-IE"/>
              </w:rPr>
              <w:t xml:space="preserve"> documents</w:t>
            </w:r>
            <w:r w:rsidRPr="000728E5">
              <w:rPr>
                <w:b/>
                <w:sz w:val="18"/>
                <w:szCs w:val="18"/>
                <w:lang w:val="en-IE"/>
              </w:rPr>
              <w:t>:</w:t>
            </w:r>
          </w:p>
        </w:tc>
        <w:tc>
          <w:tcPr>
            <w:tcW w:w="2268" w:type="dxa"/>
          </w:tcPr>
          <w:p w14:paraId="2BBFCBBA" w14:textId="77777777" w:rsidR="00801D33" w:rsidRPr="0062107B" w:rsidRDefault="00801D33">
            <w:pPr>
              <w:pStyle w:val="BodyText"/>
              <w:rPr>
                <w:b/>
                <w:lang w:val="en-IE"/>
              </w:rPr>
            </w:pPr>
            <w:r>
              <w:rPr>
                <w:b/>
                <w:lang w:val="en-IE"/>
              </w:rPr>
              <w:t>Status</w:t>
            </w:r>
          </w:p>
        </w:tc>
      </w:tr>
      <w:tr w:rsidR="00801D33" w:rsidRPr="0062107B" w14:paraId="2C2EE586" w14:textId="77777777" w:rsidTr="00C31D7A">
        <w:tc>
          <w:tcPr>
            <w:tcW w:w="8504" w:type="dxa"/>
          </w:tcPr>
          <w:p w14:paraId="69E4CA72" w14:textId="09E688F9" w:rsidR="00801D33" w:rsidRPr="0062107B" w:rsidRDefault="3530E9DC" w:rsidP="66C5582A">
            <w:pPr>
              <w:pStyle w:val="BodyText"/>
              <w:rPr>
                <w:sz w:val="16"/>
                <w:szCs w:val="16"/>
                <w:lang w:val="en-IE"/>
              </w:rPr>
            </w:pPr>
            <w:bookmarkStart w:id="48" w:name="BeneficialOwned"/>
            <w:r w:rsidRPr="070ED26D">
              <w:rPr>
                <w:sz w:val="16"/>
                <w:szCs w:val="16"/>
                <w:lang w:val="en-IE"/>
              </w:rPr>
              <w:t>Does any single</w:t>
            </w:r>
            <w:r w:rsidR="72A952A2" w:rsidRPr="070ED26D">
              <w:rPr>
                <w:sz w:val="16"/>
                <w:szCs w:val="16"/>
                <w:lang w:val="en-IE"/>
              </w:rPr>
              <w:t xml:space="preserve"> individual have </w:t>
            </w:r>
            <w:r w:rsidR="6CBB6254" w:rsidRPr="070ED26D">
              <w:rPr>
                <w:sz w:val="16"/>
                <w:szCs w:val="16"/>
                <w:lang w:val="en-IE"/>
              </w:rPr>
              <w:t>&gt;</w:t>
            </w:r>
            <w:r w:rsidR="72A952A2" w:rsidRPr="070ED26D">
              <w:rPr>
                <w:sz w:val="16"/>
                <w:szCs w:val="16"/>
                <w:lang w:val="en-IE"/>
              </w:rPr>
              <w:t>25% direct or indirect ownership or control of the Issuer</w:t>
            </w:r>
            <w:r w:rsidR="6CBB6254" w:rsidRPr="070ED26D">
              <w:rPr>
                <w:sz w:val="16"/>
                <w:szCs w:val="16"/>
                <w:lang w:val="en-IE"/>
              </w:rPr>
              <w:t>?</w:t>
            </w:r>
          </w:p>
        </w:tc>
        <w:sdt>
          <w:sdtPr>
            <w:rPr>
              <w:b/>
              <w:sz w:val="16"/>
              <w:szCs w:val="18"/>
              <w:lang w:val="en-IE"/>
            </w:rPr>
            <w:id w:val="1454819993"/>
            <w:placeholder>
              <w:docPart w:val="8DBF664CFF264202B0D0C5062C3C72F8"/>
            </w:placeholder>
            <w:showingPlcHdr/>
            <w:comboBox>
              <w:listItem w:value="Choose an item."/>
              <w:listItem w:displayText="Yes" w:value="Yes"/>
              <w:listItem w:displayText="No" w:value="No"/>
            </w:comboBox>
          </w:sdtPr>
          <w:sdtEndPr/>
          <w:sdtContent>
            <w:tc>
              <w:tcPr>
                <w:tcW w:w="2268" w:type="dxa"/>
              </w:tcPr>
              <w:p w14:paraId="09375E72" w14:textId="3F2E811D" w:rsidR="00801D33" w:rsidRPr="00F66800" w:rsidRDefault="00B643CB">
                <w:pPr>
                  <w:pStyle w:val="BodyText"/>
                  <w:rPr>
                    <w:b/>
                    <w:sz w:val="16"/>
                    <w:szCs w:val="18"/>
                    <w:lang w:val="en-IE"/>
                  </w:rPr>
                </w:pPr>
                <w:r w:rsidRPr="00C462A6">
                  <w:rPr>
                    <w:rStyle w:val="PlaceholderText"/>
                  </w:rPr>
                  <w:t>Choose an item.</w:t>
                </w:r>
              </w:p>
            </w:tc>
          </w:sdtContent>
        </w:sdt>
      </w:tr>
      <w:bookmarkEnd w:id="48"/>
      <w:tr w:rsidR="00801D33" w14:paraId="5762DCB5" w14:textId="77777777" w:rsidTr="00C31D7A">
        <w:tc>
          <w:tcPr>
            <w:tcW w:w="8504" w:type="dxa"/>
            <w:shd w:val="clear" w:color="auto" w:fill="D9F0FA" w:themeFill="accent5" w:themeFillTint="33"/>
          </w:tcPr>
          <w:p w14:paraId="1E2822AB" w14:textId="2AE35C50" w:rsidR="00660CF8" w:rsidRPr="008B4F4C" w:rsidRDefault="00783368" w:rsidP="00474157">
            <w:pPr>
              <w:pStyle w:val="BodyText"/>
              <w:numPr>
                <w:ilvl w:val="0"/>
                <w:numId w:val="13"/>
              </w:numPr>
              <w:rPr>
                <w:bCs/>
                <w:sz w:val="16"/>
                <w:szCs w:val="16"/>
                <w:lang w:val="en-IE"/>
              </w:rPr>
            </w:pPr>
            <w:r>
              <w:rPr>
                <w:bCs/>
                <w:sz w:val="16"/>
                <w:szCs w:val="16"/>
                <w:lang w:val="en-IE"/>
              </w:rPr>
              <w:t xml:space="preserve">IF </w:t>
            </w:r>
            <w:r w:rsidRPr="003D3AEE">
              <w:rPr>
                <w:b/>
                <w:sz w:val="16"/>
                <w:szCs w:val="16"/>
                <w:lang w:val="en-IE"/>
              </w:rPr>
              <w:t>YES</w:t>
            </w:r>
            <w:r>
              <w:rPr>
                <w:bCs/>
                <w:sz w:val="16"/>
                <w:szCs w:val="16"/>
                <w:lang w:val="en-IE"/>
              </w:rPr>
              <w:t xml:space="preserve"> ABOVE</w:t>
            </w:r>
            <w:r w:rsidR="00B079C0">
              <w:rPr>
                <w:bCs/>
                <w:sz w:val="16"/>
                <w:szCs w:val="16"/>
                <w:lang w:val="en-IE"/>
              </w:rPr>
              <w:t>, please enter</w:t>
            </w:r>
            <w:r w:rsidR="00660CF8">
              <w:rPr>
                <w:bCs/>
                <w:sz w:val="16"/>
                <w:szCs w:val="16"/>
                <w:lang w:val="en-IE"/>
              </w:rPr>
              <w:t xml:space="preserve"> </w:t>
            </w:r>
            <w:r w:rsidR="00660CF8" w:rsidRPr="00660CF8">
              <w:rPr>
                <w:bCs/>
                <w:sz w:val="16"/>
                <w:szCs w:val="16"/>
                <w:lang w:val="en-IE"/>
              </w:rPr>
              <w:t>name(s) of any beneficial owner(s) who have &gt;25% direct or indirect ownership or control of the Issuer</w:t>
            </w:r>
            <w:r w:rsidR="00660CF8">
              <w:rPr>
                <w:bCs/>
                <w:sz w:val="16"/>
                <w:szCs w:val="16"/>
                <w:lang w:val="en-IE"/>
              </w:rPr>
              <w:t>, and</w:t>
            </w:r>
          </w:p>
        </w:tc>
        <w:sdt>
          <w:sdtPr>
            <w:rPr>
              <w:b/>
              <w:sz w:val="16"/>
              <w:szCs w:val="18"/>
            </w:rPr>
            <w:id w:val="401337892"/>
            <w:placeholder>
              <w:docPart w:val="5420CFD1D0CD4E2F91B927E6F2B0BBB4"/>
            </w:placeholder>
            <w:showingPlcHdr/>
            <w:text/>
          </w:sdtPr>
          <w:sdtEndPr/>
          <w:sdtContent>
            <w:tc>
              <w:tcPr>
                <w:tcW w:w="2268" w:type="dxa"/>
              </w:tcPr>
              <w:p w14:paraId="04C6BD8F" w14:textId="2375E47F" w:rsidR="00801D33" w:rsidRPr="00F66800" w:rsidRDefault="00686739">
                <w:pPr>
                  <w:pStyle w:val="BodyText"/>
                  <w:rPr>
                    <w:b/>
                    <w:sz w:val="16"/>
                    <w:szCs w:val="18"/>
                  </w:rPr>
                </w:pPr>
                <w:r w:rsidRPr="00F66800">
                  <w:rPr>
                    <w:rStyle w:val="PlaceholderText"/>
                    <w:sz w:val="16"/>
                    <w:szCs w:val="18"/>
                  </w:rPr>
                  <w:t>Click or tap here to enter text.</w:t>
                </w:r>
              </w:p>
            </w:tc>
          </w:sdtContent>
        </w:sdt>
      </w:tr>
      <w:tr w:rsidR="008B4F4C" w14:paraId="29E09D4D" w14:textId="77777777" w:rsidTr="00C31D7A">
        <w:tc>
          <w:tcPr>
            <w:tcW w:w="8504" w:type="dxa"/>
            <w:shd w:val="clear" w:color="auto" w:fill="D9F0FA" w:themeFill="accent5" w:themeFillTint="33"/>
          </w:tcPr>
          <w:p w14:paraId="204DDAAB" w14:textId="1557998E" w:rsidR="008B4F4C" w:rsidRDefault="008B4F4C" w:rsidP="00474157">
            <w:pPr>
              <w:pStyle w:val="BodyText"/>
              <w:numPr>
                <w:ilvl w:val="0"/>
                <w:numId w:val="13"/>
              </w:numPr>
              <w:rPr>
                <w:bCs/>
                <w:sz w:val="16"/>
                <w:szCs w:val="16"/>
                <w:lang w:val="en-IE"/>
              </w:rPr>
            </w:pPr>
            <w:r>
              <w:rPr>
                <w:bCs/>
                <w:sz w:val="16"/>
                <w:szCs w:val="16"/>
                <w:lang w:val="en-IE"/>
              </w:rPr>
              <w:t xml:space="preserve">IF </w:t>
            </w:r>
            <w:r w:rsidRPr="003D3AEE">
              <w:rPr>
                <w:b/>
                <w:sz w:val="16"/>
                <w:szCs w:val="16"/>
                <w:lang w:val="en-IE"/>
              </w:rPr>
              <w:t>YES</w:t>
            </w:r>
            <w:r>
              <w:rPr>
                <w:bCs/>
                <w:sz w:val="16"/>
                <w:szCs w:val="16"/>
                <w:lang w:val="en-IE"/>
              </w:rPr>
              <w:t xml:space="preserve"> ABOVE, C</w:t>
            </w:r>
            <w:r w:rsidRPr="00686739">
              <w:rPr>
                <w:bCs/>
                <w:sz w:val="16"/>
                <w:szCs w:val="16"/>
                <w:lang w:val="en-IE"/>
              </w:rPr>
              <w:t>ertified True Copy of Valid ID and address verification for UBO</w:t>
            </w:r>
          </w:p>
        </w:tc>
        <w:sdt>
          <w:sdtPr>
            <w:rPr>
              <w:b/>
              <w:sz w:val="16"/>
              <w:szCs w:val="18"/>
              <w:lang w:val="en-IE"/>
            </w:rPr>
            <w:id w:val="-13225105"/>
            <w:placeholder>
              <w:docPart w:val="445BD9B32DC94775BF5B0F552F0653CB"/>
            </w:placeholder>
            <w:showingPlcHdr/>
            <w:comboBox>
              <w:listItem w:value="Choose an item."/>
              <w:listItem w:displayText="Included in submission" w:value="Included in submission"/>
              <w:listItem w:displayText="Not included in submission" w:value="Not included in submission"/>
            </w:comboBox>
          </w:sdtPr>
          <w:sdtEndPr/>
          <w:sdtContent>
            <w:tc>
              <w:tcPr>
                <w:tcW w:w="2268" w:type="dxa"/>
              </w:tcPr>
              <w:p w14:paraId="65CAA31E" w14:textId="62AD36D2" w:rsidR="008B4F4C" w:rsidRPr="00F66800" w:rsidRDefault="00421A49">
                <w:pPr>
                  <w:pStyle w:val="BodyText"/>
                  <w:rPr>
                    <w:b/>
                    <w:sz w:val="16"/>
                    <w:szCs w:val="18"/>
                  </w:rPr>
                </w:pPr>
                <w:r w:rsidRPr="00F66800">
                  <w:rPr>
                    <w:rStyle w:val="PlaceholderText"/>
                    <w:sz w:val="16"/>
                    <w:szCs w:val="18"/>
                  </w:rPr>
                  <w:t>Choose an item.</w:t>
                </w:r>
              </w:p>
            </w:tc>
          </w:sdtContent>
        </w:sdt>
      </w:tr>
      <w:tr w:rsidR="003D3AEE" w14:paraId="2C587D58" w14:textId="77777777" w:rsidTr="00C31D7A">
        <w:tc>
          <w:tcPr>
            <w:tcW w:w="8504" w:type="dxa"/>
            <w:shd w:val="clear" w:color="auto" w:fill="E5FFC2" w:themeFill="accent4" w:themeFillTint="33"/>
          </w:tcPr>
          <w:p w14:paraId="659E91BF" w14:textId="7CAB160C" w:rsidR="003D3AEE" w:rsidRPr="00F8740C" w:rsidRDefault="003D3AEE" w:rsidP="00474157">
            <w:pPr>
              <w:pStyle w:val="BodyText"/>
              <w:numPr>
                <w:ilvl w:val="0"/>
                <w:numId w:val="13"/>
              </w:numPr>
              <w:rPr>
                <w:bCs/>
                <w:sz w:val="16"/>
                <w:szCs w:val="16"/>
                <w:lang w:val="en-IE"/>
              </w:rPr>
            </w:pPr>
            <w:r>
              <w:rPr>
                <w:bCs/>
                <w:sz w:val="16"/>
                <w:szCs w:val="16"/>
                <w:lang w:val="en-IE"/>
              </w:rPr>
              <w:t xml:space="preserve">If </w:t>
            </w:r>
            <w:r w:rsidRPr="003D3AEE">
              <w:rPr>
                <w:b/>
                <w:sz w:val="16"/>
                <w:szCs w:val="16"/>
                <w:lang w:val="en-IE"/>
              </w:rPr>
              <w:t>NO</w:t>
            </w:r>
            <w:r>
              <w:rPr>
                <w:bCs/>
                <w:sz w:val="16"/>
                <w:szCs w:val="16"/>
                <w:lang w:val="en-IE"/>
              </w:rPr>
              <w:t xml:space="preserve"> ABOVE: </w:t>
            </w:r>
            <w:r w:rsidR="00F8740C">
              <w:rPr>
                <w:bCs/>
                <w:sz w:val="16"/>
                <w:szCs w:val="16"/>
                <w:lang w:val="en-IE"/>
              </w:rPr>
              <w:t>I</w:t>
            </w:r>
            <w:r w:rsidR="00F8740C" w:rsidRPr="00F8740C">
              <w:rPr>
                <w:bCs/>
                <w:sz w:val="16"/>
                <w:szCs w:val="16"/>
                <w:lang w:val="en-IE"/>
              </w:rPr>
              <w:t>f there are no beneficial owner(s) identified as above, please confirm the natural person(s) who hold the position of senior managing official(s) of the Issuer</w:t>
            </w:r>
          </w:p>
        </w:tc>
        <w:sdt>
          <w:sdtPr>
            <w:rPr>
              <w:b/>
              <w:sz w:val="16"/>
              <w:szCs w:val="18"/>
            </w:rPr>
            <w:id w:val="-1628300939"/>
            <w:placeholder>
              <w:docPart w:val="027A9FF13DC04996A2D1EEE23F106341"/>
            </w:placeholder>
            <w:showingPlcHdr/>
            <w:text/>
          </w:sdtPr>
          <w:sdtEndPr/>
          <w:sdtContent>
            <w:tc>
              <w:tcPr>
                <w:tcW w:w="2268" w:type="dxa"/>
              </w:tcPr>
              <w:p w14:paraId="0F4A3178" w14:textId="7D1C7D17" w:rsidR="003D3AEE" w:rsidRPr="00F66800" w:rsidRDefault="00F8740C">
                <w:pPr>
                  <w:pStyle w:val="BodyText"/>
                  <w:rPr>
                    <w:b/>
                    <w:sz w:val="16"/>
                    <w:szCs w:val="18"/>
                    <w:lang w:val="en-IE"/>
                  </w:rPr>
                </w:pPr>
                <w:r w:rsidRPr="00F66800">
                  <w:rPr>
                    <w:rStyle w:val="PlaceholderText"/>
                    <w:sz w:val="16"/>
                    <w:szCs w:val="18"/>
                  </w:rPr>
                  <w:t>Click or tap here to enter text.</w:t>
                </w:r>
              </w:p>
            </w:tc>
          </w:sdtContent>
        </w:sdt>
      </w:tr>
      <w:tr w:rsidR="00801D33" w14:paraId="51D3C934" w14:textId="77777777" w:rsidTr="00C31D7A">
        <w:tc>
          <w:tcPr>
            <w:tcW w:w="8504" w:type="dxa"/>
          </w:tcPr>
          <w:p w14:paraId="06B9E9B8" w14:textId="00477448" w:rsidR="00801D33" w:rsidRPr="000728E5" w:rsidRDefault="00B404B0" w:rsidP="00B404B0">
            <w:pPr>
              <w:pStyle w:val="BodyText"/>
              <w:rPr>
                <w:bCs/>
                <w:sz w:val="16"/>
                <w:szCs w:val="16"/>
                <w:lang w:val="en-IE"/>
              </w:rPr>
            </w:pPr>
            <w:r w:rsidRPr="00B404B0">
              <w:rPr>
                <w:bCs/>
                <w:sz w:val="16"/>
                <w:szCs w:val="16"/>
                <w:lang w:val="en-IE"/>
              </w:rPr>
              <w:t>For Irish Issuers </w:t>
            </w:r>
            <w:r w:rsidR="00865742">
              <w:rPr>
                <w:bCs/>
                <w:sz w:val="16"/>
                <w:szCs w:val="16"/>
                <w:lang w:val="en-IE"/>
              </w:rPr>
              <w:t xml:space="preserve">to </w:t>
            </w:r>
            <w:r w:rsidRPr="00B404B0">
              <w:rPr>
                <w:bCs/>
                <w:sz w:val="16"/>
                <w:szCs w:val="16"/>
                <w:lang w:val="en-IE"/>
              </w:rPr>
              <w:t>which S.I No.110 of 2019, S.I. 233 of 2020 or S.I. 194 of 2021 applies, confirmation that beneficial ownership information has been filed with the appropriate Irish register in line with relevant legislation</w:t>
            </w:r>
          </w:p>
        </w:tc>
        <w:sdt>
          <w:sdtPr>
            <w:rPr>
              <w:bCs/>
              <w:sz w:val="16"/>
              <w:szCs w:val="18"/>
              <w:lang w:val="en-IE"/>
            </w:rPr>
            <w:id w:val="1735354194"/>
            <w:placeholder>
              <w:docPart w:val="A9FD52EE768144A898067D3600018580"/>
            </w:placeholder>
            <w:comboBox>
              <w:listItem w:displayText="Choose an Item" w:value="Choose an Item"/>
              <w:listItem w:displayText="Confirmed" w:value="Confirmed"/>
              <w:listItem w:displayText="Not applicable" w:value="Not applicable"/>
            </w:comboBox>
          </w:sdtPr>
          <w:sdtEndPr/>
          <w:sdtContent>
            <w:tc>
              <w:tcPr>
                <w:tcW w:w="2268" w:type="dxa"/>
              </w:tcPr>
              <w:p w14:paraId="2547E2C8" w14:textId="7C2C5222" w:rsidR="00801D33" w:rsidRPr="00F66800" w:rsidRDefault="00F84D4D">
                <w:pPr>
                  <w:pStyle w:val="BodyText"/>
                  <w:rPr>
                    <w:b/>
                    <w:sz w:val="16"/>
                    <w:szCs w:val="18"/>
                  </w:rPr>
                </w:pPr>
                <w:r w:rsidRPr="00F84D4D">
                  <w:rPr>
                    <w:bCs/>
                    <w:sz w:val="16"/>
                    <w:szCs w:val="18"/>
                    <w:lang w:val="en-IE"/>
                  </w:rPr>
                  <w:t>Choose an Item</w:t>
                </w:r>
              </w:p>
            </w:tc>
          </w:sdtContent>
        </w:sdt>
      </w:tr>
    </w:tbl>
    <w:p w14:paraId="3C9FC584" w14:textId="77777777" w:rsidR="00C31D7A" w:rsidRDefault="00C31D7A" w:rsidP="00C31D7A">
      <w:pPr>
        <w:pStyle w:val="BodyText"/>
        <w:rPr>
          <w:b/>
        </w:rPr>
      </w:pPr>
    </w:p>
    <w:p w14:paraId="58693317" w14:textId="70B532FD" w:rsidR="00C31D7A" w:rsidRDefault="00C31D7A" w:rsidP="00C31D7A">
      <w:pPr>
        <w:pStyle w:val="BodyText"/>
        <w:rPr>
          <w:b/>
        </w:rPr>
      </w:pPr>
      <w:r>
        <w:rPr>
          <w:b/>
        </w:rPr>
        <w:t>Sanctions confirmation:</w:t>
      </w:r>
    </w:p>
    <w:tbl>
      <w:tblPr>
        <w:tblStyle w:val="TableGrid"/>
        <w:tblW w:w="10658" w:type="dxa"/>
        <w:tblLook w:val="04A0" w:firstRow="1" w:lastRow="0" w:firstColumn="1" w:lastColumn="0" w:noHBand="0" w:noVBand="1"/>
      </w:tblPr>
      <w:tblGrid>
        <w:gridCol w:w="8500"/>
        <w:gridCol w:w="2158"/>
      </w:tblGrid>
      <w:tr w:rsidR="00C31D7A" w:rsidRPr="00F66800" w14:paraId="67ABB64D" w14:textId="77777777" w:rsidTr="007B173C">
        <w:trPr>
          <w:trHeight w:val="1474"/>
        </w:trPr>
        <w:tc>
          <w:tcPr>
            <w:tcW w:w="8500" w:type="dxa"/>
          </w:tcPr>
          <w:p w14:paraId="43B6668B" w14:textId="77777777" w:rsidR="00C31D7A" w:rsidRPr="00C31D7A" w:rsidRDefault="00C31D7A" w:rsidP="00C31D7A">
            <w:pPr>
              <w:pStyle w:val="BodyText"/>
              <w:rPr>
                <w:sz w:val="16"/>
                <w:szCs w:val="16"/>
                <w:lang w:val="en-IE"/>
              </w:rPr>
            </w:pPr>
            <w:r w:rsidRPr="00C31D7A">
              <w:rPr>
                <w:sz w:val="16"/>
                <w:szCs w:val="16"/>
                <w:lang w:val="en-IE"/>
              </w:rPr>
              <w:t>Please provide a confirmation from the issuer that it:</w:t>
            </w:r>
          </w:p>
          <w:p w14:paraId="1F56CCA4" w14:textId="6069DA46" w:rsidR="00C31D7A" w:rsidRPr="0062107B" w:rsidRDefault="00C31D7A" w:rsidP="00C95317">
            <w:pPr>
              <w:pStyle w:val="BodyText"/>
              <w:rPr>
                <w:sz w:val="16"/>
                <w:szCs w:val="16"/>
                <w:lang w:val="en-IE"/>
              </w:rPr>
            </w:pPr>
            <w:r w:rsidRPr="00C31D7A">
              <w:rPr>
                <w:sz w:val="16"/>
                <w:szCs w:val="16"/>
                <w:lang w:val="en-IE"/>
              </w:rPr>
              <w:t>"</w:t>
            </w:r>
            <w:r w:rsidRPr="00B0338D">
              <w:rPr>
                <w:i/>
                <w:sz w:val="16"/>
                <w:szCs w:val="16"/>
                <w:lang w:val="en-IE"/>
              </w:rPr>
              <w:t>Has not in the past nor is it currently engaging in prohibited trades or transactions under sanctions nor are they involved where infringements of sanctions are suspected.</w:t>
            </w:r>
            <w:r w:rsidR="00C95317">
              <w:rPr>
                <w:i/>
                <w:sz w:val="16"/>
                <w:szCs w:val="16"/>
                <w:lang w:val="en-IE"/>
              </w:rPr>
              <w:t xml:space="preserve"> </w:t>
            </w:r>
            <w:r w:rsidRPr="00B0338D">
              <w:rPr>
                <w:i/>
                <w:sz w:val="16"/>
                <w:szCs w:val="16"/>
                <w:lang w:val="en-IE"/>
              </w:rPr>
              <w:t>The issuer also confirms that the use of proceeds will not be provided to sanctioned entities or individuals or to parties transacting with or connected to sanctioned entities/individual</w:t>
            </w:r>
            <w:r w:rsidRPr="00C31D7A">
              <w:rPr>
                <w:sz w:val="16"/>
                <w:szCs w:val="16"/>
                <w:lang w:val="en-IE"/>
              </w:rPr>
              <w:t>s".</w:t>
            </w:r>
          </w:p>
        </w:tc>
        <w:tc>
          <w:tcPr>
            <w:tcW w:w="2158" w:type="dxa"/>
          </w:tcPr>
          <w:p w14:paraId="5FF57C3A" w14:textId="10C71E3C" w:rsidR="00C31D7A" w:rsidRPr="00F66800" w:rsidRDefault="00C31D7A">
            <w:pPr>
              <w:pStyle w:val="BodyText"/>
              <w:rPr>
                <w:b/>
                <w:sz w:val="16"/>
                <w:szCs w:val="18"/>
                <w:lang w:val="en-IE"/>
              </w:rPr>
            </w:pPr>
          </w:p>
        </w:tc>
      </w:tr>
    </w:tbl>
    <w:p w14:paraId="03F73786" w14:textId="77777777" w:rsidR="00B404B0" w:rsidRDefault="00B404B0" w:rsidP="00803B61">
      <w:pPr>
        <w:pStyle w:val="BodyText"/>
        <w:rPr>
          <w:b/>
        </w:rPr>
        <w:sectPr w:rsidR="00B404B0" w:rsidSect="00690AC1">
          <w:footerReference w:type="default" r:id="rId14"/>
          <w:pgSz w:w="11906" w:h="16838" w:code="9"/>
          <w:pgMar w:top="2268" w:right="851" w:bottom="851" w:left="851" w:header="567" w:footer="483" w:gutter="0"/>
          <w:cols w:space="720"/>
          <w:docGrid w:linePitch="360"/>
        </w:sectPr>
      </w:pPr>
    </w:p>
    <w:p w14:paraId="71677E36" w14:textId="63151A9B" w:rsidR="00803B61" w:rsidRPr="00803B61" w:rsidRDefault="003A6B31" w:rsidP="009D58FA">
      <w:pPr>
        <w:pStyle w:val="Heading1"/>
      </w:pPr>
      <w:r>
        <w:lastRenderedPageBreak/>
        <w:t>Declarations and Signature</w:t>
      </w:r>
    </w:p>
    <w:p w14:paraId="007BC5BA" w14:textId="246DB3F8" w:rsidR="00803B61" w:rsidRDefault="005C5092" w:rsidP="00617D5F">
      <w:pPr>
        <w:pStyle w:val="Heading2"/>
      </w:pPr>
      <w:r>
        <w:rPr>
          <w:noProof/>
        </w:rPr>
        <mc:AlternateContent>
          <mc:Choice Requires="wps">
            <w:drawing>
              <wp:anchor distT="45720" distB="45720" distL="114300" distR="114300" simplePos="0" relativeHeight="251658246" behindDoc="0" locked="0" layoutInCell="1" allowOverlap="1" wp14:anchorId="4D600058" wp14:editId="20C91FB0">
                <wp:simplePos x="0" y="0"/>
                <wp:positionH relativeFrom="column">
                  <wp:posOffset>2540</wp:posOffset>
                </wp:positionH>
                <wp:positionV relativeFrom="paragraph">
                  <wp:posOffset>678180</wp:posOffset>
                </wp:positionV>
                <wp:extent cx="6238875" cy="342900"/>
                <wp:effectExtent l="0" t="0" r="28575" b="19050"/>
                <wp:wrapSquare wrapText="bothSides"/>
                <wp:docPr id="12370547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38875" cy="342900"/>
                        </a:xfrm>
                        <a:prstGeom prst="rect">
                          <a:avLst/>
                        </a:prstGeom>
                        <a:solidFill>
                          <a:srgbClr val="FFFFFF"/>
                        </a:solidFill>
                        <a:ln w="9525">
                          <a:solidFill>
                            <a:srgbClr val="000000"/>
                          </a:solidFill>
                          <a:miter lim="800000"/>
                          <a:headEnd/>
                          <a:tailEnd/>
                        </a:ln>
                      </wps:spPr>
                      <wps:txbx>
                        <w:txbxContent>
                          <w:p w14:paraId="31D07D38" w14:textId="5AA286B8" w:rsidR="005C5092" w:rsidRDefault="005C509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600058" id="_x0000_s1027" type="#_x0000_t202" style="position:absolute;left:0;text-align:left;margin-left:.2pt;margin-top:53.4pt;width:491.25pt;height:27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">
                <v:textbox>
                  <w:txbxContent>
                    <w:p w14:paraId="31D07D38" w14:textId="5AA286B8" w:rsidR="005C5092" w:rsidRDefault="005C5092"/>
                  </w:txbxContent>
                </v:textbox>
                <w10:wrap type="square"/>
              </v:shape>
            </w:pict>
          </mc:Fallback>
        </mc:AlternateContent>
      </w:r>
      <w:r w:rsidR="00585E90">
        <w:t>Issuer Declaration</w:t>
      </w:r>
    </w:p>
    <w:p w14:paraId="74A94CB1" w14:textId="0C919256" w:rsidR="00E63168" w:rsidRPr="00E63168" w:rsidRDefault="00C54137" w:rsidP="00E63168">
      <w:r>
        <w:t>(insert name of issuer above)</w:t>
      </w:r>
    </w:p>
    <w:p w14:paraId="5F7144EB" w14:textId="184625FD" w:rsidR="005C5092" w:rsidRDefault="00E63168" w:rsidP="00617D5F">
      <w:pPr>
        <w:pStyle w:val="BodyText"/>
      </w:pPr>
      <w:r w:rsidRPr="00E63168">
        <w:t>("the issuer(s)") hereby apply for the securities listed above to be admitted to the Official List of Euronext Dublin and to be admitted to trading on the Global Professional Segment of the Global Exchange Market of Euronext Dublin.</w:t>
      </w:r>
    </w:p>
    <w:p w14:paraId="6B8F1F21" w14:textId="740D10FB" w:rsidR="005C5092" w:rsidRDefault="00A1156B" w:rsidP="00617D5F">
      <w:pPr>
        <w:pStyle w:val="BodyText"/>
      </w:pPr>
      <w:r w:rsidRPr="00A1156B">
        <w:t>We acknowledge our obligations arising under the Global Exchange Market Listing and Admission to Trading Rules for Debt Securities (the "GEM rules") and the legal implications of listing under the Companies Act 2014, and regulations to be construed therewith. Accordingly, we declare that:</w:t>
      </w:r>
    </w:p>
    <w:p w14:paraId="47DAA652" w14:textId="058B2953" w:rsidR="00162814" w:rsidRDefault="00162814" w:rsidP="00474157">
      <w:pPr>
        <w:pStyle w:val="BodyText"/>
        <w:numPr>
          <w:ilvl w:val="0"/>
          <w:numId w:val="10"/>
        </w:numPr>
      </w:pPr>
      <w:r w:rsidRPr="00162814">
        <w:t>all the conditions for listing in the GEM rules, which are required to be fulfilled prior to application have been fulfilled in relation to the Issuer(s) and the securities for the admission of which application is now made;</w:t>
      </w:r>
      <w:r w:rsidR="00566AC2">
        <w:t xml:space="preserve"> and</w:t>
      </w:r>
    </w:p>
    <w:p w14:paraId="1480BC4F" w14:textId="5401BFE3" w:rsidR="00566AC2" w:rsidRDefault="00566AC2" w:rsidP="00474157">
      <w:pPr>
        <w:pStyle w:val="BodyText"/>
        <w:numPr>
          <w:ilvl w:val="0"/>
          <w:numId w:val="10"/>
        </w:numPr>
      </w:pPr>
      <w:r w:rsidRPr="00566AC2">
        <w:t>all the documents and information required to be included in the application have been supplied in accordance with the GEM rules of Euronext Dublin.</w:t>
      </w:r>
    </w:p>
    <w:p w14:paraId="5E8208D4" w14:textId="77777777" w:rsidR="00566AC2" w:rsidRDefault="00566AC2" w:rsidP="00566AC2">
      <w:pPr>
        <w:pStyle w:val="BodyText"/>
      </w:pPr>
    </w:p>
    <w:p w14:paraId="494129EA" w14:textId="4E86C36D" w:rsidR="00566AC2" w:rsidRDefault="000F5A60" w:rsidP="00566AC2">
      <w:pPr>
        <w:pStyle w:val="BodyText"/>
      </w:pPr>
      <w:r w:rsidRPr="000F5A60">
        <w:t>We undertake to comply with the GEM rules so far as applicable to the Issuer(s).</w:t>
      </w:r>
    </w:p>
    <w:p w14:paraId="65804B78" w14:textId="2B77C8B4" w:rsidR="000F5A60" w:rsidRDefault="000F5A60" w:rsidP="00566AC2">
      <w:pPr>
        <w:pStyle w:val="BodyText"/>
      </w:pPr>
      <w:r w:rsidRPr="000F5A60">
        <w:t>We acknowledge the obligation to comply with the continuing obligations of the GEM rules</w:t>
      </w:r>
      <w:r w:rsidR="00FE563C">
        <w:t xml:space="preserve">. </w:t>
      </w:r>
      <w:r w:rsidRPr="000F5A60">
        <w:t xml:space="preserve"> </w:t>
      </w:r>
    </w:p>
    <w:p w14:paraId="3740B4AA" w14:textId="77777777" w:rsidR="00B83DD0" w:rsidRPr="0097347A" w:rsidRDefault="00B83DD0" w:rsidP="0097347A">
      <w:pPr>
        <w:pStyle w:val="BodyText"/>
        <w:spacing w:before="2"/>
        <w:rPr>
          <w:sz w:val="18"/>
          <w:szCs w:val="18"/>
        </w:rPr>
      </w:pPr>
    </w:p>
    <w:p w14:paraId="004E34C2" w14:textId="1218A9E6" w:rsidR="005866AC" w:rsidRPr="0097347A" w:rsidRDefault="00370BC1" w:rsidP="005866AC">
      <w:pPr>
        <w:rPr>
          <w:b/>
          <w:color w:val="008D7E"/>
          <w:spacing w:val="-2"/>
          <w:szCs w:val="16"/>
        </w:rPr>
      </w:pPr>
      <w:r w:rsidRPr="0097347A">
        <w:rPr>
          <w:b/>
          <w:color w:val="008D7E"/>
          <w:spacing w:val="-2"/>
          <w:szCs w:val="16"/>
        </w:rPr>
        <w:t xml:space="preserve">ISSUER </w:t>
      </w:r>
      <w:r w:rsidR="005866AC" w:rsidRPr="0097347A">
        <w:rPr>
          <w:b/>
          <w:color w:val="008D7E"/>
          <w:spacing w:val="-2"/>
          <w:szCs w:val="16"/>
        </w:rPr>
        <w:t>SIGNATURE</w:t>
      </w:r>
    </w:p>
    <w:tbl>
      <w:tblPr>
        <w:tblW w:w="5006"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1788"/>
        <w:gridCol w:w="3268"/>
        <w:gridCol w:w="1894"/>
        <w:gridCol w:w="3256"/>
      </w:tblGrid>
      <w:tr w:rsidR="003B01BB" w:rsidRPr="007300BF" w14:paraId="34B58D31" w14:textId="77777777" w:rsidTr="001F0683">
        <w:trPr>
          <w:trHeight w:val="452"/>
          <w:jc w:val="center"/>
        </w:trPr>
        <w:tc>
          <w:tcPr>
            <w:tcW w:w="2477" w:type="pct"/>
            <w:gridSpan w:val="2"/>
            <w:tcBorders>
              <w:bottom w:val="single" w:sz="4" w:space="0" w:color="008D7E"/>
            </w:tcBorders>
            <w:shd w:val="clear" w:color="auto" w:fill="F7FAFA"/>
            <w:vAlign w:val="center"/>
          </w:tcPr>
          <w:p w14:paraId="42983A53" w14:textId="77777777" w:rsidR="003B01BB" w:rsidRDefault="003B01BB" w:rsidP="0097347A">
            <w:pPr>
              <w:pStyle w:val="TableParagraph"/>
              <w:jc w:val="center"/>
              <w:rPr>
                <w:rFonts w:ascii="Verdana" w:hAnsi="Verdana"/>
                <w:b/>
                <w:bCs/>
                <w:color w:val="008D7F" w:themeColor="text1"/>
                <w:sz w:val="20"/>
                <w:szCs w:val="20"/>
              </w:rPr>
            </w:pPr>
            <w:bookmarkStart w:id="49" w:name="[Name_of_Issuer]3F"/>
            <w:bookmarkEnd w:id="49"/>
            <w:r w:rsidRPr="0097347A">
              <w:rPr>
                <w:rFonts w:ascii="Verdana" w:hAnsi="Verdana"/>
                <w:b/>
                <w:bCs/>
                <w:color w:val="008D7F" w:themeColor="text1"/>
                <w:sz w:val="20"/>
                <w:szCs w:val="20"/>
              </w:rPr>
              <w:t>Authorised signatory 1</w:t>
            </w:r>
          </w:p>
          <w:p w14:paraId="51EDC712" w14:textId="482F6384" w:rsidR="00BF6065" w:rsidRPr="007300BF" w:rsidRDefault="00BF6065" w:rsidP="0097347A">
            <w:pPr>
              <w:pStyle w:val="TableParagraph"/>
              <w:jc w:val="center"/>
              <w:rPr>
                <w:rFonts w:asciiTheme="minorHAnsi" w:hAnsiTheme="minorHAnsi"/>
                <w:sz w:val="20"/>
                <w:szCs w:val="20"/>
                <w:lang w:val="en-GB"/>
              </w:rPr>
            </w:pPr>
            <w:r w:rsidRPr="00BF6065">
              <w:rPr>
                <w:rFonts w:asciiTheme="minorHAnsi" w:hAnsiTheme="minorHAnsi"/>
                <w:sz w:val="20"/>
                <w:szCs w:val="20"/>
                <w:lang w:val="en-GB"/>
              </w:rPr>
              <w:t>(Director, secretary or other duly authorised office</w:t>
            </w:r>
            <w:r w:rsidR="008B7519">
              <w:rPr>
                <w:rFonts w:asciiTheme="minorHAnsi" w:hAnsiTheme="minorHAnsi"/>
                <w:sz w:val="20"/>
                <w:szCs w:val="20"/>
                <w:lang w:val="en-GB"/>
              </w:rPr>
              <w:t>r</w:t>
            </w:r>
            <w:r w:rsidRPr="00BF6065">
              <w:rPr>
                <w:rFonts w:asciiTheme="minorHAnsi" w:hAnsiTheme="minorHAnsi"/>
                <w:sz w:val="20"/>
                <w:szCs w:val="20"/>
                <w:lang w:val="en-GB"/>
              </w:rPr>
              <w:t>, agent o</w:t>
            </w:r>
            <w:r w:rsidR="008B7519">
              <w:rPr>
                <w:rFonts w:asciiTheme="minorHAnsi" w:hAnsiTheme="minorHAnsi"/>
                <w:sz w:val="20"/>
                <w:szCs w:val="20"/>
                <w:lang w:val="en-GB"/>
              </w:rPr>
              <w:t>r</w:t>
            </w:r>
            <w:r w:rsidRPr="00BF6065">
              <w:rPr>
                <w:rFonts w:asciiTheme="minorHAnsi" w:hAnsiTheme="minorHAnsi"/>
                <w:sz w:val="20"/>
                <w:szCs w:val="20"/>
                <w:lang w:val="en-GB"/>
              </w:rPr>
              <w:t xml:space="preserve"> attorney for and on behalf of)</w:t>
            </w:r>
          </w:p>
        </w:tc>
        <w:tc>
          <w:tcPr>
            <w:tcW w:w="2523" w:type="pct"/>
            <w:gridSpan w:val="2"/>
            <w:tcBorders>
              <w:bottom w:val="single" w:sz="4" w:space="0" w:color="008D7E"/>
            </w:tcBorders>
            <w:shd w:val="clear" w:color="auto" w:fill="F7FAFA"/>
            <w:vAlign w:val="center"/>
          </w:tcPr>
          <w:p w14:paraId="623448D5" w14:textId="77777777" w:rsidR="003B01BB" w:rsidRDefault="003B01BB" w:rsidP="0097347A">
            <w:pPr>
              <w:pStyle w:val="TableParagraph"/>
              <w:jc w:val="center"/>
              <w:rPr>
                <w:rFonts w:ascii="Verdana" w:hAnsi="Verdana"/>
                <w:b/>
                <w:bCs/>
                <w:color w:val="008D7F" w:themeColor="text1"/>
                <w:sz w:val="20"/>
                <w:szCs w:val="20"/>
              </w:rPr>
            </w:pPr>
            <w:r w:rsidRPr="0097347A">
              <w:rPr>
                <w:rFonts w:ascii="Verdana" w:hAnsi="Verdana"/>
                <w:b/>
                <w:bCs/>
                <w:color w:val="008D7F" w:themeColor="text1"/>
                <w:sz w:val="20"/>
                <w:szCs w:val="20"/>
              </w:rPr>
              <w:t>Authori</w:t>
            </w:r>
            <w:r w:rsidR="00AE7901" w:rsidRPr="0097347A">
              <w:rPr>
                <w:rFonts w:ascii="Verdana" w:hAnsi="Verdana"/>
                <w:b/>
                <w:bCs/>
                <w:color w:val="008D7F" w:themeColor="text1"/>
                <w:sz w:val="20"/>
                <w:szCs w:val="20"/>
              </w:rPr>
              <w:t xml:space="preserve">sed signatory 2 </w:t>
            </w:r>
          </w:p>
          <w:p w14:paraId="16B83AD4" w14:textId="3A67B9AF" w:rsidR="00BF6065" w:rsidRPr="007300BF" w:rsidRDefault="00BF6065" w:rsidP="0097347A">
            <w:pPr>
              <w:pStyle w:val="TableParagraph"/>
              <w:jc w:val="center"/>
              <w:rPr>
                <w:rFonts w:asciiTheme="minorHAnsi" w:hAnsiTheme="minorHAnsi"/>
                <w:sz w:val="20"/>
                <w:szCs w:val="20"/>
                <w:lang w:val="en-GB"/>
              </w:rPr>
            </w:pPr>
            <w:r w:rsidRPr="00BF6065">
              <w:rPr>
                <w:rFonts w:asciiTheme="minorHAnsi" w:hAnsiTheme="minorHAnsi"/>
                <w:sz w:val="20"/>
                <w:szCs w:val="20"/>
                <w:lang w:val="en-GB"/>
              </w:rPr>
              <w:t>(Director, secretary or other duly authorised office</w:t>
            </w:r>
            <w:r w:rsidR="008B7519">
              <w:rPr>
                <w:rFonts w:asciiTheme="minorHAnsi" w:hAnsiTheme="minorHAnsi"/>
                <w:sz w:val="20"/>
                <w:szCs w:val="20"/>
                <w:lang w:val="en-GB"/>
              </w:rPr>
              <w:t>r</w:t>
            </w:r>
            <w:r w:rsidRPr="00BF6065">
              <w:rPr>
                <w:rFonts w:asciiTheme="minorHAnsi" w:hAnsiTheme="minorHAnsi"/>
                <w:sz w:val="20"/>
                <w:szCs w:val="20"/>
                <w:lang w:val="en-GB"/>
              </w:rPr>
              <w:t>, agent o</w:t>
            </w:r>
            <w:r w:rsidR="008B7519">
              <w:rPr>
                <w:rFonts w:asciiTheme="minorHAnsi" w:hAnsiTheme="minorHAnsi"/>
                <w:sz w:val="20"/>
                <w:szCs w:val="20"/>
                <w:lang w:val="en-GB"/>
              </w:rPr>
              <w:t>r</w:t>
            </w:r>
            <w:r w:rsidRPr="00BF6065">
              <w:rPr>
                <w:rFonts w:asciiTheme="minorHAnsi" w:hAnsiTheme="minorHAnsi"/>
                <w:sz w:val="20"/>
                <w:szCs w:val="20"/>
                <w:lang w:val="en-GB"/>
              </w:rPr>
              <w:t xml:space="preserve"> attorney for and on behalf of)</w:t>
            </w:r>
          </w:p>
        </w:tc>
      </w:tr>
      <w:tr w:rsidR="00AE7901" w:rsidRPr="007300BF" w14:paraId="1BB44032" w14:textId="77777777" w:rsidTr="001F0683">
        <w:trPr>
          <w:trHeight w:val="1276"/>
          <w:jc w:val="center"/>
        </w:trPr>
        <w:tc>
          <w:tcPr>
            <w:tcW w:w="876" w:type="pct"/>
            <w:tcBorders>
              <w:top w:val="single" w:sz="4" w:space="0" w:color="008D7E"/>
              <w:bottom w:val="single" w:sz="4" w:space="0" w:color="008D7E"/>
              <w:right w:val="single" w:sz="4" w:space="0" w:color="008D7E"/>
            </w:tcBorders>
            <w:shd w:val="clear" w:color="auto" w:fill="F7FAFA"/>
            <w:vAlign w:val="center"/>
          </w:tcPr>
          <w:p w14:paraId="34D2F81B" w14:textId="48883768" w:rsidR="00AE7901" w:rsidRPr="007300BF" w:rsidRDefault="00AE7901" w:rsidP="0097347A">
            <w:pPr>
              <w:pStyle w:val="TableParagraph"/>
              <w:spacing w:before="29"/>
              <w:jc w:val="center"/>
              <w:rPr>
                <w:rFonts w:asciiTheme="minorHAnsi" w:hAnsiTheme="minorHAnsi"/>
                <w:sz w:val="20"/>
                <w:szCs w:val="20"/>
                <w:lang w:val="en-GB"/>
              </w:rPr>
            </w:pPr>
            <w:r>
              <w:rPr>
                <w:rFonts w:asciiTheme="minorHAnsi" w:hAnsiTheme="minorHAnsi"/>
                <w:color w:val="008D7E"/>
                <w:spacing w:val="-2"/>
                <w:sz w:val="20"/>
                <w:szCs w:val="20"/>
                <w:lang w:val="en-GB"/>
              </w:rPr>
              <w:t>Signature:</w:t>
            </w:r>
          </w:p>
        </w:tc>
        <w:tc>
          <w:tcPr>
            <w:tcW w:w="1601" w:type="pct"/>
            <w:tcBorders>
              <w:top w:val="single" w:sz="4" w:space="0" w:color="008D7E"/>
              <w:left w:val="single" w:sz="4" w:space="0" w:color="008D7E"/>
              <w:bottom w:val="single" w:sz="4" w:space="0" w:color="008D7E"/>
            </w:tcBorders>
            <w:vAlign w:val="center"/>
          </w:tcPr>
          <w:p w14:paraId="1C84EC0B" w14:textId="77777777" w:rsidR="00AE7901" w:rsidRPr="007300BF" w:rsidRDefault="00AE7901" w:rsidP="003B01BB">
            <w:pPr>
              <w:pStyle w:val="TableParagraph"/>
              <w:rPr>
                <w:rFonts w:asciiTheme="minorHAnsi" w:hAnsiTheme="minorHAnsi"/>
                <w:sz w:val="20"/>
                <w:szCs w:val="20"/>
                <w:lang w:val="en-GB"/>
              </w:rPr>
            </w:pPr>
          </w:p>
        </w:tc>
        <w:tc>
          <w:tcPr>
            <w:tcW w:w="928" w:type="pct"/>
            <w:tcBorders>
              <w:top w:val="single" w:sz="4" w:space="0" w:color="008D7E"/>
              <w:bottom w:val="single" w:sz="4" w:space="0" w:color="008D7E"/>
            </w:tcBorders>
            <w:shd w:val="clear" w:color="auto" w:fill="F7FAFA"/>
            <w:vAlign w:val="center"/>
          </w:tcPr>
          <w:p w14:paraId="4E546792" w14:textId="2704642F" w:rsidR="00AE7901" w:rsidRPr="007300BF" w:rsidRDefault="00AE7901" w:rsidP="003B01BB">
            <w:pPr>
              <w:pStyle w:val="TableParagraph"/>
              <w:spacing w:before="29"/>
              <w:ind w:right="106"/>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Signature:</w:t>
            </w:r>
          </w:p>
        </w:tc>
        <w:tc>
          <w:tcPr>
            <w:tcW w:w="1595" w:type="pct"/>
            <w:tcBorders>
              <w:top w:val="single" w:sz="4" w:space="0" w:color="008D7E"/>
              <w:left w:val="single" w:sz="4" w:space="0" w:color="008D7E"/>
              <w:bottom w:val="single" w:sz="4" w:space="0" w:color="008D7E"/>
            </w:tcBorders>
            <w:vAlign w:val="center"/>
          </w:tcPr>
          <w:p w14:paraId="2BBA0DE8" w14:textId="77777777" w:rsidR="00AE7901" w:rsidRPr="007300BF" w:rsidRDefault="00AE7901" w:rsidP="003B01BB">
            <w:pPr>
              <w:pStyle w:val="TableParagraph"/>
              <w:rPr>
                <w:rFonts w:asciiTheme="minorHAnsi" w:hAnsiTheme="minorHAnsi"/>
                <w:sz w:val="20"/>
                <w:szCs w:val="20"/>
                <w:lang w:val="en-GB"/>
              </w:rPr>
            </w:pPr>
          </w:p>
        </w:tc>
      </w:tr>
      <w:tr w:rsidR="00E43ADE" w:rsidRPr="007300BF" w14:paraId="2CE02415" w14:textId="77777777" w:rsidTr="001F0683">
        <w:trPr>
          <w:trHeight w:val="589"/>
          <w:jc w:val="center"/>
        </w:trPr>
        <w:tc>
          <w:tcPr>
            <w:tcW w:w="876" w:type="pct"/>
            <w:tcBorders>
              <w:top w:val="single" w:sz="4" w:space="0" w:color="008D7E"/>
              <w:bottom w:val="single" w:sz="4" w:space="0" w:color="008D7E"/>
              <w:right w:val="single" w:sz="4" w:space="0" w:color="008D7E"/>
            </w:tcBorders>
            <w:shd w:val="clear" w:color="auto" w:fill="F7FAFA"/>
            <w:vAlign w:val="center"/>
          </w:tcPr>
          <w:p w14:paraId="69D4052B" w14:textId="40974856" w:rsidR="00E43ADE" w:rsidRDefault="00E43ADE" w:rsidP="0097347A">
            <w:pPr>
              <w:pStyle w:val="TableParagraph"/>
              <w:spacing w:before="29"/>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Date</w:t>
            </w:r>
            <w:r w:rsidR="00431FFC">
              <w:rPr>
                <w:rFonts w:asciiTheme="minorHAnsi" w:hAnsiTheme="minorHAnsi"/>
                <w:color w:val="008D7E"/>
                <w:spacing w:val="-2"/>
                <w:sz w:val="20"/>
                <w:szCs w:val="20"/>
                <w:lang w:val="en-GB"/>
              </w:rPr>
              <w:t xml:space="preserve"> (dd/mm/yyyy)</w:t>
            </w:r>
          </w:p>
        </w:tc>
        <w:tc>
          <w:tcPr>
            <w:tcW w:w="1601" w:type="pct"/>
            <w:tcBorders>
              <w:top w:val="single" w:sz="4" w:space="0" w:color="008D7E"/>
              <w:left w:val="single" w:sz="4" w:space="0" w:color="008D7E"/>
              <w:bottom w:val="single" w:sz="4" w:space="0" w:color="008D7E"/>
            </w:tcBorders>
            <w:vAlign w:val="center"/>
          </w:tcPr>
          <w:p w14:paraId="05D72C0D" w14:textId="77777777" w:rsidR="00E43ADE" w:rsidRPr="007300BF" w:rsidRDefault="00E43ADE" w:rsidP="003B01BB">
            <w:pPr>
              <w:pStyle w:val="TableParagraph"/>
              <w:rPr>
                <w:rFonts w:asciiTheme="minorHAnsi" w:hAnsiTheme="minorHAnsi"/>
                <w:sz w:val="20"/>
                <w:szCs w:val="20"/>
                <w:lang w:val="en-GB"/>
              </w:rPr>
            </w:pPr>
          </w:p>
        </w:tc>
        <w:tc>
          <w:tcPr>
            <w:tcW w:w="928" w:type="pct"/>
            <w:tcBorders>
              <w:top w:val="single" w:sz="4" w:space="0" w:color="008D7E"/>
              <w:bottom w:val="single" w:sz="4" w:space="0" w:color="008D7E"/>
            </w:tcBorders>
            <w:shd w:val="clear" w:color="auto" w:fill="F7FAFA"/>
            <w:vAlign w:val="center"/>
          </w:tcPr>
          <w:p w14:paraId="2AC191A4" w14:textId="4721A4CB" w:rsidR="00E43ADE" w:rsidRDefault="0046036E" w:rsidP="003B01BB">
            <w:pPr>
              <w:pStyle w:val="TableParagraph"/>
              <w:spacing w:before="29"/>
              <w:ind w:right="106"/>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Date (dd/mm/yyyy)</w:t>
            </w:r>
          </w:p>
        </w:tc>
        <w:tc>
          <w:tcPr>
            <w:tcW w:w="1595" w:type="pct"/>
            <w:tcBorders>
              <w:top w:val="single" w:sz="4" w:space="0" w:color="008D7E"/>
              <w:left w:val="single" w:sz="4" w:space="0" w:color="008D7E"/>
              <w:bottom w:val="single" w:sz="4" w:space="0" w:color="008D7E"/>
            </w:tcBorders>
            <w:vAlign w:val="center"/>
          </w:tcPr>
          <w:p w14:paraId="5EFD0CC7" w14:textId="77777777" w:rsidR="00E43ADE" w:rsidRPr="007300BF" w:rsidRDefault="00E43ADE" w:rsidP="003B01BB">
            <w:pPr>
              <w:pStyle w:val="TableParagraph"/>
              <w:rPr>
                <w:rFonts w:asciiTheme="minorHAnsi" w:hAnsiTheme="minorHAnsi"/>
                <w:sz w:val="20"/>
                <w:szCs w:val="20"/>
                <w:lang w:val="en-GB"/>
              </w:rPr>
            </w:pPr>
          </w:p>
        </w:tc>
      </w:tr>
      <w:tr w:rsidR="0046036E" w:rsidRPr="007300BF" w14:paraId="66BE8A23" w14:textId="77777777" w:rsidTr="001F0683">
        <w:trPr>
          <w:trHeight w:val="1405"/>
          <w:jc w:val="center"/>
        </w:trPr>
        <w:tc>
          <w:tcPr>
            <w:tcW w:w="876" w:type="pct"/>
            <w:tcBorders>
              <w:top w:val="single" w:sz="4" w:space="0" w:color="008D7E"/>
              <w:right w:val="single" w:sz="4" w:space="0" w:color="008D7E"/>
            </w:tcBorders>
            <w:shd w:val="clear" w:color="auto" w:fill="F7FAFA"/>
            <w:vAlign w:val="center"/>
          </w:tcPr>
          <w:p w14:paraId="608D6A9B" w14:textId="2B71A307" w:rsidR="0046036E" w:rsidRDefault="0046036E" w:rsidP="0046036E">
            <w:pPr>
              <w:pStyle w:val="TableParagraph"/>
              <w:spacing w:before="29"/>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Name of issuer(s)</w:t>
            </w:r>
          </w:p>
        </w:tc>
        <w:tc>
          <w:tcPr>
            <w:tcW w:w="1601" w:type="pct"/>
            <w:tcBorders>
              <w:top w:val="single" w:sz="4" w:space="0" w:color="008D7E"/>
              <w:left w:val="single" w:sz="4" w:space="0" w:color="008D7E"/>
            </w:tcBorders>
            <w:vAlign w:val="center"/>
          </w:tcPr>
          <w:p w14:paraId="2C3F9613" w14:textId="77777777" w:rsidR="0046036E" w:rsidRPr="007300BF" w:rsidRDefault="0046036E" w:rsidP="0046036E">
            <w:pPr>
              <w:pStyle w:val="TableParagraph"/>
              <w:rPr>
                <w:rFonts w:asciiTheme="minorHAnsi" w:hAnsiTheme="minorHAnsi"/>
                <w:sz w:val="20"/>
                <w:szCs w:val="20"/>
                <w:lang w:val="en-GB"/>
              </w:rPr>
            </w:pPr>
          </w:p>
        </w:tc>
        <w:tc>
          <w:tcPr>
            <w:tcW w:w="928" w:type="pct"/>
            <w:tcBorders>
              <w:top w:val="single" w:sz="4" w:space="0" w:color="008D7E"/>
            </w:tcBorders>
            <w:shd w:val="clear" w:color="auto" w:fill="F7FAFA"/>
            <w:vAlign w:val="center"/>
          </w:tcPr>
          <w:p w14:paraId="1E6D219C" w14:textId="09DEDEF3" w:rsidR="0046036E" w:rsidRDefault="0046036E" w:rsidP="0046036E">
            <w:pPr>
              <w:pStyle w:val="TableParagraph"/>
              <w:spacing w:before="29"/>
              <w:ind w:right="106"/>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Name of issuer(s)</w:t>
            </w:r>
          </w:p>
        </w:tc>
        <w:tc>
          <w:tcPr>
            <w:tcW w:w="1595" w:type="pct"/>
            <w:tcBorders>
              <w:top w:val="single" w:sz="4" w:space="0" w:color="008D7E"/>
              <w:left w:val="single" w:sz="4" w:space="0" w:color="008D7E"/>
            </w:tcBorders>
            <w:vAlign w:val="center"/>
          </w:tcPr>
          <w:p w14:paraId="5BAF14D1" w14:textId="77777777" w:rsidR="0046036E" w:rsidRPr="007300BF" w:rsidRDefault="0046036E" w:rsidP="0046036E">
            <w:pPr>
              <w:pStyle w:val="TableParagraph"/>
              <w:rPr>
                <w:rFonts w:asciiTheme="minorHAnsi" w:hAnsiTheme="minorHAnsi"/>
                <w:sz w:val="20"/>
                <w:szCs w:val="20"/>
                <w:lang w:val="en-GB"/>
              </w:rPr>
            </w:pPr>
          </w:p>
        </w:tc>
      </w:tr>
    </w:tbl>
    <w:p w14:paraId="37B491FB" w14:textId="77777777" w:rsidR="00CC3016" w:rsidRDefault="00CC3016" w:rsidP="003E2332">
      <w:pPr>
        <w:pStyle w:val="BodyText"/>
      </w:pPr>
    </w:p>
    <w:p w14:paraId="35080A0B" w14:textId="77777777" w:rsidR="003C3BC7" w:rsidRDefault="003C3BC7" w:rsidP="003E2332">
      <w:pPr>
        <w:pStyle w:val="BodyText"/>
      </w:pPr>
    </w:p>
    <w:p w14:paraId="104E827F" w14:textId="3D226600" w:rsidR="003C3BC7" w:rsidRDefault="003C3BC7" w:rsidP="005F6EF8">
      <w:pPr>
        <w:pStyle w:val="Heading2"/>
      </w:pPr>
      <w:r w:rsidRPr="0090599E">
        <w:t>Listing Agent Declaration</w:t>
      </w:r>
    </w:p>
    <w:p w14:paraId="6617E112" w14:textId="77777777" w:rsidR="005F6EF8" w:rsidRDefault="005F6EF8" w:rsidP="00D7749A">
      <w:pPr>
        <w:pStyle w:val="BodyText"/>
        <w:ind w:firstLine="720"/>
        <w:rPr>
          <w:rFonts w:asciiTheme="majorHAnsi" w:hAnsiTheme="majorHAnsi"/>
          <w:b/>
          <w:bCs/>
          <w:sz w:val="32"/>
          <w:szCs w:val="32"/>
        </w:rPr>
      </w:pPr>
    </w:p>
    <w:p w14:paraId="23AA1934" w14:textId="0037C51E" w:rsidR="005F6EF8" w:rsidRPr="005F6EF8" w:rsidRDefault="005F6EF8" w:rsidP="005F6EF8">
      <w:pPr>
        <w:pStyle w:val="BodyText"/>
        <w:rPr>
          <w:szCs w:val="20"/>
        </w:rPr>
      </w:pPr>
      <w:r w:rsidRPr="005F6EF8">
        <w:rPr>
          <w:szCs w:val="20"/>
        </w:rPr>
        <w:t>I, a partner/director or an officer duly authorised to give this declaration, as listing agent in relation to the application for the above detailed securities to be admitted to the Official List and to trading on the Global Professional Segment of the Global Exchange Market (“GEM”) of Euronext Dublin, hereby confirm that to the best of my knowledge and belief, having made all reasonable enquiries,  all the documents required to be included in such application by the Global Exchange Market Listing and Admission to Trading Rules for Debt Securities (the "GEM rules") have been supplied to Euronext Dublin and all other relevant requirements of the GEM rules have been complied with.</w:t>
      </w:r>
    </w:p>
    <w:p w14:paraId="482072D0" w14:textId="77777777" w:rsidR="003C3BC7" w:rsidRDefault="003C3BC7" w:rsidP="003E2332">
      <w:pPr>
        <w:pStyle w:val="BodyText"/>
      </w:pPr>
    </w:p>
    <w:p w14:paraId="3E03D13E" w14:textId="77777777" w:rsidR="004F0D3A" w:rsidRDefault="004F0D3A" w:rsidP="003E2332">
      <w:pPr>
        <w:pStyle w:val="BodyText"/>
      </w:pPr>
    </w:p>
    <w:tbl>
      <w:tblPr>
        <w:tblW w:w="5000" w:type="pct"/>
        <w:jc w:val="center"/>
        <w:tblBorders>
          <w:top w:val="single" w:sz="4" w:space="0" w:color="006F2A"/>
          <w:left w:val="single" w:sz="4" w:space="0" w:color="006F2A"/>
          <w:bottom w:val="single" w:sz="4" w:space="0" w:color="006F2A"/>
          <w:right w:val="single" w:sz="4" w:space="0" w:color="006F2A"/>
          <w:insideH w:val="single" w:sz="4" w:space="0" w:color="006F2A"/>
          <w:insideV w:val="single" w:sz="4" w:space="0" w:color="006F2A"/>
        </w:tblBorders>
        <w:tblCellMar>
          <w:left w:w="0" w:type="dxa"/>
          <w:right w:w="0" w:type="dxa"/>
        </w:tblCellMar>
        <w:tblLook w:val="01E0" w:firstRow="1" w:lastRow="1" w:firstColumn="1" w:lastColumn="1" w:noHBand="0" w:noVBand="0"/>
      </w:tblPr>
      <w:tblGrid>
        <w:gridCol w:w="4844"/>
        <w:gridCol w:w="5350"/>
      </w:tblGrid>
      <w:tr w:rsidR="004F0D3A" w:rsidRPr="007300BF" w14:paraId="416BA072" w14:textId="77777777" w:rsidTr="00654EF0">
        <w:trPr>
          <w:trHeight w:val="1276"/>
          <w:jc w:val="center"/>
        </w:trPr>
        <w:tc>
          <w:tcPr>
            <w:tcW w:w="2376" w:type="pct"/>
            <w:tcBorders>
              <w:top w:val="single" w:sz="4" w:space="0" w:color="008D7E"/>
              <w:bottom w:val="single" w:sz="4" w:space="0" w:color="008D7E"/>
              <w:right w:val="single" w:sz="4" w:space="0" w:color="008D7E"/>
            </w:tcBorders>
            <w:shd w:val="clear" w:color="auto" w:fill="F7FAFA"/>
            <w:vAlign w:val="center"/>
          </w:tcPr>
          <w:p w14:paraId="3D22E233" w14:textId="77777777" w:rsidR="004F0D3A" w:rsidRDefault="004F0D3A">
            <w:pPr>
              <w:pStyle w:val="TableParagraph"/>
              <w:spacing w:before="29"/>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Signature:</w:t>
            </w:r>
          </w:p>
          <w:p w14:paraId="5E3E4BCA" w14:textId="7423A416" w:rsidR="00654EF0" w:rsidRPr="00654EF0" w:rsidRDefault="00654EF0">
            <w:pPr>
              <w:pStyle w:val="TableParagraph"/>
              <w:spacing w:before="29"/>
              <w:jc w:val="center"/>
              <w:rPr>
                <w:rFonts w:asciiTheme="minorHAnsi" w:hAnsiTheme="minorHAnsi"/>
                <w:color w:val="008D7E"/>
                <w:spacing w:val="-2"/>
                <w:sz w:val="20"/>
                <w:szCs w:val="20"/>
                <w:lang w:val="en-GB"/>
              </w:rPr>
            </w:pPr>
            <w:r w:rsidRPr="00654EF0">
              <w:rPr>
                <w:rFonts w:asciiTheme="minorHAnsi" w:hAnsiTheme="minorHAnsi"/>
                <w:color w:val="008D7E"/>
                <w:spacing w:val="-2"/>
                <w:sz w:val="20"/>
                <w:szCs w:val="20"/>
                <w:lang w:val="en-GB"/>
              </w:rPr>
              <w:t>(Partner, Director or other duly authorised officer)</w:t>
            </w:r>
          </w:p>
        </w:tc>
        <w:tc>
          <w:tcPr>
            <w:tcW w:w="2624" w:type="pct"/>
            <w:tcBorders>
              <w:top w:val="single" w:sz="4" w:space="0" w:color="008D7E"/>
              <w:left w:val="single" w:sz="4" w:space="0" w:color="008D7E"/>
              <w:bottom w:val="single" w:sz="4" w:space="0" w:color="008D7E"/>
            </w:tcBorders>
            <w:vAlign w:val="center"/>
          </w:tcPr>
          <w:p w14:paraId="16EE7215" w14:textId="77777777" w:rsidR="004F0D3A" w:rsidRPr="007300BF" w:rsidRDefault="004F0D3A">
            <w:pPr>
              <w:pStyle w:val="TableParagraph"/>
              <w:rPr>
                <w:rFonts w:asciiTheme="minorHAnsi" w:hAnsiTheme="minorHAnsi"/>
                <w:sz w:val="20"/>
                <w:szCs w:val="20"/>
                <w:lang w:val="en-GB"/>
              </w:rPr>
            </w:pPr>
          </w:p>
        </w:tc>
      </w:tr>
      <w:tr w:rsidR="004F0D3A" w:rsidRPr="007300BF" w14:paraId="5A6EFEB2" w14:textId="77777777" w:rsidTr="00654EF0">
        <w:trPr>
          <w:trHeight w:val="1276"/>
          <w:jc w:val="center"/>
        </w:trPr>
        <w:tc>
          <w:tcPr>
            <w:tcW w:w="2376" w:type="pct"/>
            <w:tcBorders>
              <w:top w:val="single" w:sz="4" w:space="0" w:color="008D7E"/>
              <w:bottom w:val="single" w:sz="4" w:space="0" w:color="008D7E"/>
              <w:right w:val="single" w:sz="4" w:space="0" w:color="008D7E"/>
            </w:tcBorders>
            <w:shd w:val="clear" w:color="auto" w:fill="F7FAFA"/>
            <w:vAlign w:val="center"/>
          </w:tcPr>
          <w:p w14:paraId="58F71B04" w14:textId="77777777" w:rsidR="004F0D3A" w:rsidRDefault="004F0D3A">
            <w:pPr>
              <w:pStyle w:val="TableParagraph"/>
              <w:spacing w:before="29"/>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Date (dd/mm/yyyy)</w:t>
            </w:r>
          </w:p>
        </w:tc>
        <w:tc>
          <w:tcPr>
            <w:tcW w:w="2624" w:type="pct"/>
            <w:tcBorders>
              <w:top w:val="single" w:sz="4" w:space="0" w:color="008D7E"/>
              <w:left w:val="single" w:sz="4" w:space="0" w:color="008D7E"/>
              <w:bottom w:val="single" w:sz="4" w:space="0" w:color="008D7E"/>
            </w:tcBorders>
            <w:vAlign w:val="center"/>
          </w:tcPr>
          <w:p w14:paraId="1AD44DFC" w14:textId="77777777" w:rsidR="004F0D3A" w:rsidRPr="007300BF" w:rsidRDefault="004F0D3A">
            <w:pPr>
              <w:pStyle w:val="TableParagraph"/>
              <w:rPr>
                <w:rFonts w:asciiTheme="minorHAnsi" w:hAnsiTheme="minorHAnsi"/>
                <w:sz w:val="20"/>
                <w:szCs w:val="20"/>
                <w:lang w:val="en-GB"/>
              </w:rPr>
            </w:pPr>
          </w:p>
        </w:tc>
      </w:tr>
      <w:tr w:rsidR="004F0D3A" w:rsidRPr="007300BF" w14:paraId="3BB399FC" w14:textId="77777777" w:rsidTr="00654EF0">
        <w:trPr>
          <w:trHeight w:val="1276"/>
          <w:jc w:val="center"/>
        </w:trPr>
        <w:tc>
          <w:tcPr>
            <w:tcW w:w="2376" w:type="pct"/>
            <w:tcBorders>
              <w:top w:val="single" w:sz="4" w:space="0" w:color="008D7E"/>
              <w:right w:val="single" w:sz="4" w:space="0" w:color="008D7E"/>
            </w:tcBorders>
            <w:shd w:val="clear" w:color="auto" w:fill="F7FAFA"/>
            <w:vAlign w:val="center"/>
          </w:tcPr>
          <w:p w14:paraId="6F2DD87D" w14:textId="68113F03" w:rsidR="004F0D3A" w:rsidRDefault="00D3594D">
            <w:pPr>
              <w:pStyle w:val="TableParagraph"/>
              <w:spacing w:before="29"/>
              <w:jc w:val="center"/>
              <w:rPr>
                <w:rFonts w:asciiTheme="minorHAnsi" w:hAnsiTheme="minorHAnsi"/>
                <w:color w:val="008D7E"/>
                <w:spacing w:val="-2"/>
                <w:sz w:val="20"/>
                <w:szCs w:val="20"/>
                <w:lang w:val="en-GB"/>
              </w:rPr>
            </w:pPr>
            <w:r>
              <w:rPr>
                <w:rFonts w:asciiTheme="minorHAnsi" w:hAnsiTheme="minorHAnsi"/>
                <w:color w:val="008D7E"/>
                <w:spacing w:val="-2"/>
                <w:sz w:val="20"/>
                <w:szCs w:val="20"/>
                <w:lang w:val="en-GB"/>
              </w:rPr>
              <w:t>Name of Listing Agent</w:t>
            </w:r>
          </w:p>
        </w:tc>
        <w:tc>
          <w:tcPr>
            <w:tcW w:w="2624" w:type="pct"/>
            <w:tcBorders>
              <w:top w:val="single" w:sz="4" w:space="0" w:color="008D7E"/>
              <w:left w:val="single" w:sz="4" w:space="0" w:color="008D7E"/>
            </w:tcBorders>
            <w:vAlign w:val="center"/>
          </w:tcPr>
          <w:p w14:paraId="4CD72DD8" w14:textId="77777777" w:rsidR="004F0D3A" w:rsidRPr="007300BF" w:rsidRDefault="004F0D3A">
            <w:pPr>
              <w:pStyle w:val="TableParagraph"/>
              <w:rPr>
                <w:rFonts w:asciiTheme="minorHAnsi" w:hAnsiTheme="minorHAnsi"/>
                <w:sz w:val="20"/>
                <w:szCs w:val="20"/>
                <w:lang w:val="en-GB"/>
              </w:rPr>
            </w:pPr>
          </w:p>
        </w:tc>
      </w:tr>
    </w:tbl>
    <w:p w14:paraId="254A4009" w14:textId="77777777" w:rsidR="004F0D3A" w:rsidRDefault="004F0D3A" w:rsidP="003E2332">
      <w:pPr>
        <w:pStyle w:val="BodyText"/>
      </w:pPr>
    </w:p>
    <w:p w14:paraId="7534886A" w14:textId="00C5326F" w:rsidR="00C7156A" w:rsidRDefault="00C7156A" w:rsidP="00C7156A">
      <w:pPr>
        <w:rPr>
          <w:color w:val="323537" w:themeColor="background2" w:themeShade="40"/>
        </w:rPr>
      </w:pPr>
      <w:r w:rsidRPr="00C7156A">
        <w:rPr>
          <w:color w:val="323537" w:themeColor="background2" w:themeShade="40"/>
        </w:rPr>
        <w:t>Your attention is drawn to the Privacy Statement of the Irish Stock Exchange trading as Euronext Dublin, accessible at: https://www.euronext.com/en/privacy-statement.  This outlines how and why your personal data may be processed by us when you, or a company with which you are connected, engage with us or avail of our services. If you are acting on behalf of a company engaging with or availing of the services of Euronext Dublin, you must ensure that our Privacy Statement has been brought to the attention of all persons whose personal data we may process in the course of our relationship with your company (e.g. agents, officers, employees and other personnel).</w:t>
      </w:r>
    </w:p>
    <w:p w14:paraId="6E726FF3" w14:textId="77777777" w:rsidR="00926645" w:rsidRDefault="00926645" w:rsidP="00C7156A">
      <w:pPr>
        <w:rPr>
          <w:color w:val="323537" w:themeColor="background2" w:themeShade="40"/>
        </w:rPr>
      </w:pPr>
    </w:p>
    <w:p w14:paraId="2A06F675" w14:textId="501F91F7" w:rsidR="00926645" w:rsidRDefault="006136CA" w:rsidP="00926645">
      <w:pPr>
        <w:pStyle w:val="Heading1"/>
        <w:numPr>
          <w:ilvl w:val="0"/>
          <w:numId w:val="0"/>
        </w:numPr>
      </w:pPr>
      <w:r>
        <w:rPr>
          <w:noProof/>
        </w:rPr>
        <w:lastRenderedPageBreak/>
        <mc:AlternateContent>
          <mc:Choice Requires="wps">
            <w:drawing>
              <wp:anchor distT="45720" distB="45720" distL="114300" distR="114300" simplePos="0" relativeHeight="251658248" behindDoc="0" locked="0" layoutInCell="1" allowOverlap="1" wp14:anchorId="16E8E7F0" wp14:editId="28DAF2E7">
                <wp:simplePos x="0" y="0"/>
                <wp:positionH relativeFrom="column">
                  <wp:posOffset>97155</wp:posOffset>
                </wp:positionH>
                <wp:positionV relativeFrom="paragraph">
                  <wp:posOffset>0</wp:posOffset>
                </wp:positionV>
                <wp:extent cx="5972175" cy="542925"/>
                <wp:effectExtent l="0" t="0" r="28575" b="28575"/>
                <wp:wrapSquare wrapText="bothSides"/>
                <wp:docPr id="17254458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72175" cy="542925"/>
                        </a:xfrm>
                        <a:prstGeom prst="rect">
                          <a:avLst/>
                        </a:prstGeom>
                        <a:solidFill>
                          <a:srgbClr val="FFFFFF"/>
                        </a:solidFill>
                        <a:ln w="9525">
                          <a:solidFill>
                            <a:srgbClr val="000000"/>
                          </a:solidFill>
                          <a:miter lim="800000"/>
                          <a:headEnd/>
                          <a:tailEnd/>
                        </a:ln>
                      </wps:spPr>
                      <wps:txbx>
                        <w:txbxContent>
                          <w:p w14:paraId="2B2B6032" w14:textId="0667B3E9" w:rsidR="006136CA" w:rsidRPr="0000049B" w:rsidRDefault="0000049B">
                            <w:pPr>
                              <w:rPr>
                                <w:b/>
                                <w:bCs/>
                                <w:sz w:val="56"/>
                                <w:szCs w:val="56"/>
                              </w:rPr>
                            </w:pPr>
                            <w:r w:rsidRPr="0000049B">
                              <w:rPr>
                                <w:b/>
                                <w:bCs/>
                                <w:sz w:val="56"/>
                                <w:szCs w:val="56"/>
                              </w:rPr>
                              <w:t>PART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E8E7F0" id="_x0000_s1028" type="#_x0000_t202" style="position:absolute;margin-left:7.65pt;margin-top:0;width:470.25pt;height:42.75pt;z-index:2516582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">
                <v:textbox>
                  <w:txbxContent>
                    <w:p w14:paraId="2B2B6032" w14:textId="0667B3E9" w:rsidR="006136CA" w:rsidRPr="0000049B" w:rsidRDefault="0000049B">
                      <w:pPr>
                        <w:rPr>
                          <w:b/>
                          <w:bCs/>
                          <w:sz w:val="56"/>
                          <w:szCs w:val="56"/>
                        </w:rPr>
                      </w:pPr>
                      <w:r w:rsidRPr="0000049B">
                        <w:rPr>
                          <w:b/>
                          <w:bCs/>
                          <w:sz w:val="56"/>
                          <w:szCs w:val="56"/>
                        </w:rPr>
                        <w:t>PART B</w:t>
                      </w:r>
                    </w:p>
                  </w:txbxContent>
                </v:textbox>
                <w10:wrap type="square"/>
              </v:shape>
            </w:pict>
          </mc:Fallback>
        </mc:AlternateContent>
      </w:r>
      <w:r w:rsidR="00926645">
        <w:t xml:space="preserve"> </w:t>
      </w:r>
    </w:p>
    <w:tbl>
      <w:tblPr>
        <w:tblW w:w="10656" w:type="dxa"/>
        <w:tblLook w:val="04A0" w:firstRow="1" w:lastRow="0" w:firstColumn="1" w:lastColumn="0" w:noHBand="0" w:noVBand="1"/>
      </w:tblPr>
      <w:tblGrid>
        <w:gridCol w:w="10656"/>
      </w:tblGrid>
      <w:tr w:rsidR="00926645" w:rsidRPr="00D433C8" w14:paraId="20A8B0FA" w14:textId="77777777">
        <w:trPr>
          <w:trHeight w:val="390"/>
        </w:trPr>
        <w:tc>
          <w:tcPr>
            <w:tcW w:w="10656" w:type="dxa"/>
            <w:tcBorders>
              <w:top w:val="nil"/>
              <w:left w:val="nil"/>
              <w:bottom w:val="nil"/>
              <w:right w:val="nil"/>
            </w:tcBorders>
            <w:noWrap/>
            <w:vAlign w:val="bottom"/>
            <w:hideMark/>
          </w:tcPr>
          <w:p w14:paraId="6829A4EB" w14:textId="77777777" w:rsidR="00926645" w:rsidRPr="002B7199" w:rsidRDefault="00926645">
            <w:pPr>
              <w:spacing w:after="0"/>
              <w:rPr>
                <w:rFonts w:eastAsia="Times New Roman" w:cs="Calibri"/>
                <w:b/>
                <w:bCs/>
                <w:color w:val="000000"/>
                <w:szCs w:val="20"/>
                <w:lang w:val="en-IE" w:eastAsia="en-IE"/>
              </w:rPr>
            </w:pPr>
            <w:r w:rsidRPr="002B7199">
              <w:rPr>
                <w:rFonts w:eastAsia="Times New Roman" w:cs="Calibri"/>
                <w:b/>
                <w:bCs/>
                <w:color w:val="000000"/>
                <w:szCs w:val="20"/>
                <w:lang w:val="en-IE" w:eastAsia="en-IE"/>
              </w:rPr>
              <w:t xml:space="preserve">This section is to be completed where a Listing Particulars/Information Memorandum has </w:t>
            </w:r>
            <w:r w:rsidRPr="002B7199">
              <w:rPr>
                <w:rFonts w:eastAsia="Times New Roman" w:cs="Calibri"/>
                <w:b/>
                <w:bCs/>
                <w:color w:val="000000"/>
                <w:szCs w:val="20"/>
                <w:u w:val="single"/>
                <w:lang w:val="en-IE" w:eastAsia="en-IE"/>
              </w:rPr>
              <w:t>not</w:t>
            </w:r>
            <w:r w:rsidRPr="002B7199">
              <w:rPr>
                <w:rFonts w:eastAsia="Times New Roman" w:cs="Calibri"/>
                <w:b/>
                <w:bCs/>
                <w:color w:val="000000"/>
                <w:szCs w:val="20"/>
                <w:lang w:val="en-IE" w:eastAsia="en-IE"/>
              </w:rPr>
              <w:t xml:space="preserve"> been submitted</w:t>
            </w:r>
          </w:p>
        </w:tc>
      </w:tr>
      <w:tr w:rsidR="00926645" w:rsidRPr="00D433C8" w14:paraId="6EB0131B" w14:textId="77777777">
        <w:trPr>
          <w:trHeight w:val="290"/>
        </w:trPr>
        <w:tc>
          <w:tcPr>
            <w:tcW w:w="10656" w:type="dxa"/>
            <w:tcBorders>
              <w:top w:val="nil"/>
              <w:left w:val="nil"/>
              <w:bottom w:val="nil"/>
              <w:right w:val="nil"/>
            </w:tcBorders>
            <w:noWrap/>
            <w:vAlign w:val="bottom"/>
            <w:hideMark/>
          </w:tcPr>
          <w:p w14:paraId="029A25FD" w14:textId="77777777" w:rsidR="00926645" w:rsidRPr="00265B4F" w:rsidRDefault="00926645">
            <w:pPr>
              <w:spacing w:after="0"/>
              <w:rPr>
                <w:rFonts w:eastAsia="Times New Roman" w:cs="Calibri"/>
                <w:color w:val="000000"/>
                <w:sz w:val="16"/>
                <w:szCs w:val="16"/>
                <w:lang w:val="en-IE" w:eastAsia="en-IE"/>
              </w:rPr>
            </w:pPr>
            <w:r w:rsidRPr="00265B4F">
              <w:rPr>
                <w:rFonts w:eastAsia="Times New Roman" w:cs="Calibri"/>
                <w:color w:val="000000"/>
                <w:sz w:val="16"/>
                <w:szCs w:val="16"/>
                <w:lang w:val="en-IE" w:eastAsia="en-IE"/>
              </w:rPr>
              <w:t>Where a field is not applicable please enter N/A</w:t>
            </w:r>
          </w:p>
        </w:tc>
      </w:tr>
    </w:tbl>
    <w:p w14:paraId="73D9D57D" w14:textId="77777777" w:rsidR="00926645" w:rsidRDefault="00926645" w:rsidP="00926645">
      <w:pPr>
        <w:rPr>
          <w:rFonts w:ascii="Calibri" w:hAnsi="Calibri" w:cs="Calibri"/>
          <w:b/>
          <w:bCs/>
          <w:lang w:val="en-IE"/>
        </w:rPr>
      </w:pPr>
    </w:p>
    <w:p w14:paraId="06E015B9" w14:textId="77777777" w:rsidR="00926645" w:rsidRPr="00007213" w:rsidRDefault="00926645" w:rsidP="00926645">
      <w:pPr>
        <w:rPr>
          <w:rFonts w:asciiTheme="majorHAnsi" w:hAnsiTheme="majorHAnsi" w:cs="Calibri"/>
          <w:b/>
          <w:bCs/>
          <w:lang w:val="en-IE"/>
        </w:rPr>
      </w:pPr>
      <w:r w:rsidRPr="00007213">
        <w:rPr>
          <w:rFonts w:asciiTheme="majorHAnsi" w:hAnsiTheme="majorHAnsi" w:cs="Calibri"/>
          <w:b/>
          <w:bCs/>
          <w:lang w:val="en-IE"/>
        </w:rPr>
        <w:t>1A.1 INFORMATION ABOUT THE ISSUER</w:t>
      </w:r>
    </w:p>
    <w:p w14:paraId="620BF389" w14:textId="08726132" w:rsidR="00C17317" w:rsidRPr="00265B4F" w:rsidRDefault="00926645" w:rsidP="00926645">
      <w:pPr>
        <w:rPr>
          <w:rFonts w:asciiTheme="majorHAnsi" w:hAnsiTheme="majorHAnsi" w:cs="Calibri"/>
          <w:b/>
          <w:bCs/>
          <w:lang w:val="en-IE"/>
        </w:rPr>
      </w:pPr>
      <w:r w:rsidRPr="00007213">
        <w:rPr>
          <w:rFonts w:asciiTheme="majorHAnsi" w:hAnsiTheme="majorHAnsi" w:cs="Calibri"/>
          <w:b/>
          <w:bCs/>
          <w:lang w:val="en-IE"/>
        </w:rPr>
        <w:t>1A.1.1 History and development of the issuer</w:t>
      </w:r>
    </w:p>
    <w:tbl>
      <w:tblPr>
        <w:tblStyle w:val="TableGrid"/>
        <w:tblW w:w="0" w:type="auto"/>
        <w:tblLook w:val="04A0" w:firstRow="1" w:lastRow="0" w:firstColumn="1" w:lastColumn="0" w:noHBand="0" w:noVBand="1"/>
      </w:tblPr>
      <w:tblGrid>
        <w:gridCol w:w="5097"/>
        <w:gridCol w:w="5097"/>
      </w:tblGrid>
      <w:tr w:rsidR="00926645" w14:paraId="246DC035" w14:textId="77777777">
        <w:tc>
          <w:tcPr>
            <w:tcW w:w="5097" w:type="dxa"/>
          </w:tcPr>
          <w:p w14:paraId="79C2BF12" w14:textId="77777777" w:rsidR="00926645" w:rsidRPr="00E9050F" w:rsidRDefault="00926645">
            <w:pPr>
              <w:pStyle w:val="TableParagraph"/>
              <w:spacing w:before="28" w:line="264" w:lineRule="auto"/>
              <w:ind w:left="56" w:right="54"/>
              <w:rPr>
                <w:rFonts w:asciiTheme="minorHAnsi" w:hAnsiTheme="minorHAnsi"/>
                <w:color w:val="008D7E"/>
                <w:sz w:val="20"/>
                <w:szCs w:val="20"/>
                <w:lang w:val="en-GB"/>
              </w:rPr>
            </w:pPr>
            <w:r w:rsidRPr="00E9050F">
              <w:rPr>
                <w:rFonts w:asciiTheme="minorHAnsi" w:hAnsiTheme="minorHAnsi"/>
                <w:color w:val="008D7E"/>
                <w:sz w:val="20"/>
                <w:szCs w:val="20"/>
                <w:lang w:val="en-GB"/>
              </w:rPr>
              <w:t>(a) Legal and commercial name of the issuer</w:t>
            </w:r>
          </w:p>
        </w:tc>
        <w:tc>
          <w:tcPr>
            <w:tcW w:w="5097" w:type="dxa"/>
          </w:tcPr>
          <w:p w14:paraId="3F2909E7"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14:paraId="0B65E4B8" w14:textId="77777777">
        <w:tc>
          <w:tcPr>
            <w:tcW w:w="5097" w:type="dxa"/>
          </w:tcPr>
          <w:p w14:paraId="21736A34" w14:textId="77777777" w:rsidR="00926645" w:rsidRPr="00E9050F" w:rsidRDefault="00926645">
            <w:pPr>
              <w:pStyle w:val="TableParagraph"/>
              <w:spacing w:before="28" w:line="264" w:lineRule="auto"/>
              <w:ind w:left="56" w:right="54"/>
              <w:rPr>
                <w:rFonts w:asciiTheme="minorHAnsi" w:hAnsiTheme="minorHAnsi"/>
                <w:color w:val="008D7E"/>
                <w:sz w:val="20"/>
                <w:szCs w:val="20"/>
                <w:lang w:val="en-GB"/>
              </w:rPr>
            </w:pPr>
            <w:r w:rsidRPr="00E9050F">
              <w:rPr>
                <w:rFonts w:asciiTheme="minorHAnsi" w:hAnsiTheme="minorHAnsi"/>
                <w:color w:val="008D7E"/>
                <w:sz w:val="20"/>
                <w:szCs w:val="20"/>
                <w:lang w:val="en-GB"/>
              </w:rPr>
              <w:t>(b) Date of the issuer’s financial year end (if applicable)</w:t>
            </w:r>
          </w:p>
        </w:tc>
        <w:tc>
          <w:tcPr>
            <w:tcW w:w="5097" w:type="dxa"/>
          </w:tcPr>
          <w:p w14:paraId="63BE022A"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14:paraId="2A6C9E4C" w14:textId="77777777">
        <w:tc>
          <w:tcPr>
            <w:tcW w:w="5097" w:type="dxa"/>
          </w:tcPr>
          <w:p w14:paraId="5F042A0E" w14:textId="77777777" w:rsidR="00926645" w:rsidRPr="00E9050F" w:rsidRDefault="00926645">
            <w:pPr>
              <w:pStyle w:val="TableParagraph"/>
              <w:spacing w:before="28" w:line="264" w:lineRule="auto"/>
              <w:ind w:left="56" w:right="54"/>
              <w:rPr>
                <w:rFonts w:asciiTheme="minorHAnsi" w:hAnsiTheme="minorHAnsi"/>
                <w:color w:val="008D7E"/>
                <w:sz w:val="20"/>
                <w:szCs w:val="20"/>
                <w:lang w:val="en-GB"/>
              </w:rPr>
            </w:pPr>
            <w:r w:rsidRPr="00E9050F">
              <w:rPr>
                <w:rFonts w:asciiTheme="minorHAnsi" w:hAnsiTheme="minorHAnsi"/>
                <w:color w:val="008D7E"/>
                <w:sz w:val="20"/>
                <w:szCs w:val="20"/>
                <w:lang w:val="en-GB"/>
              </w:rPr>
              <w:t>(c) Domicile and legal form of the issuer</w:t>
            </w:r>
          </w:p>
        </w:tc>
        <w:tc>
          <w:tcPr>
            <w:tcW w:w="5097" w:type="dxa"/>
          </w:tcPr>
          <w:p w14:paraId="3DCE324E"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14:paraId="711B6D45" w14:textId="77777777">
        <w:tc>
          <w:tcPr>
            <w:tcW w:w="5097" w:type="dxa"/>
          </w:tcPr>
          <w:p w14:paraId="240199C9" w14:textId="77D6EAC3" w:rsidR="00926645" w:rsidRPr="00E9050F" w:rsidRDefault="00C31DED">
            <w:pPr>
              <w:pStyle w:val="TableParagraph"/>
              <w:spacing w:before="28" w:line="264" w:lineRule="auto"/>
              <w:ind w:left="56" w:right="54"/>
              <w:rPr>
                <w:rFonts w:asciiTheme="minorHAnsi" w:hAnsiTheme="minorHAnsi"/>
                <w:color w:val="008D7E"/>
                <w:sz w:val="20"/>
                <w:szCs w:val="20"/>
                <w:lang w:val="en-GB"/>
              </w:rPr>
            </w:pPr>
            <w:r>
              <w:rPr>
                <w:rFonts w:asciiTheme="minorHAnsi" w:hAnsiTheme="minorHAnsi"/>
                <w:color w:val="008D7E"/>
                <w:sz w:val="20"/>
                <w:szCs w:val="20"/>
                <w:lang w:val="en-GB"/>
              </w:rPr>
              <w:t xml:space="preserve">     </w:t>
            </w:r>
            <w:r w:rsidR="00926645" w:rsidRPr="00E9050F">
              <w:rPr>
                <w:rFonts w:asciiTheme="minorHAnsi" w:hAnsiTheme="minorHAnsi"/>
                <w:color w:val="008D7E"/>
                <w:sz w:val="20"/>
                <w:szCs w:val="20"/>
                <w:lang w:val="en-GB"/>
              </w:rPr>
              <w:t>Legislation under which the issuer operates</w:t>
            </w:r>
          </w:p>
        </w:tc>
        <w:tc>
          <w:tcPr>
            <w:tcW w:w="5097" w:type="dxa"/>
          </w:tcPr>
          <w:p w14:paraId="6C757521"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14:paraId="368DE369" w14:textId="77777777">
        <w:tc>
          <w:tcPr>
            <w:tcW w:w="5097" w:type="dxa"/>
          </w:tcPr>
          <w:p w14:paraId="443BDAB0" w14:textId="1BED531A" w:rsidR="00926645" w:rsidRPr="00E9050F" w:rsidRDefault="00C31DED">
            <w:pPr>
              <w:pStyle w:val="TableParagraph"/>
              <w:spacing w:before="28" w:line="264" w:lineRule="auto"/>
              <w:ind w:left="56" w:right="54"/>
              <w:rPr>
                <w:rFonts w:asciiTheme="minorHAnsi" w:hAnsiTheme="minorHAnsi"/>
                <w:color w:val="008D7E"/>
                <w:sz w:val="20"/>
                <w:szCs w:val="20"/>
                <w:lang w:val="en-GB"/>
              </w:rPr>
            </w:pPr>
            <w:r>
              <w:rPr>
                <w:rFonts w:asciiTheme="minorHAnsi" w:hAnsiTheme="minorHAnsi"/>
                <w:color w:val="008D7E"/>
                <w:sz w:val="20"/>
                <w:szCs w:val="20"/>
                <w:lang w:val="en-GB"/>
              </w:rPr>
              <w:t xml:space="preserve">     </w:t>
            </w:r>
            <w:r w:rsidR="00926645" w:rsidRPr="00E9050F">
              <w:rPr>
                <w:rFonts w:asciiTheme="minorHAnsi" w:hAnsiTheme="minorHAnsi"/>
                <w:color w:val="008D7E"/>
                <w:sz w:val="20"/>
                <w:szCs w:val="20"/>
                <w:lang w:val="en-GB"/>
              </w:rPr>
              <w:t>Country of incorporation</w:t>
            </w:r>
          </w:p>
        </w:tc>
        <w:tc>
          <w:tcPr>
            <w:tcW w:w="5097" w:type="dxa"/>
          </w:tcPr>
          <w:p w14:paraId="47417E0F"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14:paraId="74C7A332" w14:textId="77777777">
        <w:tc>
          <w:tcPr>
            <w:tcW w:w="5097" w:type="dxa"/>
          </w:tcPr>
          <w:p w14:paraId="7C5A0470" w14:textId="51F399DA" w:rsidR="00926645" w:rsidRPr="00E9050F" w:rsidRDefault="00C31DED">
            <w:pPr>
              <w:pStyle w:val="TableParagraph"/>
              <w:spacing w:before="28" w:line="264" w:lineRule="auto"/>
              <w:ind w:left="56" w:right="54"/>
              <w:rPr>
                <w:rFonts w:asciiTheme="minorHAnsi" w:hAnsiTheme="minorHAnsi"/>
                <w:color w:val="008D7E"/>
                <w:sz w:val="20"/>
                <w:szCs w:val="20"/>
                <w:lang w:val="en-GB"/>
              </w:rPr>
            </w:pPr>
            <w:r>
              <w:rPr>
                <w:rFonts w:asciiTheme="minorHAnsi" w:hAnsiTheme="minorHAnsi"/>
                <w:color w:val="008D7E"/>
                <w:sz w:val="20"/>
                <w:szCs w:val="20"/>
                <w:lang w:val="en-GB"/>
              </w:rPr>
              <w:t xml:space="preserve">     </w:t>
            </w:r>
            <w:r w:rsidR="00926645" w:rsidRPr="00E9050F">
              <w:rPr>
                <w:rFonts w:asciiTheme="minorHAnsi" w:hAnsiTheme="minorHAnsi"/>
                <w:color w:val="008D7E"/>
                <w:sz w:val="20"/>
                <w:szCs w:val="20"/>
                <w:lang w:val="en-GB"/>
              </w:rPr>
              <w:t>Place of registration of the issuer</w:t>
            </w:r>
          </w:p>
        </w:tc>
        <w:tc>
          <w:tcPr>
            <w:tcW w:w="5097" w:type="dxa"/>
          </w:tcPr>
          <w:p w14:paraId="24693FF7"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14:paraId="3006FEB6" w14:textId="77777777">
        <w:tc>
          <w:tcPr>
            <w:tcW w:w="5097" w:type="dxa"/>
          </w:tcPr>
          <w:p w14:paraId="29CCA569" w14:textId="39F41BD7" w:rsidR="00926645" w:rsidRPr="00E9050F" w:rsidRDefault="00C31DED">
            <w:pPr>
              <w:pStyle w:val="TableParagraph"/>
              <w:spacing w:before="28" w:line="264" w:lineRule="auto"/>
              <w:ind w:left="56" w:right="54"/>
              <w:rPr>
                <w:rFonts w:asciiTheme="minorHAnsi" w:hAnsiTheme="minorHAnsi"/>
                <w:color w:val="008D7E"/>
                <w:sz w:val="20"/>
                <w:szCs w:val="20"/>
                <w:lang w:val="en-GB"/>
              </w:rPr>
            </w:pPr>
            <w:r>
              <w:rPr>
                <w:rFonts w:asciiTheme="minorHAnsi" w:hAnsiTheme="minorHAnsi"/>
                <w:color w:val="008D7E"/>
                <w:sz w:val="20"/>
                <w:szCs w:val="20"/>
                <w:lang w:val="en-GB"/>
              </w:rPr>
              <w:t xml:space="preserve">     </w:t>
            </w:r>
            <w:r w:rsidR="00926645" w:rsidRPr="00E9050F">
              <w:rPr>
                <w:rFonts w:asciiTheme="minorHAnsi" w:hAnsiTheme="minorHAnsi"/>
                <w:color w:val="008D7E"/>
                <w:sz w:val="20"/>
                <w:szCs w:val="20"/>
                <w:lang w:val="en-GB"/>
              </w:rPr>
              <w:t>Registration number</w:t>
            </w:r>
          </w:p>
        </w:tc>
        <w:tc>
          <w:tcPr>
            <w:tcW w:w="5097" w:type="dxa"/>
          </w:tcPr>
          <w:p w14:paraId="2AF26485"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r w:rsidR="00926645" w:rsidRPr="005B6767" w14:paraId="5920E8B1" w14:textId="77777777">
        <w:tc>
          <w:tcPr>
            <w:tcW w:w="5097" w:type="dxa"/>
          </w:tcPr>
          <w:p w14:paraId="17664F08" w14:textId="70743A16" w:rsidR="00926645" w:rsidRPr="000F07D9" w:rsidRDefault="00C31DED">
            <w:pPr>
              <w:pStyle w:val="TableParagraph"/>
              <w:spacing w:before="28" w:line="264" w:lineRule="auto"/>
              <w:ind w:left="56" w:right="54"/>
              <w:rPr>
                <w:rFonts w:asciiTheme="minorHAnsi" w:hAnsiTheme="minorHAnsi"/>
                <w:color w:val="008D7E"/>
                <w:sz w:val="20"/>
                <w:szCs w:val="20"/>
                <w:lang w:val="pt-PT"/>
              </w:rPr>
            </w:pPr>
            <w:r>
              <w:rPr>
                <w:rFonts w:asciiTheme="minorHAnsi" w:hAnsiTheme="minorHAnsi"/>
                <w:color w:val="008D7E"/>
                <w:sz w:val="20"/>
                <w:szCs w:val="20"/>
                <w:lang w:val="pt-PT"/>
              </w:rPr>
              <w:t xml:space="preserve">     </w:t>
            </w:r>
            <w:r w:rsidR="00926645" w:rsidRPr="000F07D9">
              <w:rPr>
                <w:rFonts w:asciiTheme="minorHAnsi" w:hAnsiTheme="minorHAnsi"/>
                <w:color w:val="008D7E"/>
                <w:sz w:val="20"/>
                <w:szCs w:val="20"/>
                <w:lang w:val="pt-PT"/>
              </w:rPr>
              <w:t xml:space="preserve">Legal entity identifier (LEI) </w:t>
            </w:r>
          </w:p>
        </w:tc>
        <w:tc>
          <w:tcPr>
            <w:tcW w:w="5097" w:type="dxa"/>
          </w:tcPr>
          <w:p w14:paraId="4AF2A140" w14:textId="77777777" w:rsidR="00926645" w:rsidRPr="000F07D9" w:rsidRDefault="00926645">
            <w:pPr>
              <w:pStyle w:val="TableParagraph"/>
              <w:spacing w:before="28" w:line="264" w:lineRule="auto"/>
              <w:ind w:left="56" w:right="54"/>
              <w:rPr>
                <w:rFonts w:asciiTheme="minorHAnsi" w:hAnsiTheme="minorHAnsi"/>
                <w:color w:val="008D7E"/>
                <w:sz w:val="20"/>
                <w:szCs w:val="20"/>
                <w:lang w:val="pt-PT"/>
              </w:rPr>
            </w:pPr>
          </w:p>
        </w:tc>
      </w:tr>
      <w:tr w:rsidR="00926645" w14:paraId="31524B74" w14:textId="77777777">
        <w:tc>
          <w:tcPr>
            <w:tcW w:w="5097" w:type="dxa"/>
          </w:tcPr>
          <w:p w14:paraId="5E8BC356" w14:textId="1C978205" w:rsidR="00926645" w:rsidRPr="00E9050F" w:rsidRDefault="000A55D9" w:rsidP="000A55D9">
            <w:pPr>
              <w:pStyle w:val="TableParagraph"/>
              <w:spacing w:before="28" w:line="264" w:lineRule="auto"/>
              <w:ind w:left="56" w:right="54"/>
              <w:jc w:val="both"/>
              <w:rPr>
                <w:rFonts w:asciiTheme="minorHAnsi" w:hAnsiTheme="minorHAnsi"/>
                <w:color w:val="008D7E"/>
                <w:sz w:val="20"/>
                <w:szCs w:val="20"/>
                <w:lang w:val="en-GB"/>
              </w:rPr>
            </w:pPr>
            <w:r>
              <w:rPr>
                <w:rFonts w:asciiTheme="minorHAnsi" w:hAnsiTheme="minorHAnsi"/>
                <w:color w:val="008D7E"/>
                <w:sz w:val="20"/>
                <w:szCs w:val="20"/>
                <w:lang w:val="en-GB"/>
              </w:rPr>
              <w:t xml:space="preserve">     </w:t>
            </w:r>
            <w:r w:rsidR="00926645" w:rsidRPr="00E9050F">
              <w:rPr>
                <w:rFonts w:asciiTheme="minorHAnsi" w:hAnsiTheme="minorHAnsi"/>
                <w:color w:val="008D7E"/>
                <w:sz w:val="20"/>
                <w:szCs w:val="20"/>
                <w:lang w:val="en-GB"/>
              </w:rPr>
              <w:t xml:space="preserve">Address of its registered office (or principal </w:t>
            </w:r>
            <w:r w:rsidR="00C31DED">
              <w:rPr>
                <w:rFonts w:asciiTheme="minorHAnsi" w:hAnsiTheme="minorHAnsi"/>
                <w:color w:val="008D7E"/>
                <w:sz w:val="20"/>
                <w:szCs w:val="20"/>
                <w:lang w:val="en-GB"/>
              </w:rPr>
              <w:t xml:space="preserve">     </w:t>
            </w:r>
            <w:r>
              <w:rPr>
                <w:rFonts w:asciiTheme="minorHAnsi" w:hAnsiTheme="minorHAnsi"/>
                <w:color w:val="008D7E"/>
                <w:sz w:val="20"/>
                <w:szCs w:val="20"/>
                <w:lang w:val="en-GB"/>
              </w:rPr>
              <w:t xml:space="preserve"> </w:t>
            </w:r>
            <w:r w:rsidR="00815D75">
              <w:rPr>
                <w:rFonts w:asciiTheme="minorHAnsi" w:hAnsiTheme="minorHAnsi"/>
                <w:color w:val="008D7E"/>
                <w:sz w:val="20"/>
                <w:szCs w:val="20"/>
                <w:lang w:val="en-GB"/>
              </w:rPr>
              <w:t xml:space="preserve"> </w:t>
            </w:r>
            <w:r w:rsidR="00926645" w:rsidRPr="00E9050F">
              <w:rPr>
                <w:rFonts w:asciiTheme="minorHAnsi" w:hAnsiTheme="minorHAnsi"/>
                <w:color w:val="008D7E"/>
                <w:sz w:val="20"/>
                <w:szCs w:val="20"/>
                <w:lang w:val="en-GB"/>
              </w:rPr>
              <w:t>place of business if different from its registered office)</w:t>
            </w:r>
          </w:p>
        </w:tc>
        <w:tc>
          <w:tcPr>
            <w:tcW w:w="5097" w:type="dxa"/>
          </w:tcPr>
          <w:p w14:paraId="32D1AFCE" w14:textId="77777777" w:rsidR="00926645" w:rsidRPr="00B329ED" w:rsidRDefault="00926645">
            <w:pPr>
              <w:pStyle w:val="TableParagraph"/>
              <w:spacing w:before="28" w:line="264" w:lineRule="auto"/>
              <w:ind w:left="56" w:right="54"/>
              <w:rPr>
                <w:rFonts w:asciiTheme="minorHAnsi" w:hAnsiTheme="minorHAnsi"/>
                <w:color w:val="008D7E"/>
                <w:sz w:val="20"/>
                <w:szCs w:val="20"/>
                <w:lang w:val="en-GB"/>
              </w:rPr>
            </w:pPr>
          </w:p>
        </w:tc>
      </w:tr>
    </w:tbl>
    <w:p w14:paraId="3D255DE8" w14:textId="77777777" w:rsidR="00926645" w:rsidRDefault="00926645" w:rsidP="00926645">
      <w:pPr>
        <w:rPr>
          <w:lang w:val="en-IE"/>
        </w:rPr>
      </w:pPr>
    </w:p>
    <w:p w14:paraId="5D907308" w14:textId="77777777" w:rsidR="00926645" w:rsidRPr="00007213" w:rsidRDefault="00926645" w:rsidP="00926645">
      <w:pPr>
        <w:tabs>
          <w:tab w:val="left" w:pos="2940"/>
        </w:tabs>
        <w:rPr>
          <w:rFonts w:asciiTheme="majorHAnsi" w:hAnsiTheme="majorHAnsi" w:cs="Calibri"/>
          <w:b/>
          <w:bCs/>
          <w:lang w:val="en-IE"/>
        </w:rPr>
      </w:pPr>
      <w:r w:rsidRPr="00007213">
        <w:rPr>
          <w:rFonts w:asciiTheme="majorHAnsi" w:hAnsiTheme="majorHAnsi" w:cs="Calibri"/>
          <w:b/>
          <w:bCs/>
          <w:lang w:val="en-IE"/>
        </w:rPr>
        <w:t>1A.2 BUSINESS OVERVIEW</w:t>
      </w:r>
    </w:p>
    <w:p w14:paraId="0999ED60" w14:textId="77777777" w:rsidR="00926645" w:rsidRPr="00007213" w:rsidRDefault="00926645" w:rsidP="00926645">
      <w:pPr>
        <w:tabs>
          <w:tab w:val="left" w:pos="2940"/>
        </w:tabs>
        <w:rPr>
          <w:rFonts w:asciiTheme="majorHAnsi" w:hAnsiTheme="majorHAnsi" w:cs="Calibri"/>
          <w:lang w:val="en-IE"/>
        </w:rPr>
      </w:pPr>
      <w:r w:rsidRPr="00007213">
        <w:rPr>
          <w:rFonts w:asciiTheme="majorHAnsi" w:hAnsiTheme="majorHAnsi" w:cs="Calibri"/>
          <w:b/>
          <w:bCs/>
          <w:lang w:val="en-IE"/>
        </w:rPr>
        <w:t>1A.2.1 Principal activities</w:t>
      </w:r>
      <w:r w:rsidRPr="00007213">
        <w:rPr>
          <w:rFonts w:asciiTheme="majorHAnsi" w:hAnsiTheme="majorHAnsi" w:cs="Calibri"/>
          <w:lang w:val="en-IE"/>
        </w:rPr>
        <w:tab/>
      </w:r>
    </w:p>
    <w:tbl>
      <w:tblPr>
        <w:tblStyle w:val="TableGrid"/>
        <w:tblW w:w="0" w:type="auto"/>
        <w:tblLook w:val="04A0" w:firstRow="1" w:lastRow="0" w:firstColumn="1" w:lastColumn="0" w:noHBand="0" w:noVBand="1"/>
      </w:tblPr>
      <w:tblGrid>
        <w:gridCol w:w="5098"/>
        <w:gridCol w:w="4529"/>
      </w:tblGrid>
      <w:tr w:rsidR="00926645" w14:paraId="15FBBBC1" w14:textId="77777777" w:rsidTr="007C3A17">
        <w:tc>
          <w:tcPr>
            <w:tcW w:w="5098" w:type="dxa"/>
          </w:tcPr>
          <w:p w14:paraId="71342BD4" w14:textId="16DB10DA" w:rsidR="00926645" w:rsidRDefault="001E10BA">
            <w:pPr>
              <w:pStyle w:val="TableParagraph"/>
              <w:spacing w:before="28" w:line="264" w:lineRule="auto"/>
              <w:ind w:left="56" w:right="54"/>
              <w:rPr>
                <w:lang w:val="en-IE"/>
              </w:rPr>
            </w:pPr>
            <w:r>
              <w:rPr>
                <w:rFonts w:asciiTheme="minorHAnsi" w:hAnsiTheme="minorHAnsi"/>
                <w:color w:val="008D7E"/>
                <w:sz w:val="20"/>
                <w:szCs w:val="20"/>
                <w:lang w:val="en-GB"/>
              </w:rPr>
              <w:t xml:space="preserve">1.A.2.1 </w:t>
            </w:r>
            <w:r w:rsidR="0045461D">
              <w:rPr>
                <w:rFonts w:asciiTheme="minorHAnsi" w:hAnsiTheme="minorHAnsi"/>
                <w:color w:val="008D7E"/>
                <w:sz w:val="20"/>
                <w:szCs w:val="20"/>
                <w:lang w:val="en-GB"/>
              </w:rPr>
              <w:t>A</w:t>
            </w:r>
            <w:r w:rsidR="00926645" w:rsidRPr="00B776AA">
              <w:rPr>
                <w:rFonts w:asciiTheme="minorHAnsi" w:hAnsiTheme="minorHAnsi"/>
                <w:color w:val="008D7E"/>
                <w:sz w:val="20"/>
                <w:szCs w:val="20"/>
                <w:lang w:val="en-GB"/>
              </w:rPr>
              <w:t xml:space="preserve"> brief description of the issuer’s principal activities stating the main categories of products sold and/or services performed</w:t>
            </w:r>
          </w:p>
        </w:tc>
        <w:tc>
          <w:tcPr>
            <w:tcW w:w="4529" w:type="dxa"/>
          </w:tcPr>
          <w:p w14:paraId="79824771" w14:textId="2FCC6C07" w:rsidR="00926645" w:rsidRPr="00E14B62" w:rsidRDefault="00B329ED" w:rsidP="00B329ED">
            <w:pPr>
              <w:tabs>
                <w:tab w:val="left" w:pos="915"/>
              </w:tabs>
              <w:rPr>
                <w:rFonts w:ascii="Calibri" w:hAnsi="Calibri" w:cs="Calibri"/>
                <w:color w:val="008D7F" w:themeColor="text1"/>
                <w:lang w:val="en-IE"/>
              </w:rPr>
            </w:pPr>
            <w:r>
              <w:rPr>
                <w:rFonts w:ascii="Calibri" w:hAnsi="Calibri" w:cs="Calibri"/>
                <w:color w:val="008D7F" w:themeColor="text1"/>
                <w:lang w:val="en-IE"/>
              </w:rPr>
              <w:tab/>
            </w:r>
          </w:p>
        </w:tc>
      </w:tr>
    </w:tbl>
    <w:p w14:paraId="755E9EC5" w14:textId="77777777" w:rsidR="00926645" w:rsidRDefault="00926645" w:rsidP="00926645"/>
    <w:p w14:paraId="49FDEC98" w14:textId="77777777" w:rsidR="00926645" w:rsidRPr="00007213" w:rsidRDefault="00926645" w:rsidP="00926645">
      <w:pPr>
        <w:tabs>
          <w:tab w:val="left" w:pos="2940"/>
        </w:tabs>
        <w:rPr>
          <w:rFonts w:asciiTheme="majorHAnsi" w:hAnsiTheme="majorHAnsi" w:cs="Calibri"/>
          <w:b/>
          <w:bCs/>
          <w:lang w:val="en-IE"/>
        </w:rPr>
      </w:pPr>
      <w:r w:rsidRPr="00007213">
        <w:rPr>
          <w:rFonts w:asciiTheme="majorHAnsi" w:hAnsiTheme="majorHAnsi" w:cs="Calibri"/>
          <w:b/>
          <w:bCs/>
          <w:lang w:val="en-IE"/>
        </w:rPr>
        <w:t>1A.3 ORGANISATIONAL STRUCTURE</w:t>
      </w:r>
    </w:p>
    <w:tbl>
      <w:tblPr>
        <w:tblStyle w:val="TableGrid"/>
        <w:tblW w:w="0" w:type="auto"/>
        <w:tblLook w:val="04A0" w:firstRow="1" w:lastRow="0" w:firstColumn="1" w:lastColumn="0" w:noHBand="0" w:noVBand="1"/>
      </w:tblPr>
      <w:tblGrid>
        <w:gridCol w:w="5098"/>
        <w:gridCol w:w="4529"/>
      </w:tblGrid>
      <w:tr w:rsidR="00926645" w14:paraId="38880476" w14:textId="77777777" w:rsidTr="007C3A17">
        <w:tc>
          <w:tcPr>
            <w:tcW w:w="5098" w:type="dxa"/>
          </w:tcPr>
          <w:p w14:paraId="2D6A54F8" w14:textId="77777777" w:rsidR="00926645" w:rsidRDefault="00926645">
            <w:pPr>
              <w:pStyle w:val="TableParagraph"/>
              <w:spacing w:before="28" w:line="264" w:lineRule="auto"/>
              <w:ind w:left="56" w:right="54"/>
              <w:rPr>
                <w:lang w:val="en-IE"/>
              </w:rPr>
            </w:pPr>
            <w:r w:rsidRPr="00B776AA">
              <w:rPr>
                <w:rFonts w:asciiTheme="minorHAnsi" w:hAnsiTheme="minorHAnsi"/>
                <w:color w:val="008D7E"/>
                <w:sz w:val="20"/>
                <w:szCs w:val="20"/>
                <w:lang w:val="en-GB"/>
              </w:rPr>
              <w:t>1A.3.1 If the issuer is part of a group a brief description of the group and of the issuer’s position within it</w:t>
            </w:r>
            <w:r>
              <w:rPr>
                <w:rFonts w:asciiTheme="minorHAnsi" w:hAnsiTheme="minorHAnsi"/>
                <w:color w:val="008D7E"/>
                <w:sz w:val="20"/>
                <w:szCs w:val="20"/>
                <w:lang w:val="en-GB"/>
              </w:rPr>
              <w:t>.</w:t>
            </w:r>
          </w:p>
        </w:tc>
        <w:tc>
          <w:tcPr>
            <w:tcW w:w="4529" w:type="dxa"/>
          </w:tcPr>
          <w:p w14:paraId="634A6816" w14:textId="77777777" w:rsidR="00926645" w:rsidRDefault="00926645">
            <w:pPr>
              <w:tabs>
                <w:tab w:val="left" w:pos="2940"/>
              </w:tabs>
              <w:rPr>
                <w:rFonts w:ascii="Calibri" w:hAnsi="Calibri" w:cs="Calibri"/>
                <w:lang w:val="en-IE"/>
              </w:rPr>
            </w:pPr>
          </w:p>
        </w:tc>
      </w:tr>
    </w:tbl>
    <w:p w14:paraId="551FEEFE" w14:textId="77777777" w:rsidR="00926645" w:rsidRDefault="00926645" w:rsidP="00926645">
      <w:pPr>
        <w:tabs>
          <w:tab w:val="left" w:pos="2940"/>
        </w:tabs>
        <w:rPr>
          <w:rFonts w:ascii="Calibri" w:hAnsi="Calibri" w:cs="Calibri"/>
          <w:lang w:val="en-IE"/>
        </w:rPr>
      </w:pPr>
    </w:p>
    <w:p w14:paraId="79F7D0B1" w14:textId="77777777" w:rsidR="00E90CA1" w:rsidRDefault="00E90CA1" w:rsidP="00926645">
      <w:pPr>
        <w:tabs>
          <w:tab w:val="left" w:pos="2940"/>
        </w:tabs>
        <w:rPr>
          <w:rFonts w:ascii="Calibri" w:hAnsi="Calibri" w:cs="Calibri"/>
          <w:lang w:val="en-IE"/>
        </w:rPr>
      </w:pPr>
    </w:p>
    <w:p w14:paraId="45207518" w14:textId="77777777" w:rsidR="00926645" w:rsidRPr="00B776AA" w:rsidRDefault="00926645" w:rsidP="00926645">
      <w:pPr>
        <w:tabs>
          <w:tab w:val="left" w:pos="2940"/>
        </w:tabs>
        <w:rPr>
          <w:rFonts w:asciiTheme="majorHAnsi" w:hAnsiTheme="majorHAnsi" w:cs="Calibri"/>
          <w:b/>
          <w:bCs/>
          <w:lang w:val="en-IE"/>
        </w:rPr>
      </w:pPr>
      <w:r w:rsidRPr="00B776AA">
        <w:rPr>
          <w:rFonts w:asciiTheme="majorHAnsi" w:hAnsiTheme="majorHAnsi" w:cs="Calibri"/>
          <w:b/>
          <w:bCs/>
          <w:lang w:val="en-IE"/>
        </w:rPr>
        <w:lastRenderedPageBreak/>
        <w:t>1A.4 ADMINISTRATIVE, MANAGEMENT AND SUPERVISORY BODIES</w:t>
      </w:r>
    </w:p>
    <w:tbl>
      <w:tblPr>
        <w:tblStyle w:val="TableGrid"/>
        <w:tblW w:w="0" w:type="auto"/>
        <w:tblLook w:val="04A0" w:firstRow="1" w:lastRow="0" w:firstColumn="1" w:lastColumn="0" w:noHBand="0" w:noVBand="1"/>
      </w:tblPr>
      <w:tblGrid>
        <w:gridCol w:w="4813"/>
        <w:gridCol w:w="4814"/>
      </w:tblGrid>
      <w:tr w:rsidR="00926645" w14:paraId="207A00B2" w14:textId="77777777" w:rsidTr="007C3A17">
        <w:tc>
          <w:tcPr>
            <w:tcW w:w="4813" w:type="dxa"/>
          </w:tcPr>
          <w:p w14:paraId="0938E600" w14:textId="77777777" w:rsidR="00926645" w:rsidRPr="00B776AA" w:rsidRDefault="00926645">
            <w:pPr>
              <w:pStyle w:val="TableParagraph"/>
              <w:spacing w:before="28" w:line="264" w:lineRule="auto"/>
              <w:ind w:left="56" w:right="54"/>
              <w:rPr>
                <w:rFonts w:asciiTheme="minorHAnsi" w:hAnsiTheme="minorHAnsi"/>
                <w:color w:val="008D7E"/>
                <w:sz w:val="20"/>
                <w:szCs w:val="20"/>
                <w:lang w:val="en-GB"/>
              </w:rPr>
            </w:pPr>
            <w:r w:rsidRPr="00B776AA">
              <w:rPr>
                <w:rFonts w:asciiTheme="minorHAnsi" w:hAnsiTheme="minorHAnsi"/>
                <w:color w:val="008D7E"/>
                <w:sz w:val="20"/>
                <w:szCs w:val="20"/>
                <w:lang w:val="en-GB"/>
              </w:rPr>
              <w:t xml:space="preserve">1A.4.1 Names, business addresses and functions in the issuer of the following persons, and an indication of the principal activities performed by them outside the issuer where these are significant with respect to that issuer: </w:t>
            </w:r>
          </w:p>
          <w:p w14:paraId="66DC3E07" w14:textId="77777777" w:rsidR="00926645" w:rsidRDefault="00926645">
            <w:pPr>
              <w:pStyle w:val="TableParagraph"/>
              <w:spacing w:before="28" w:line="264" w:lineRule="auto"/>
              <w:ind w:left="56" w:right="54"/>
              <w:rPr>
                <w:b/>
                <w:bCs/>
                <w:lang w:val="en-IE"/>
              </w:rPr>
            </w:pPr>
            <w:r w:rsidRPr="00B776AA">
              <w:rPr>
                <w:rFonts w:asciiTheme="minorHAnsi" w:hAnsiTheme="minorHAnsi"/>
                <w:color w:val="008D7E"/>
                <w:sz w:val="20"/>
                <w:szCs w:val="20"/>
                <w:lang w:val="en-GB"/>
              </w:rPr>
              <w:t>(a) members of the administrative, management or supervisory bodies; and</w:t>
            </w:r>
          </w:p>
        </w:tc>
        <w:tc>
          <w:tcPr>
            <w:tcW w:w="4814" w:type="dxa"/>
          </w:tcPr>
          <w:p w14:paraId="2A447CF1" w14:textId="77777777" w:rsidR="00926645" w:rsidRDefault="00926645">
            <w:pPr>
              <w:tabs>
                <w:tab w:val="left" w:pos="2940"/>
              </w:tabs>
              <w:rPr>
                <w:rFonts w:ascii="Calibri" w:hAnsi="Calibri" w:cs="Calibri"/>
                <w:b/>
                <w:bCs/>
                <w:lang w:val="en-IE"/>
              </w:rPr>
            </w:pPr>
          </w:p>
        </w:tc>
      </w:tr>
      <w:tr w:rsidR="00926645" w14:paraId="4FE62541" w14:textId="77777777" w:rsidTr="007C3A17">
        <w:tc>
          <w:tcPr>
            <w:tcW w:w="4813" w:type="dxa"/>
          </w:tcPr>
          <w:p w14:paraId="037969A9" w14:textId="77777777" w:rsidR="00926645" w:rsidRPr="00127663" w:rsidRDefault="00926645">
            <w:pPr>
              <w:pStyle w:val="TableParagraph"/>
              <w:spacing w:before="28" w:line="264" w:lineRule="auto"/>
              <w:ind w:left="56" w:right="54"/>
              <w:rPr>
                <w:b/>
                <w:bCs/>
                <w:lang w:val="en-IE"/>
              </w:rPr>
            </w:pPr>
            <w:r w:rsidRPr="00B776AA">
              <w:rPr>
                <w:rFonts w:asciiTheme="minorHAnsi" w:hAnsiTheme="minorHAnsi"/>
                <w:color w:val="008D7E"/>
                <w:sz w:val="20"/>
                <w:szCs w:val="20"/>
                <w:lang w:val="en-GB"/>
              </w:rPr>
              <w:t>(b) partners with unlimited liability, in the case of a limited partnership with a share capital</w:t>
            </w:r>
          </w:p>
        </w:tc>
        <w:tc>
          <w:tcPr>
            <w:tcW w:w="4814" w:type="dxa"/>
          </w:tcPr>
          <w:p w14:paraId="63D72653" w14:textId="77777777" w:rsidR="00926645" w:rsidRDefault="00926645">
            <w:pPr>
              <w:tabs>
                <w:tab w:val="left" w:pos="2940"/>
              </w:tabs>
              <w:rPr>
                <w:rFonts w:ascii="Calibri" w:hAnsi="Calibri" w:cs="Calibri"/>
                <w:b/>
                <w:bCs/>
                <w:lang w:val="en-IE"/>
              </w:rPr>
            </w:pPr>
          </w:p>
        </w:tc>
      </w:tr>
    </w:tbl>
    <w:p w14:paraId="4B30060E" w14:textId="77777777" w:rsidR="00926645" w:rsidRDefault="00926645" w:rsidP="00926645"/>
    <w:p w14:paraId="0C651FF4" w14:textId="77777777" w:rsidR="00926645" w:rsidRPr="00031362" w:rsidRDefault="00926645" w:rsidP="00926645">
      <w:pPr>
        <w:tabs>
          <w:tab w:val="left" w:pos="2940"/>
        </w:tabs>
        <w:rPr>
          <w:rFonts w:asciiTheme="majorHAnsi" w:hAnsiTheme="majorHAnsi" w:cs="Calibri"/>
          <w:b/>
          <w:bCs/>
          <w:lang w:val="en-IE"/>
        </w:rPr>
      </w:pPr>
      <w:r w:rsidRPr="00031362">
        <w:rPr>
          <w:rFonts w:asciiTheme="majorHAnsi" w:hAnsiTheme="majorHAnsi" w:cs="Calibri"/>
          <w:b/>
          <w:bCs/>
          <w:lang w:val="en-IE"/>
        </w:rPr>
        <w:t>1A.5 RISK FACTORS</w:t>
      </w:r>
    </w:p>
    <w:tbl>
      <w:tblPr>
        <w:tblStyle w:val="TableGrid"/>
        <w:tblW w:w="0" w:type="auto"/>
        <w:tblLook w:val="04A0" w:firstRow="1" w:lastRow="0" w:firstColumn="1" w:lastColumn="0" w:noHBand="0" w:noVBand="1"/>
      </w:tblPr>
      <w:tblGrid>
        <w:gridCol w:w="4813"/>
        <w:gridCol w:w="4814"/>
      </w:tblGrid>
      <w:tr w:rsidR="00926645" w14:paraId="2A56F598" w14:textId="77777777" w:rsidTr="007C3A17">
        <w:tc>
          <w:tcPr>
            <w:tcW w:w="4813" w:type="dxa"/>
          </w:tcPr>
          <w:p w14:paraId="5536F934" w14:textId="77777777" w:rsidR="001E10BA" w:rsidRPr="00391FAB" w:rsidRDefault="00926645">
            <w:pPr>
              <w:pStyle w:val="TableParagraph"/>
              <w:spacing w:before="28" w:line="264" w:lineRule="auto"/>
              <w:ind w:left="56" w:right="54"/>
              <w:rPr>
                <w:rFonts w:asciiTheme="minorHAnsi" w:hAnsiTheme="minorHAnsi"/>
                <w:color w:val="008D7F" w:themeColor="text1"/>
                <w:sz w:val="20"/>
                <w:szCs w:val="20"/>
                <w:lang w:val="en-GB"/>
              </w:rPr>
            </w:pPr>
            <w:r w:rsidRPr="00391FAB">
              <w:rPr>
                <w:rFonts w:asciiTheme="minorHAnsi" w:hAnsiTheme="minorHAnsi"/>
                <w:color w:val="008D7F" w:themeColor="text1"/>
                <w:sz w:val="20"/>
                <w:szCs w:val="20"/>
                <w:lang w:val="en-GB"/>
              </w:rPr>
              <w:t xml:space="preserve">1A.5.1 Brief description of the most significant risk factors </w:t>
            </w:r>
          </w:p>
          <w:p w14:paraId="4A5D45CF" w14:textId="0F53198A" w:rsidR="001E10BA" w:rsidRDefault="00926645" w:rsidP="009916F0">
            <w:pPr>
              <w:pStyle w:val="Style1"/>
              <w:numPr>
                <w:ilvl w:val="0"/>
                <w:numId w:val="17"/>
              </w:numPr>
              <w:rPr>
                <w:lang w:val="en-GB"/>
              </w:rPr>
            </w:pPr>
            <w:r w:rsidRPr="00031362">
              <w:rPr>
                <w:lang w:val="en-GB"/>
              </w:rPr>
              <w:t xml:space="preserve">that are specific to the issuer and its industry and </w:t>
            </w:r>
          </w:p>
          <w:p w14:paraId="1E879774" w14:textId="2EFB98A2" w:rsidR="00926645" w:rsidRPr="00031362" w:rsidRDefault="00926645" w:rsidP="009916F0">
            <w:pPr>
              <w:pStyle w:val="Style1"/>
              <w:numPr>
                <w:ilvl w:val="0"/>
                <w:numId w:val="17"/>
              </w:numPr>
              <w:rPr>
                <w:lang w:val="en-IE"/>
              </w:rPr>
            </w:pPr>
            <w:r w:rsidRPr="00031362">
              <w:rPr>
                <w:lang w:val="en-GB"/>
              </w:rPr>
              <w:t>that may affect the issuer’s ability to fulfil its obligations under the securities to investors</w:t>
            </w:r>
          </w:p>
        </w:tc>
        <w:tc>
          <w:tcPr>
            <w:tcW w:w="4814" w:type="dxa"/>
          </w:tcPr>
          <w:p w14:paraId="52C9FF60" w14:textId="77777777" w:rsidR="00926645" w:rsidRPr="00391FAB" w:rsidRDefault="00926645">
            <w:pPr>
              <w:tabs>
                <w:tab w:val="left" w:pos="2940"/>
              </w:tabs>
              <w:rPr>
                <w:rFonts w:ascii="Calibri" w:hAnsi="Calibri" w:cs="Calibri"/>
                <w:b/>
                <w:color w:val="008D7F" w:themeColor="text1"/>
              </w:rPr>
            </w:pPr>
          </w:p>
        </w:tc>
      </w:tr>
    </w:tbl>
    <w:p w14:paraId="65189B63" w14:textId="77777777" w:rsidR="00926645" w:rsidRPr="00391FAB" w:rsidRDefault="00926645" w:rsidP="00926645">
      <w:pPr>
        <w:tabs>
          <w:tab w:val="left" w:pos="2940"/>
        </w:tabs>
        <w:rPr>
          <w:rFonts w:ascii="Calibri" w:hAnsi="Calibri" w:cs="Calibri"/>
          <w:b/>
          <w:color w:val="008D7F" w:themeColor="text1"/>
          <w:lang w:val="en-IE"/>
        </w:rPr>
      </w:pPr>
    </w:p>
    <w:p w14:paraId="7C0E16A1" w14:textId="77777777" w:rsidR="00926645" w:rsidRPr="00D75631" w:rsidRDefault="00926645" w:rsidP="00926645">
      <w:pPr>
        <w:tabs>
          <w:tab w:val="left" w:pos="2940"/>
        </w:tabs>
        <w:rPr>
          <w:rFonts w:asciiTheme="majorHAnsi" w:hAnsiTheme="majorHAnsi" w:cs="Calibri"/>
          <w:b/>
          <w:bCs/>
          <w:lang w:val="en-IE"/>
        </w:rPr>
      </w:pPr>
      <w:r w:rsidRPr="00D75631">
        <w:rPr>
          <w:rFonts w:asciiTheme="majorHAnsi" w:hAnsiTheme="majorHAnsi" w:cs="Calibri"/>
          <w:b/>
          <w:bCs/>
          <w:lang w:val="en-IE"/>
        </w:rPr>
        <w:t>2A.1 STRUCTURE AND CASH FLOW</w:t>
      </w:r>
    </w:p>
    <w:tbl>
      <w:tblPr>
        <w:tblStyle w:val="TableGrid"/>
        <w:tblW w:w="0" w:type="auto"/>
        <w:tblLook w:val="04A0" w:firstRow="1" w:lastRow="0" w:firstColumn="1" w:lastColumn="0" w:noHBand="0" w:noVBand="1"/>
      </w:tblPr>
      <w:tblGrid>
        <w:gridCol w:w="4813"/>
        <w:gridCol w:w="4814"/>
      </w:tblGrid>
      <w:tr w:rsidR="00926645" w14:paraId="7619C61A" w14:textId="77777777" w:rsidTr="007C3A17">
        <w:tc>
          <w:tcPr>
            <w:tcW w:w="4813" w:type="dxa"/>
          </w:tcPr>
          <w:p w14:paraId="43870D62" w14:textId="77777777" w:rsidR="00926645" w:rsidRPr="00D75631" w:rsidRDefault="00926645">
            <w:pPr>
              <w:pStyle w:val="TableParagraph"/>
              <w:spacing w:before="28" w:line="264" w:lineRule="auto"/>
              <w:ind w:left="56" w:right="54"/>
              <w:rPr>
                <w:rFonts w:asciiTheme="minorHAnsi" w:hAnsiTheme="minorHAnsi"/>
                <w:color w:val="008D7E"/>
                <w:sz w:val="20"/>
                <w:szCs w:val="20"/>
                <w:lang w:val="en-GB"/>
              </w:rPr>
            </w:pPr>
            <w:r w:rsidRPr="00D75631">
              <w:rPr>
                <w:rFonts w:asciiTheme="minorHAnsi" w:hAnsiTheme="minorHAnsi"/>
                <w:color w:val="008D7E"/>
                <w:sz w:val="20"/>
                <w:szCs w:val="20"/>
                <w:lang w:val="en-GB"/>
              </w:rPr>
              <w:t>2A.1.1 Description of the structure of the transaction.</w:t>
            </w:r>
          </w:p>
        </w:tc>
        <w:tc>
          <w:tcPr>
            <w:tcW w:w="4814" w:type="dxa"/>
          </w:tcPr>
          <w:p w14:paraId="2F193BD9" w14:textId="77777777" w:rsidR="00926645" w:rsidRDefault="00926645">
            <w:pPr>
              <w:tabs>
                <w:tab w:val="left" w:pos="2940"/>
              </w:tabs>
              <w:rPr>
                <w:rFonts w:ascii="Calibri" w:hAnsi="Calibri" w:cs="Calibri"/>
                <w:b/>
                <w:bCs/>
                <w:lang w:val="en-IE"/>
              </w:rPr>
            </w:pPr>
          </w:p>
        </w:tc>
      </w:tr>
      <w:tr w:rsidR="00926645" w14:paraId="1507DB5B" w14:textId="77777777" w:rsidTr="007C3A17">
        <w:tc>
          <w:tcPr>
            <w:tcW w:w="4813" w:type="dxa"/>
          </w:tcPr>
          <w:p w14:paraId="55D1BE38" w14:textId="77777777" w:rsidR="00926645" w:rsidRPr="00D75631" w:rsidRDefault="00926645">
            <w:pPr>
              <w:pStyle w:val="TableParagraph"/>
              <w:spacing w:before="28" w:line="264" w:lineRule="auto"/>
              <w:ind w:left="56" w:right="54"/>
              <w:rPr>
                <w:rFonts w:asciiTheme="minorHAnsi" w:hAnsiTheme="minorHAnsi"/>
                <w:color w:val="008D7E"/>
                <w:sz w:val="20"/>
                <w:szCs w:val="20"/>
                <w:lang w:val="en-GB"/>
              </w:rPr>
            </w:pPr>
            <w:r w:rsidRPr="00D75631">
              <w:rPr>
                <w:rFonts w:asciiTheme="minorHAnsi" w:hAnsiTheme="minorHAnsi"/>
                <w:color w:val="008D7E"/>
                <w:sz w:val="20"/>
                <w:szCs w:val="20"/>
                <w:lang w:val="en-GB"/>
              </w:rPr>
              <w:t>2A.1.2 Description of the entities participating in the issue and description of the functions to be performed by them.</w:t>
            </w:r>
          </w:p>
        </w:tc>
        <w:tc>
          <w:tcPr>
            <w:tcW w:w="4814" w:type="dxa"/>
          </w:tcPr>
          <w:p w14:paraId="6A7B3E09" w14:textId="77777777" w:rsidR="00926645" w:rsidRDefault="00926645">
            <w:pPr>
              <w:tabs>
                <w:tab w:val="left" w:pos="2940"/>
              </w:tabs>
              <w:rPr>
                <w:rFonts w:ascii="Calibri" w:hAnsi="Calibri" w:cs="Calibri"/>
                <w:b/>
                <w:bCs/>
                <w:lang w:val="en-IE"/>
              </w:rPr>
            </w:pPr>
          </w:p>
        </w:tc>
      </w:tr>
      <w:tr w:rsidR="00926645" w14:paraId="0D40E5D1" w14:textId="77777777" w:rsidTr="007C3A17">
        <w:tc>
          <w:tcPr>
            <w:tcW w:w="4813" w:type="dxa"/>
          </w:tcPr>
          <w:p w14:paraId="6976DDBD" w14:textId="77777777" w:rsidR="00926645" w:rsidRPr="00D75631" w:rsidRDefault="00926645">
            <w:pPr>
              <w:pStyle w:val="TableParagraph"/>
              <w:spacing w:before="28" w:line="264" w:lineRule="auto"/>
              <w:ind w:left="56" w:right="54"/>
              <w:rPr>
                <w:rFonts w:asciiTheme="minorHAnsi" w:hAnsiTheme="minorHAnsi"/>
                <w:color w:val="008D7E"/>
                <w:sz w:val="20"/>
                <w:szCs w:val="20"/>
                <w:lang w:val="en-GB"/>
              </w:rPr>
            </w:pPr>
            <w:r w:rsidRPr="00D75631">
              <w:rPr>
                <w:rFonts w:asciiTheme="minorHAnsi" w:hAnsiTheme="minorHAnsi"/>
                <w:color w:val="008D7E"/>
                <w:sz w:val="20"/>
                <w:szCs w:val="20"/>
                <w:lang w:val="en-GB"/>
              </w:rPr>
              <w:t>2A.1.3 Brief description of the intended use of proceeds</w:t>
            </w:r>
            <w:r>
              <w:rPr>
                <w:rFonts w:asciiTheme="minorHAnsi" w:hAnsiTheme="minorHAnsi"/>
                <w:color w:val="008D7E"/>
                <w:sz w:val="20"/>
                <w:szCs w:val="20"/>
                <w:lang w:val="en-GB"/>
              </w:rPr>
              <w:t>.</w:t>
            </w:r>
          </w:p>
        </w:tc>
        <w:tc>
          <w:tcPr>
            <w:tcW w:w="4814" w:type="dxa"/>
          </w:tcPr>
          <w:p w14:paraId="102597E5" w14:textId="77777777" w:rsidR="00926645" w:rsidRDefault="00926645">
            <w:pPr>
              <w:tabs>
                <w:tab w:val="left" w:pos="2940"/>
              </w:tabs>
              <w:rPr>
                <w:rFonts w:ascii="Calibri" w:hAnsi="Calibri" w:cs="Calibri"/>
                <w:b/>
                <w:bCs/>
                <w:lang w:val="en-IE"/>
              </w:rPr>
            </w:pPr>
          </w:p>
        </w:tc>
      </w:tr>
    </w:tbl>
    <w:p w14:paraId="0DBD2A31" w14:textId="77777777" w:rsidR="00926645" w:rsidRDefault="00926645" w:rsidP="00926645">
      <w:pPr>
        <w:tabs>
          <w:tab w:val="left" w:pos="2940"/>
        </w:tabs>
        <w:rPr>
          <w:rFonts w:ascii="Calibri" w:hAnsi="Calibri" w:cs="Calibri"/>
          <w:b/>
          <w:bCs/>
          <w:lang w:val="en-IE"/>
        </w:rPr>
      </w:pPr>
    </w:p>
    <w:p w14:paraId="2D08542C" w14:textId="77777777" w:rsidR="00926645" w:rsidRPr="00265B4F" w:rsidRDefault="00926645" w:rsidP="00926645">
      <w:pPr>
        <w:tabs>
          <w:tab w:val="left" w:pos="2940"/>
        </w:tabs>
        <w:rPr>
          <w:rFonts w:asciiTheme="majorHAnsi" w:hAnsiTheme="majorHAnsi" w:cs="Calibri"/>
          <w:b/>
          <w:bCs/>
          <w:lang w:val="en-IE"/>
        </w:rPr>
      </w:pPr>
      <w:r w:rsidRPr="00265B4F">
        <w:rPr>
          <w:rFonts w:asciiTheme="majorHAnsi" w:hAnsiTheme="majorHAnsi" w:cs="Calibri"/>
          <w:b/>
          <w:bCs/>
          <w:lang w:val="en-IE"/>
        </w:rPr>
        <w:t>3A.1 THE UNDERLYING ASSETS</w:t>
      </w:r>
    </w:p>
    <w:tbl>
      <w:tblPr>
        <w:tblStyle w:val="TableGrid"/>
        <w:tblW w:w="0" w:type="auto"/>
        <w:tblLook w:val="04A0" w:firstRow="1" w:lastRow="0" w:firstColumn="1" w:lastColumn="0" w:noHBand="0" w:noVBand="1"/>
      </w:tblPr>
      <w:tblGrid>
        <w:gridCol w:w="4813"/>
        <w:gridCol w:w="4814"/>
      </w:tblGrid>
      <w:tr w:rsidR="00926645" w14:paraId="68A808A4" w14:textId="77777777" w:rsidTr="007C3A17">
        <w:tc>
          <w:tcPr>
            <w:tcW w:w="4813" w:type="dxa"/>
          </w:tcPr>
          <w:p w14:paraId="3391E291" w14:textId="55C12716" w:rsidR="00926645" w:rsidRPr="00265B4F" w:rsidRDefault="00CD746A">
            <w:pPr>
              <w:pStyle w:val="TableParagraph"/>
              <w:spacing w:before="28" w:line="264" w:lineRule="auto"/>
              <w:ind w:left="56" w:right="54"/>
              <w:rPr>
                <w:rFonts w:asciiTheme="minorHAnsi" w:hAnsiTheme="minorHAnsi"/>
                <w:b/>
                <w:bCs/>
                <w:lang w:val="en-IE"/>
              </w:rPr>
            </w:pPr>
            <w:r>
              <w:rPr>
                <w:rFonts w:asciiTheme="minorHAnsi" w:hAnsiTheme="minorHAnsi"/>
                <w:color w:val="008D7E"/>
                <w:sz w:val="20"/>
                <w:szCs w:val="20"/>
                <w:lang w:val="en-GB"/>
              </w:rPr>
              <w:t xml:space="preserve">3.A.1.1 </w:t>
            </w:r>
            <w:r w:rsidR="00926645" w:rsidRPr="00265B4F">
              <w:rPr>
                <w:rFonts w:asciiTheme="minorHAnsi" w:hAnsiTheme="minorHAnsi"/>
                <w:color w:val="008D7E"/>
                <w:sz w:val="20"/>
                <w:szCs w:val="20"/>
                <w:lang w:val="en-GB"/>
              </w:rPr>
              <w:t>Description of the underlying asset(s)</w:t>
            </w:r>
            <w:r w:rsidR="00926645">
              <w:rPr>
                <w:rFonts w:asciiTheme="minorHAnsi" w:hAnsiTheme="minorHAnsi"/>
                <w:color w:val="008D7E"/>
                <w:sz w:val="20"/>
                <w:szCs w:val="20"/>
                <w:lang w:val="en-GB"/>
              </w:rPr>
              <w:t>.</w:t>
            </w:r>
          </w:p>
        </w:tc>
        <w:tc>
          <w:tcPr>
            <w:tcW w:w="4814" w:type="dxa"/>
          </w:tcPr>
          <w:p w14:paraId="7EADB28F" w14:textId="77777777" w:rsidR="00926645" w:rsidRDefault="00926645">
            <w:pPr>
              <w:tabs>
                <w:tab w:val="left" w:pos="2940"/>
              </w:tabs>
              <w:rPr>
                <w:rFonts w:ascii="Calibri" w:hAnsi="Calibri" w:cs="Calibri"/>
                <w:b/>
                <w:bCs/>
                <w:lang w:val="en-IE"/>
              </w:rPr>
            </w:pPr>
          </w:p>
        </w:tc>
      </w:tr>
    </w:tbl>
    <w:p w14:paraId="11605C9D" w14:textId="77777777" w:rsidR="00926645" w:rsidRDefault="00926645" w:rsidP="00926645">
      <w:pPr>
        <w:tabs>
          <w:tab w:val="left" w:pos="2940"/>
        </w:tabs>
        <w:rPr>
          <w:rFonts w:ascii="Calibri" w:hAnsi="Calibri" w:cs="Calibri"/>
          <w:b/>
          <w:bCs/>
          <w:lang w:val="en-IE"/>
        </w:rPr>
      </w:pPr>
    </w:p>
    <w:p w14:paraId="3B09ECA6" w14:textId="77777777" w:rsidR="00E90CA1" w:rsidRDefault="00E90CA1" w:rsidP="00926645">
      <w:pPr>
        <w:tabs>
          <w:tab w:val="left" w:pos="2940"/>
        </w:tabs>
        <w:rPr>
          <w:rFonts w:ascii="Calibri" w:hAnsi="Calibri" w:cs="Calibri"/>
          <w:b/>
          <w:bCs/>
          <w:lang w:val="en-IE"/>
        </w:rPr>
      </w:pPr>
    </w:p>
    <w:p w14:paraId="38CDAF21" w14:textId="77777777" w:rsidR="00926645" w:rsidRPr="00265B4F" w:rsidRDefault="00926645" w:rsidP="00926645">
      <w:pPr>
        <w:tabs>
          <w:tab w:val="left" w:pos="2940"/>
        </w:tabs>
        <w:rPr>
          <w:rFonts w:asciiTheme="majorHAnsi" w:hAnsiTheme="majorHAnsi" w:cs="Calibri"/>
          <w:b/>
          <w:bCs/>
          <w:lang w:val="en-IE"/>
        </w:rPr>
      </w:pPr>
      <w:r w:rsidRPr="00265B4F">
        <w:rPr>
          <w:rFonts w:asciiTheme="majorHAnsi" w:hAnsiTheme="majorHAnsi" w:cs="Calibri"/>
          <w:b/>
          <w:bCs/>
          <w:lang w:val="en-IE"/>
        </w:rPr>
        <w:lastRenderedPageBreak/>
        <w:t>4A.1 DESCRIPTION OF THE GUARANTOR</w:t>
      </w:r>
    </w:p>
    <w:tbl>
      <w:tblPr>
        <w:tblStyle w:val="TableGrid"/>
        <w:tblW w:w="0" w:type="auto"/>
        <w:tblLook w:val="04A0" w:firstRow="1" w:lastRow="0" w:firstColumn="1" w:lastColumn="0" w:noHBand="0" w:noVBand="1"/>
      </w:tblPr>
      <w:tblGrid>
        <w:gridCol w:w="4813"/>
        <w:gridCol w:w="4814"/>
      </w:tblGrid>
      <w:tr w:rsidR="00926645" w14:paraId="7988DB79" w14:textId="77777777" w:rsidTr="007C3A17">
        <w:tc>
          <w:tcPr>
            <w:tcW w:w="4813" w:type="dxa"/>
          </w:tcPr>
          <w:p w14:paraId="45C45264" w14:textId="77777777" w:rsidR="00926645" w:rsidRPr="0032078F" w:rsidRDefault="00926645">
            <w:pPr>
              <w:pStyle w:val="TableParagraph"/>
              <w:spacing w:before="28" w:line="264" w:lineRule="auto"/>
              <w:ind w:left="56" w:right="54"/>
              <w:rPr>
                <w:lang w:val="en-IE"/>
              </w:rPr>
            </w:pPr>
            <w:r w:rsidRPr="00265B4F">
              <w:rPr>
                <w:rFonts w:asciiTheme="minorHAnsi" w:hAnsiTheme="minorHAnsi"/>
                <w:color w:val="008D7E"/>
                <w:sz w:val="20"/>
                <w:szCs w:val="20"/>
                <w:lang w:val="en-GB"/>
              </w:rPr>
              <w:t>Where an issue is guaranteed by a guarantee, general description of the guarantee and information about the guarantor as if it were the issuer of the security that is the subject of the guarantee</w:t>
            </w:r>
            <w:r>
              <w:rPr>
                <w:rFonts w:asciiTheme="minorHAnsi" w:hAnsiTheme="minorHAnsi"/>
                <w:color w:val="008D7E"/>
                <w:sz w:val="20"/>
                <w:szCs w:val="20"/>
                <w:lang w:val="en-GB"/>
              </w:rPr>
              <w:t>.</w:t>
            </w:r>
          </w:p>
        </w:tc>
        <w:tc>
          <w:tcPr>
            <w:tcW w:w="4814" w:type="dxa"/>
          </w:tcPr>
          <w:p w14:paraId="17999229" w14:textId="77777777" w:rsidR="00926645" w:rsidRDefault="00926645">
            <w:pPr>
              <w:tabs>
                <w:tab w:val="left" w:pos="2940"/>
              </w:tabs>
              <w:rPr>
                <w:rFonts w:ascii="Calibri" w:hAnsi="Calibri" w:cs="Calibri"/>
                <w:b/>
                <w:bCs/>
                <w:lang w:val="en-IE"/>
              </w:rPr>
            </w:pPr>
          </w:p>
        </w:tc>
      </w:tr>
    </w:tbl>
    <w:p w14:paraId="1258B416" w14:textId="77777777" w:rsidR="00926645" w:rsidRPr="00DA4BA6" w:rsidRDefault="00926645" w:rsidP="00926645">
      <w:pPr>
        <w:tabs>
          <w:tab w:val="left" w:pos="2940"/>
        </w:tabs>
        <w:rPr>
          <w:rFonts w:ascii="Calibri" w:hAnsi="Calibri" w:cs="Calibri"/>
          <w:b/>
          <w:bCs/>
          <w:lang w:val="en-IE"/>
        </w:rPr>
      </w:pPr>
    </w:p>
    <w:p w14:paraId="70015EAB" w14:textId="77777777" w:rsidR="00926645" w:rsidRPr="00914665" w:rsidRDefault="00926645" w:rsidP="00926645">
      <w:pPr>
        <w:rPr>
          <w:lang w:val="en-IE"/>
        </w:rPr>
      </w:pPr>
    </w:p>
    <w:p w14:paraId="53D4E94C" w14:textId="77777777" w:rsidR="00926645" w:rsidRPr="00926645" w:rsidRDefault="00926645" w:rsidP="00C7156A">
      <w:pPr>
        <w:rPr>
          <w:color w:val="323537" w:themeColor="background2" w:themeShade="40"/>
          <w:lang w:val="en-IE"/>
        </w:rPr>
      </w:pPr>
    </w:p>
    <w:p w14:paraId="24DFF3D7" w14:textId="77777777" w:rsidR="00C7156A" w:rsidRDefault="00C7156A" w:rsidP="00C7156A">
      <w:pPr>
        <w:rPr>
          <w:color w:val="323537" w:themeColor="background2" w:themeShade="40"/>
        </w:rPr>
      </w:pPr>
    </w:p>
    <w:p w14:paraId="57FD52E8" w14:textId="2F64623A" w:rsidR="00C7156A" w:rsidRPr="00C7156A" w:rsidRDefault="00C7156A" w:rsidP="00C7156A">
      <w:pPr>
        <w:sectPr w:rsidR="00C7156A" w:rsidRPr="00C7156A" w:rsidSect="00690AC1">
          <w:pgSz w:w="11906" w:h="16838" w:code="9"/>
          <w:pgMar w:top="2268" w:right="851" w:bottom="851" w:left="851" w:header="567" w:footer="483" w:gutter="0"/>
          <w:cols w:space="720"/>
          <w:docGrid w:linePitch="360"/>
        </w:sectPr>
      </w:pPr>
    </w:p>
    <w:p w14:paraId="2C6267D2" w14:textId="73578645" w:rsidR="00B50438" w:rsidRPr="003E2332" w:rsidRDefault="00DE3F1D" w:rsidP="003E2332">
      <w:pPr>
        <w:pStyle w:val="BodyText"/>
      </w:pPr>
      <w:r w:rsidRPr="003E2332">
        <w:rPr>
          <w:noProof/>
        </w:rPr>
        <w:lastRenderedPageBreak/>
        <w:drawing>
          <wp:anchor distT="0" distB="0" distL="114300" distR="114300" simplePos="0" relativeHeight="251658245" behindDoc="1" locked="0" layoutInCell="1" allowOverlap="1" wp14:anchorId="22C57BD2" wp14:editId="0867E509">
            <wp:simplePos x="0" y="0"/>
            <wp:positionH relativeFrom="margin">
              <wp:align>center</wp:align>
            </wp:positionH>
            <wp:positionV relativeFrom="margin">
              <wp:posOffset>3708400</wp:posOffset>
            </wp:positionV>
            <wp:extent cx="914400" cy="1102043"/>
            <wp:effectExtent l="0" t="0" r="0" b="3175"/>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r:embed="rId15" cstate="screen">
                      <a:extLst>
                        <a:ext uri="{28A0092B-C50C-407E-A947-70E740481C1C}">
                          <a14:useLocalDpi xmlns:a14="http://schemas.microsoft.com/office/drawing/2010/main"/>
                        </a:ext>
                      </a:extLst>
                    </a:blip>
                    <a:stretch>
                      <a:fillRect/>
                    </a:stretch>
                  </pic:blipFill>
                  <pic:spPr bwMode="auto">
                    <a:xfrm>
                      <a:off x="0" y="0"/>
                      <a:ext cx="914400" cy="110204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C3016" w:rsidRPr="003E2332">
        <w:rPr>
          <w:noProof/>
        </w:rPr>
        <mc:AlternateContent>
          <mc:Choice Requires="wps">
            <w:drawing>
              <wp:anchor distT="45720" distB="45720" distL="114300" distR="114300" simplePos="0" relativeHeight="251658244" behindDoc="0" locked="0" layoutInCell="1" allowOverlap="1" wp14:anchorId="5A10EC6F" wp14:editId="7FC70A06">
                <wp:simplePos x="0" y="0"/>
                <wp:positionH relativeFrom="margin">
                  <wp:posOffset>1403350</wp:posOffset>
                </wp:positionH>
                <wp:positionV relativeFrom="page">
                  <wp:posOffset>9516745</wp:posOffset>
                </wp:positionV>
                <wp:extent cx="3672840" cy="224790"/>
                <wp:effectExtent l="0" t="0" r="3810" b="3810"/>
                <wp:wrapSquare wrapText="bothSides"/>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2840" cy="224790"/>
                        </a:xfrm>
                        <a:prstGeom prst="rect">
                          <a:avLst/>
                        </a:prstGeom>
                        <a:noFill/>
                        <a:ln w="9525">
                          <a:noFill/>
                          <a:miter lim="800000"/>
                          <a:headEnd/>
                          <a:tailEnd/>
                        </a:ln>
                      </wps:spPr>
                      <wps:txbx>
                        <w:txbxContent>
                          <w:p w14:paraId="6F820D23" w14:textId="11D881A4" w:rsidR="00CC3016" w:rsidRPr="00356404" w:rsidRDefault="00CC3016" w:rsidP="00CC3016">
                            <w:pPr>
                              <w:spacing w:before="0" w:after="0"/>
                              <w:jc w:val="center"/>
                              <w:rPr>
                                <w:color w:val="FFFFFF" w:themeColor="background1"/>
                                <w:sz w:val="28"/>
                                <w:szCs w:val="28"/>
                                <w:lang w:val="en-US"/>
                              </w:rPr>
                            </w:pPr>
                            <w:hyperlink r:id="rId16" w:history="1">
                              <w:r w:rsidRPr="00356404">
                                <w:rPr>
                                  <w:color w:val="FFFFFF" w:themeColor="background1"/>
                                  <w:sz w:val="28"/>
                                  <w:szCs w:val="28"/>
                                </w:rPr>
                                <w:t>euronext.com</w:t>
                              </w:r>
                            </w:hyperlink>
                            <w:r w:rsidR="007300BF">
                              <w:rPr>
                                <w:color w:val="FFFFFF" w:themeColor="background1"/>
                                <w:sz w:val="28"/>
                                <w:szCs w:val="28"/>
                              </w:rPr>
                              <w:t xml:space="preserve"> </w:t>
                            </w:r>
                          </w:p>
                        </w:txbxContent>
                      </wps:txbx>
                      <wps:bodyPr rot="0" vert="horz" wrap="square" lIns="0" tIns="0" rIns="0" bIns="0" anchor="ctr" anchorCtr="0">
                        <a:spAutoFit/>
                      </wps:bodyPr>
                    </wps:wsp>
                  </a:graphicData>
                </a:graphic>
                <wp14:sizeRelH relativeFrom="margin">
                  <wp14:pctWidth>0</wp14:pctWidth>
                </wp14:sizeRelH>
                <wp14:sizeRelV relativeFrom="margin">
                  <wp14:pctHeight>0</wp14:pctHeight>
                </wp14:sizeRelV>
              </wp:anchor>
            </w:drawing>
          </mc:Choice>
          <mc:Fallback>
            <w:pict>
              <v:shape w14:anchorId="5A10EC6F" id="_x0000_s1029" type="#_x0000_t202" style="position:absolute;left:0;text-align:left;margin-left:110.5pt;margin-top:749.35pt;width:289.2pt;height:17.7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" filled="f" stroked="f">
                <v:textbox style="mso-fit-shape-to-text:t" inset="0,0,0,0">
                  <w:txbxContent>
                    <w:p w14:paraId="6F820D23" w14:textId="11D881A4" w:rsidR="00CC3016" w:rsidRPr="00356404" w:rsidRDefault="00CC3016" w:rsidP="00CC3016">
                      <w:pPr>
                        <w:spacing w:before="0" w:after="0"/>
                        <w:jc w:val="center"/>
                        <w:rPr>
                          <w:color w:val="FFFFFF" w:themeColor="background1"/>
                          <w:sz w:val="28"/>
                          <w:szCs w:val="28"/>
                          <w:lang w:val="en-US"/>
                        </w:rPr>
                      </w:pPr>
                      <w:hyperlink r:id="rId17" w:history="1">
                        <w:r w:rsidRPr="00356404">
                          <w:rPr>
                            <w:color w:val="FFFFFF" w:themeColor="background1"/>
                            <w:sz w:val="28"/>
                            <w:szCs w:val="28"/>
                          </w:rPr>
                          <w:t>euronext.com</w:t>
                        </w:r>
                      </w:hyperlink>
                      <w:r w:rsidR="007300BF">
                        <w:rPr>
                          <w:color w:val="FFFFFF" w:themeColor="background1"/>
                          <w:sz w:val="28"/>
                          <w:szCs w:val="28"/>
                        </w:rPr>
                        <w:t xml:space="preserve"> </w:t>
                      </w:r>
                    </w:p>
                  </w:txbxContent>
                </v:textbox>
                <w10:wrap type="square" anchorx="margin" anchory="page"/>
              </v:shape>
            </w:pict>
          </mc:Fallback>
        </mc:AlternateContent>
      </w:r>
      <w:r w:rsidR="00CC3016" w:rsidRPr="003E2332">
        <w:rPr>
          <w:noProof/>
        </w:rPr>
        <mc:AlternateContent>
          <mc:Choice Requires="wps">
            <w:drawing>
              <wp:anchor distT="0" distB="0" distL="114300" distR="114300" simplePos="0" relativeHeight="251658243" behindDoc="1" locked="0" layoutInCell="0" allowOverlap="1" wp14:anchorId="1F1B1068" wp14:editId="7E16DCA3">
                <wp:simplePos x="0" y="0"/>
                <wp:positionH relativeFrom="page">
                  <wp:posOffset>0</wp:posOffset>
                </wp:positionH>
                <wp:positionV relativeFrom="page">
                  <wp:posOffset>-41910</wp:posOffset>
                </wp:positionV>
                <wp:extent cx="7560310" cy="10774017"/>
                <wp:effectExtent l="0" t="0" r="2540" b="8890"/>
                <wp:wrapNone/>
                <wp:docPr id="4" name="Freeform: 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10774017"/>
                        </a:xfrm>
                        <a:custGeom>
                          <a:avLst/>
                          <a:gdLst>
                            <a:gd name="T0" fmla="*/ 0 w 11906"/>
                            <a:gd name="T1" fmla="*/ 16837 h 16838"/>
                            <a:gd name="T2" fmla="*/ 11905 w 11906"/>
                            <a:gd name="T3" fmla="*/ 16837 h 16838"/>
                            <a:gd name="T4" fmla="*/ 11905 w 11906"/>
                            <a:gd name="T5" fmla="*/ 0 h 16838"/>
                            <a:gd name="T6" fmla="*/ 0 w 11906"/>
                            <a:gd name="T7" fmla="*/ 0 h 16838"/>
                            <a:gd name="T8" fmla="*/ 0 w 11906"/>
                            <a:gd name="T9" fmla="*/ 16837 h 16838"/>
                          </a:gdLst>
                          <a:ahLst/>
                          <a:cxnLst>
                            <a:cxn ang="0">
                              <a:pos x="T0" y="T1"/>
                            </a:cxn>
                            <a:cxn ang="0">
                              <a:pos x="T2" y="T3"/>
                            </a:cxn>
                            <a:cxn ang="0">
                              <a:pos x="T4" y="T5"/>
                            </a:cxn>
                            <a:cxn ang="0">
                              <a:pos x="T6" y="T7"/>
                            </a:cxn>
                            <a:cxn ang="0">
                              <a:pos x="T8" y="T9"/>
                            </a:cxn>
                          </a:cxnLst>
                          <a:rect l="0" t="0" r="r" b="b"/>
                          <a:pathLst>
                            <a:path w="11906" h="16838">
                              <a:moveTo>
                                <a:pt x="0" y="16837"/>
                              </a:moveTo>
                              <a:lnTo>
                                <a:pt x="11905" y="16837"/>
                              </a:lnTo>
                              <a:lnTo>
                                <a:pt x="11905" y="0"/>
                              </a:lnTo>
                              <a:lnTo>
                                <a:pt x="0" y="0"/>
                              </a:lnTo>
                              <a:lnTo>
                                <a:pt x="0" y="16837"/>
                              </a:lnTo>
                              <a:close/>
                            </a:path>
                          </a:pathLst>
                        </a:custGeom>
                        <a:solidFill>
                          <a:schemeClr val="accent1"/>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15ADD4" id="Freeform: Shape 4" o:spid="_x0000_s1026" style="position:absolute;margin-left:0;margin-top:-3.3pt;width:595.3pt;height:848.35pt;z-index:-251658237;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168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" o:allowincell="f" path="m,16837r11905,l11905,,,,,16837xe" fillcolor="#003934 [3204]" stroked="f">
                <v:path arrowok="t" o:connecttype="custom" o:connectlocs="0,10773377;7559675,10773377;7559675,0;0,0;0,10773377" o:connectangles="0,0,0,0,0"/>
                <w10:wrap anchorx="page" anchory="page"/>
              </v:shape>
            </w:pict>
          </mc:Fallback>
        </mc:AlternateContent>
      </w:r>
    </w:p>
    <w:sectPr w:rsidR="00B50438" w:rsidRPr="003E2332" w:rsidSect="00690AC1">
      <w:headerReference w:type="default" r:id="rId18"/>
      <w:pgSz w:w="11906" w:h="16838" w:code="9"/>
      <w:pgMar w:top="2268" w:right="851" w:bottom="851" w:left="851" w:header="567" w:footer="48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937E6" w14:textId="77777777" w:rsidR="002E3C9C" w:rsidRDefault="002E3C9C" w:rsidP="008E4ADE">
      <w:r>
        <w:separator/>
      </w:r>
    </w:p>
  </w:endnote>
  <w:endnote w:type="continuationSeparator" w:id="0">
    <w:p w14:paraId="66CFCC7B" w14:textId="77777777" w:rsidR="002E3C9C" w:rsidRDefault="002E3C9C" w:rsidP="008E4A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02F2FA" w14:textId="15D70E0E" w:rsidR="00366AA1" w:rsidRDefault="00366AA1" w:rsidP="007F7505">
    <w:pPr>
      <w:pStyle w:val="Footer"/>
    </w:pPr>
  </w:p>
  <w:sdt>
    <w:sdtPr>
      <w:id w:val="-1232069476"/>
      <w:docPartObj>
        <w:docPartGallery w:val="Page Numbers (Bottom of Page)"/>
        <w:docPartUnique/>
      </w:docPartObj>
    </w:sdtPr>
    <w:sdtEndPr/>
    <w:sdtContent>
      <w:p w14:paraId="7030333D" w14:textId="77777777" w:rsidR="00991F19" w:rsidRDefault="00186DC0" w:rsidP="007F7505">
        <w:pPr>
          <w:pStyle w:val="Footer"/>
        </w:pPr>
        <w:r>
          <mc:AlternateContent>
            <mc:Choice Requires="wps">
              <w:drawing>
                <wp:anchor distT="0" distB="0" distL="114300" distR="114300" simplePos="0" relativeHeight="251658241" behindDoc="1" locked="0" layoutInCell="1" allowOverlap="1" wp14:anchorId="4EE85126" wp14:editId="417E02D6">
                  <wp:simplePos x="0" y="0"/>
                  <wp:positionH relativeFrom="margin">
                    <wp:posOffset>6325919</wp:posOffset>
                  </wp:positionH>
                  <wp:positionV relativeFrom="page">
                    <wp:posOffset>9638666</wp:posOffset>
                  </wp:positionV>
                  <wp:extent cx="358140" cy="1055760"/>
                  <wp:effectExtent l="0" t="5715" r="4445" b="4445"/>
                  <wp:wrapNone/>
                  <wp:docPr id="2" name="Rectangle 2"/>
                  <wp:cNvGraphicFramePr/>
                  <a:graphic xmlns:a="http://schemas.openxmlformats.org/drawingml/2006/main">
                    <a:graphicData uri="http://schemas.microsoft.com/office/word/2010/wordprocessingShape">
                      <wps:wsp>
                        <wps:cNvSpPr/>
                        <wps:spPr>
                          <a:xfrm rot="16200000">
                            <a:off x="0" y="0"/>
                            <a:ext cx="358140" cy="105576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8DDC46" id="Rectangle 2" o:spid="_x0000_s1026" style="position:absolute;margin-left:498.1pt;margin-top:758.95pt;width:28.2pt;height:83.15pt;rotation:-90;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" fillcolor="#008d7f [3213]" stroked="f" strokeweight="1pt">
                  <w10:wrap anchorx="margin" anchory="page"/>
                </v:rect>
              </w:pict>
            </mc:Fallback>
          </mc:AlternateContent>
        </w:r>
      </w:p>
      <w:p w14:paraId="042AA3E0" w14:textId="77777777" w:rsidR="00991F19" w:rsidRDefault="00991F19" w:rsidP="007F7505">
        <w:pPr>
          <w:pStyle w:val="Footer"/>
        </w:pPr>
      </w:p>
      <w:p w14:paraId="72DD6D76" w14:textId="77777777" w:rsidR="007F7505" w:rsidRPr="007F7505" w:rsidRDefault="006036DE" w:rsidP="007F7505">
        <w:pPr>
          <w:pStyle w:val="Footer"/>
        </w:pPr>
        <w:r>
          <mc:AlternateContent>
            <mc:Choice Requires="wps">
              <w:drawing>
                <wp:anchor distT="45720" distB="45720" distL="114300" distR="114300" simplePos="0" relativeHeight="251658242" behindDoc="0" locked="0" layoutInCell="1" allowOverlap="1" wp14:anchorId="1A3F9207" wp14:editId="557DAC56">
                  <wp:simplePos x="0" y="0"/>
                  <wp:positionH relativeFrom="margin">
                    <wp:align>left</wp:align>
                  </wp:positionH>
                  <wp:positionV relativeFrom="paragraph">
                    <wp:posOffset>15991</wp:posOffset>
                  </wp:positionV>
                  <wp:extent cx="3194050" cy="1404620"/>
                  <wp:effectExtent l="0" t="0" r="6350" b="127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1404620"/>
                          </a:xfrm>
                          <a:prstGeom prst="rect">
                            <a:avLst/>
                          </a:prstGeom>
                          <a:noFill/>
                          <a:ln w="9525">
                            <a:noFill/>
                            <a:miter lim="800000"/>
                            <a:headEnd/>
                            <a:tailEnd/>
                          </a:ln>
                        </wps:spPr>
                        <wps:txbx>
                          <w:txbxContent>
                            <w:p w14:paraId="7FABEEF3" w14:textId="7696CDEE" w:rsidR="006036DE" w:rsidRPr="00991F19" w:rsidRDefault="003E2332" w:rsidP="006036DE">
                              <w:pPr>
                                <w:pStyle w:val="Footer"/>
                                <w:jc w:val="left"/>
                                <w:rPr>
                                  <w:b w:val="0"/>
                                  <w:bCs w:val="0"/>
                                  <w:color w:val="989FA1" w:themeColor="background2" w:themeShade="BF"/>
                                </w:rPr>
                              </w:pPr>
                              <w:r>
                                <w:rPr>
                                  <w:b w:val="0"/>
                                  <w:bCs w:val="0"/>
                                  <w:color w:val="989FA1" w:themeColor="background2" w:themeShade="BF"/>
                                </w:rPr>
                                <w:t>EURONEXT – APPLICATION FORM DEBT SECURITIES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A3F9207" id="_x0000_t202" coordsize="21600,21600" o:spt="202" path="m,l,21600r21600,l21600,xe">
                  <v:stroke joinstyle="miter"/>
                  <v:path gradientshapeok="t" o:connecttype="rect"/>
                </v:shapetype>
                <v:shape id="_x0000_s1030" type="#_x0000_t202" style="position:absolute;left:0;text-align:left;margin-left:0;margin-top:1.25pt;width:251.5pt;height:110.6pt;z-index:25165824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" filled="f" stroked="f">
                  <v:textbox style="mso-fit-shape-to-text:t" inset="0,0,0,0">
                    <w:txbxContent>
                      <w:p w14:paraId="7FABEEF3" w14:textId="7696CDEE" w:rsidR="006036DE" w:rsidRPr="00991F19" w:rsidRDefault="003E2332" w:rsidP="006036DE">
                        <w:pPr>
                          <w:pStyle w:val="Footer"/>
                          <w:jc w:val="left"/>
                          <w:rPr>
                            <w:b w:val="0"/>
                            <w:bCs w:val="0"/>
                            <w:color w:val="989FA1" w:themeColor="background2" w:themeShade="BF"/>
                          </w:rPr>
                        </w:pPr>
                        <w:r>
                          <w:rPr>
                            <w:b w:val="0"/>
                            <w:bCs w:val="0"/>
                            <w:color w:val="989FA1" w:themeColor="background2" w:themeShade="BF"/>
                          </w:rPr>
                          <w:t>EURONEXT – APPLICATION FORM DEBT SECURITIES</w:t>
                        </w:r>
                      </w:p>
                    </w:txbxContent>
                  </v:textbox>
                  <w10:wrap type="square" anchorx="margin"/>
                </v:shape>
              </w:pict>
            </mc:Fallback>
          </mc:AlternateContent>
        </w:r>
        <w:r w:rsidR="007F7505" w:rsidRPr="007F7505">
          <w:fldChar w:fldCharType="begin"/>
        </w:r>
        <w:r w:rsidR="007F7505" w:rsidRPr="007F7505">
          <w:instrText xml:space="preserve"> PAGE   \* MERGEFORMAT </w:instrText>
        </w:r>
        <w:r w:rsidR="007F7505" w:rsidRPr="007F7505">
          <w:fldChar w:fldCharType="separate"/>
        </w:r>
        <w:r w:rsidR="007F7505" w:rsidRPr="007F7505">
          <w:t>2</w:t>
        </w:r>
        <w:r w:rsidR="007F7505" w:rsidRPr="007F7505">
          <w:fldChar w:fldCharType="end"/>
        </w:r>
      </w:p>
    </w:sdtContent>
  </w:sdt>
  <w:p w14:paraId="33BD44B3" w14:textId="77777777" w:rsidR="007F7505" w:rsidRDefault="007F7505" w:rsidP="007F750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77A746" w14:textId="3AB50C75" w:rsidR="00B60D8E" w:rsidRDefault="00B60D8E" w:rsidP="00B60D8E">
    <w:pPr>
      <w:pStyle w:val="Footer"/>
    </w:pPr>
    <w:r>
      <mc:AlternateContent>
        <mc:Choice Requires="wps">
          <w:drawing>
            <wp:anchor distT="0" distB="0" distL="114300" distR="114300" simplePos="0" relativeHeight="251658243" behindDoc="1" locked="0" layoutInCell="1" allowOverlap="1" wp14:anchorId="1C22BD01" wp14:editId="15003BC9">
              <wp:simplePos x="0" y="0"/>
              <wp:positionH relativeFrom="margin">
                <wp:posOffset>6325235</wp:posOffset>
              </wp:positionH>
              <wp:positionV relativeFrom="page">
                <wp:posOffset>9484360</wp:posOffset>
              </wp:positionV>
              <wp:extent cx="358140" cy="1055370"/>
              <wp:effectExtent l="0" t="5715" r="0" b="0"/>
              <wp:wrapNone/>
              <wp:docPr id="2054423095" name="Rectangle 2054423095"/>
              <wp:cNvGraphicFramePr/>
              <a:graphic xmlns:a="http://schemas.openxmlformats.org/drawingml/2006/main">
                <a:graphicData uri="http://schemas.microsoft.com/office/word/2010/wordprocessingShape">
                  <wps:wsp>
                    <wps:cNvSpPr/>
                    <wps:spPr>
                      <a:xfrm rot="16200000">
                        <a:off x="0" y="0"/>
                        <a:ext cx="358140" cy="1055370"/>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CF5272" id="Rectangle 2054423095" o:spid="_x0000_s1026" style="position:absolute;margin-left:498.05pt;margin-top:746.8pt;width:28.2pt;height:83.1pt;rotation:-90;z-index:-251658237;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" fillcolor="#008d7f [3213]" stroked="f" strokeweight="1pt">
              <w10:wrap anchorx="margin" anchory="page"/>
            </v:rect>
          </w:pict>
        </mc:Fallback>
      </mc:AlternateContent>
    </w:r>
  </w:p>
  <w:sdt>
    <w:sdtPr>
      <w:id w:val="786929264"/>
      <w:docPartObj>
        <w:docPartGallery w:val="Page Numbers (Bottom of Page)"/>
        <w:docPartUnique/>
      </w:docPartObj>
    </w:sdtPr>
    <w:sdtEndPr/>
    <w:sdtContent>
      <w:p w14:paraId="768F116F" w14:textId="307BDA6F" w:rsidR="00B60D8E" w:rsidRDefault="00B60D8E" w:rsidP="00B60D8E">
        <w:pPr>
          <w:pStyle w:val="Footer"/>
        </w:pPr>
      </w:p>
      <w:p w14:paraId="699CB5AD" w14:textId="77777777" w:rsidR="00B60D8E" w:rsidRDefault="00B60D8E" w:rsidP="00B60D8E">
        <w:pPr>
          <w:pStyle w:val="Footer"/>
        </w:pPr>
      </w:p>
      <w:p w14:paraId="3BF28C7C" w14:textId="77777777" w:rsidR="00B60D8E" w:rsidRPr="007F7505" w:rsidRDefault="00B60D8E" w:rsidP="00B60D8E">
        <w:pPr>
          <w:pStyle w:val="Footer"/>
        </w:pPr>
        <w:r>
          <mc:AlternateContent>
            <mc:Choice Requires="wps">
              <w:drawing>
                <wp:anchor distT="45720" distB="45720" distL="114300" distR="114300" simplePos="0" relativeHeight="251658244" behindDoc="0" locked="0" layoutInCell="1" allowOverlap="1" wp14:anchorId="18615252" wp14:editId="2F200469">
                  <wp:simplePos x="0" y="0"/>
                  <wp:positionH relativeFrom="margin">
                    <wp:align>left</wp:align>
                  </wp:positionH>
                  <wp:positionV relativeFrom="paragraph">
                    <wp:posOffset>15991</wp:posOffset>
                  </wp:positionV>
                  <wp:extent cx="3886200" cy="1404620"/>
                  <wp:effectExtent l="0" t="0" r="0" b="12700"/>
                  <wp:wrapSquare wrapText="bothSides"/>
                  <wp:docPr id="14101087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86200" cy="1404620"/>
                          </a:xfrm>
                          <a:prstGeom prst="rect">
                            <a:avLst/>
                          </a:prstGeom>
                          <a:noFill/>
                          <a:ln w="9525">
                            <a:noFill/>
                            <a:miter lim="800000"/>
                            <a:headEnd/>
                            <a:tailEnd/>
                          </a:ln>
                        </wps:spPr>
                        <wps:txbx>
                          <w:txbxContent>
                            <w:p w14:paraId="1D94CE99" w14:textId="7FED4B49" w:rsidR="00B60D8E" w:rsidRPr="00991F19" w:rsidRDefault="00B60D8E" w:rsidP="00B60D8E">
                              <w:pPr>
                                <w:pStyle w:val="Footer"/>
                                <w:jc w:val="left"/>
                                <w:rPr>
                                  <w:b w:val="0"/>
                                  <w:bCs w:val="0"/>
                                  <w:color w:val="989FA1" w:themeColor="background2" w:themeShade="BF"/>
                                </w:rPr>
                              </w:pPr>
                              <w:r>
                                <w:rPr>
                                  <w:b w:val="0"/>
                                  <w:bCs w:val="0"/>
                                  <w:color w:val="989FA1" w:themeColor="background2" w:themeShade="BF"/>
                                </w:rPr>
                                <w:t>EURONEXT – APPLICATION FORM DEBT SECURITIES</w:t>
                              </w:r>
                              <w:r w:rsidR="006928CD">
                                <w:rPr>
                                  <w:b w:val="0"/>
                                  <w:bCs w:val="0"/>
                                  <w:color w:val="989FA1" w:themeColor="background2" w:themeShade="BF"/>
                                </w:rPr>
                                <w:t xml:space="preserve"> - GPS</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8615252" id="_x0000_t202" coordsize="21600,21600" o:spt="202" path="m,l,21600r21600,l21600,xe">
                  <v:stroke joinstyle="miter"/>
                  <v:path gradientshapeok="t" o:connecttype="rect"/>
                </v:shapetype>
                <v:shape id="_x0000_s1031" type="#_x0000_t202" style="position:absolute;left:0;text-align:left;margin-left:0;margin-top:1.25pt;width:306pt;height:110.6pt;z-index:251658244;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" filled="f" stroked="f">
                  <v:textbox style="mso-fit-shape-to-text:t" inset="0,0,0,0">
                    <w:txbxContent>
                      <w:p w14:paraId="1D94CE99" w14:textId="7FED4B49" w:rsidR="00B60D8E" w:rsidRPr="00991F19" w:rsidRDefault="00B60D8E" w:rsidP="00B60D8E">
                        <w:pPr>
                          <w:pStyle w:val="Footer"/>
                          <w:jc w:val="left"/>
                          <w:rPr>
                            <w:b w:val="0"/>
                            <w:bCs w:val="0"/>
                            <w:color w:val="989FA1" w:themeColor="background2" w:themeShade="BF"/>
                          </w:rPr>
                        </w:pPr>
                        <w:r>
                          <w:rPr>
                            <w:b w:val="0"/>
                            <w:bCs w:val="0"/>
                            <w:color w:val="989FA1" w:themeColor="background2" w:themeShade="BF"/>
                          </w:rPr>
                          <w:t>EURONEXT – APPLICATION FORM DEBT SECURITIES</w:t>
                        </w:r>
                        <w:r w:rsidR="006928CD">
                          <w:rPr>
                            <w:b w:val="0"/>
                            <w:bCs w:val="0"/>
                            <w:color w:val="989FA1" w:themeColor="background2" w:themeShade="BF"/>
                          </w:rPr>
                          <w:t xml:space="preserve"> - GPS</w:t>
                        </w:r>
                      </w:p>
                    </w:txbxContent>
                  </v:textbox>
                  <w10:wrap type="square" anchorx="margin"/>
                </v:shape>
              </w:pict>
            </mc:Fallback>
          </mc:AlternateContent>
        </w:r>
        <w:r w:rsidRPr="007F7505">
          <w:fldChar w:fldCharType="begin"/>
        </w:r>
        <w:r w:rsidRPr="007F7505">
          <w:instrText xml:space="preserve"> PAGE   \* MERGEFORMAT </w:instrText>
        </w:r>
        <w:r w:rsidRPr="007F7505">
          <w:fldChar w:fldCharType="separate"/>
        </w:r>
        <w:r>
          <w:t>3</w:t>
        </w:r>
        <w:r w:rsidRPr="007F7505">
          <w:fldChar w:fldCharType="end"/>
        </w:r>
      </w:p>
    </w:sdtContent>
  </w:sdt>
  <w:p w14:paraId="63043455" w14:textId="77777777" w:rsidR="00B60D8E" w:rsidRDefault="00B60D8E" w:rsidP="00B60D8E">
    <w:pPr>
      <w:pStyle w:val="Footer"/>
    </w:pPr>
  </w:p>
  <w:p w14:paraId="4E5EB0DF" w14:textId="08D611C0" w:rsidR="00CC3016" w:rsidRPr="00CC3016" w:rsidRDefault="00CC3016" w:rsidP="00CC3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5C1CE4" w14:textId="77777777" w:rsidR="002E3C9C" w:rsidRDefault="002E3C9C" w:rsidP="008E4ADE">
      <w:r>
        <w:separator/>
      </w:r>
    </w:p>
  </w:footnote>
  <w:footnote w:type="continuationSeparator" w:id="0">
    <w:p w14:paraId="5F6B9847" w14:textId="77777777" w:rsidR="002E3C9C" w:rsidRDefault="002E3C9C" w:rsidP="008E4A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68773A" w14:textId="77777777" w:rsidR="00757F95" w:rsidRDefault="00757F95" w:rsidP="008E4ADE">
    <w:pPr>
      <w:pStyle w:val="Header"/>
    </w:pPr>
    <w:r>
      <w:rPr>
        <w:noProof/>
      </w:rPr>
      <w:drawing>
        <wp:anchor distT="0" distB="0" distL="114300" distR="114300" simplePos="0" relativeHeight="251658240" behindDoc="1" locked="0" layoutInCell="1" allowOverlap="1" wp14:anchorId="5531DEA2" wp14:editId="7536DCF1">
          <wp:simplePos x="0" y="0"/>
          <wp:positionH relativeFrom="margin">
            <wp:align>left</wp:align>
          </wp:positionH>
          <wp:positionV relativeFrom="page">
            <wp:posOffset>457200</wp:posOffset>
          </wp:positionV>
          <wp:extent cx="1391407" cy="432000"/>
          <wp:effectExtent l="0" t="0" r="0" b="6350"/>
          <wp:wrapTight wrapText="bothSides">
            <wp:wrapPolygon edited="0">
              <wp:start x="1183" y="0"/>
              <wp:lineTo x="0" y="2859"/>
              <wp:lineTo x="0" y="18106"/>
              <wp:lineTo x="2070" y="20965"/>
              <wp:lineTo x="3845" y="20965"/>
              <wp:lineTo x="4141" y="20965"/>
              <wp:lineTo x="5324" y="15247"/>
              <wp:lineTo x="21294" y="15247"/>
              <wp:lineTo x="21294" y="5718"/>
              <wp:lineTo x="3253" y="0"/>
              <wp:lineTo x="1183" y="0"/>
            </wp:wrapPolygon>
          </wp:wrapTight>
          <wp:docPr id="241939086" name="Picture 1542459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1">
                    <a:extLst>
                      <a:ext uri="{28A0092B-C50C-407E-A947-70E740481C1C}">
                        <a14:useLocalDpi xmlns:a14="http://schemas.microsoft.com/office/drawing/2010/main" val="0"/>
                      </a:ext>
                    </a:extLst>
                  </a:blip>
                  <a:stretch>
                    <a:fillRect/>
                  </a:stretch>
                </pic:blipFill>
                <pic:spPr>
                  <a:xfrm>
                    <a:off x="0" y="0"/>
                    <a:ext cx="1391407" cy="43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B4FA55" w14:textId="77777777" w:rsidR="00CC3016" w:rsidRDefault="00CC3016" w:rsidP="008E4AD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C4AA293E"/>
    <w:lvl w:ilvl="0">
      <w:start w:val="1"/>
      <w:numFmt w:val="bullet"/>
      <w:pStyle w:val="ListBullet3"/>
      <w:lvlText w:val="−"/>
      <w:lvlJc w:val="left"/>
      <w:pPr>
        <w:tabs>
          <w:tab w:val="num" w:pos="1021"/>
        </w:tabs>
        <w:ind w:left="1021" w:hanging="341"/>
      </w:pPr>
      <w:rPr>
        <w:rFonts w:ascii="Verdana" w:hAnsi="Verdana" w:hint="default"/>
      </w:rPr>
    </w:lvl>
  </w:abstractNum>
  <w:abstractNum w:abstractNumId="1" w15:restartNumberingAfterBreak="0">
    <w:nsid w:val="FFFFFF83"/>
    <w:multiLevelType w:val="singleLevel"/>
    <w:tmpl w:val="D67E41C8"/>
    <w:lvl w:ilvl="0">
      <w:start w:val="1"/>
      <w:numFmt w:val="bullet"/>
      <w:pStyle w:val="ListBullet2"/>
      <w:lvlText w:val="¡"/>
      <w:lvlJc w:val="left"/>
      <w:pPr>
        <w:tabs>
          <w:tab w:val="num" w:pos="624"/>
        </w:tabs>
        <w:ind w:left="624" w:hanging="341"/>
      </w:pPr>
      <w:rPr>
        <w:rFonts w:ascii="Wingdings 2" w:hAnsi="Wingdings 2" w:hint="default"/>
      </w:rPr>
    </w:lvl>
  </w:abstractNum>
  <w:abstractNum w:abstractNumId="2" w15:restartNumberingAfterBreak="0">
    <w:nsid w:val="0D7E5220"/>
    <w:multiLevelType w:val="hybridMultilevel"/>
    <w:tmpl w:val="435C7F84"/>
    <w:lvl w:ilvl="0" w:tplc="F88E1B22">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 w15:restartNumberingAfterBreak="0">
    <w:nsid w:val="168D66F8"/>
    <w:multiLevelType w:val="hybridMultilevel"/>
    <w:tmpl w:val="76BC88CC"/>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A1F340F"/>
    <w:multiLevelType w:val="hybridMultilevel"/>
    <w:tmpl w:val="19BCB988"/>
    <w:lvl w:ilvl="0" w:tplc="4482A23A">
      <w:start w:val="1"/>
      <w:numFmt w:val="lowerRoman"/>
      <w:lvlText w:val="(%1)"/>
      <w:lvlJc w:val="left"/>
      <w:pPr>
        <w:ind w:left="1004" w:hanging="72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5" w15:restartNumberingAfterBreak="0">
    <w:nsid w:val="2C6B4F88"/>
    <w:multiLevelType w:val="multilevel"/>
    <w:tmpl w:val="E67253A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pStyle w:val="ListNumber3"/>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E870B3"/>
    <w:multiLevelType w:val="hybridMultilevel"/>
    <w:tmpl w:val="7B4CAEAC"/>
    <w:lvl w:ilvl="0" w:tplc="A6243D34">
      <w:start w:val="1"/>
      <w:numFmt w:val="lowerRoman"/>
      <w:lvlText w:val="(%1)"/>
      <w:lvlJc w:val="left"/>
      <w:pPr>
        <w:ind w:left="1136" w:hanging="1080"/>
      </w:pPr>
      <w:rPr>
        <w:rFonts w:hint="default"/>
      </w:rPr>
    </w:lvl>
    <w:lvl w:ilvl="1" w:tplc="08090019" w:tentative="1">
      <w:start w:val="1"/>
      <w:numFmt w:val="lowerLetter"/>
      <w:lvlText w:val="%2."/>
      <w:lvlJc w:val="left"/>
      <w:pPr>
        <w:ind w:left="1136" w:hanging="360"/>
      </w:pPr>
    </w:lvl>
    <w:lvl w:ilvl="2" w:tplc="0809001B" w:tentative="1">
      <w:start w:val="1"/>
      <w:numFmt w:val="lowerRoman"/>
      <w:lvlText w:val="%3."/>
      <w:lvlJc w:val="right"/>
      <w:pPr>
        <w:ind w:left="1856" w:hanging="180"/>
      </w:pPr>
    </w:lvl>
    <w:lvl w:ilvl="3" w:tplc="0809000F" w:tentative="1">
      <w:start w:val="1"/>
      <w:numFmt w:val="decimal"/>
      <w:lvlText w:val="%4."/>
      <w:lvlJc w:val="left"/>
      <w:pPr>
        <w:ind w:left="2576" w:hanging="360"/>
      </w:pPr>
    </w:lvl>
    <w:lvl w:ilvl="4" w:tplc="08090019" w:tentative="1">
      <w:start w:val="1"/>
      <w:numFmt w:val="lowerLetter"/>
      <w:lvlText w:val="%5."/>
      <w:lvlJc w:val="left"/>
      <w:pPr>
        <w:ind w:left="3296" w:hanging="360"/>
      </w:pPr>
    </w:lvl>
    <w:lvl w:ilvl="5" w:tplc="0809001B" w:tentative="1">
      <w:start w:val="1"/>
      <w:numFmt w:val="lowerRoman"/>
      <w:lvlText w:val="%6."/>
      <w:lvlJc w:val="right"/>
      <w:pPr>
        <w:ind w:left="4016" w:hanging="180"/>
      </w:pPr>
    </w:lvl>
    <w:lvl w:ilvl="6" w:tplc="0809000F" w:tentative="1">
      <w:start w:val="1"/>
      <w:numFmt w:val="decimal"/>
      <w:lvlText w:val="%7."/>
      <w:lvlJc w:val="left"/>
      <w:pPr>
        <w:ind w:left="4736" w:hanging="360"/>
      </w:pPr>
    </w:lvl>
    <w:lvl w:ilvl="7" w:tplc="08090019" w:tentative="1">
      <w:start w:val="1"/>
      <w:numFmt w:val="lowerLetter"/>
      <w:lvlText w:val="%8."/>
      <w:lvlJc w:val="left"/>
      <w:pPr>
        <w:ind w:left="5456" w:hanging="360"/>
      </w:pPr>
    </w:lvl>
    <w:lvl w:ilvl="8" w:tplc="0809001B" w:tentative="1">
      <w:start w:val="1"/>
      <w:numFmt w:val="lowerRoman"/>
      <w:lvlText w:val="%9."/>
      <w:lvlJc w:val="right"/>
      <w:pPr>
        <w:ind w:left="6176" w:hanging="180"/>
      </w:pPr>
    </w:lvl>
  </w:abstractNum>
  <w:abstractNum w:abstractNumId="7" w15:restartNumberingAfterBreak="0">
    <w:nsid w:val="2ED25BE3"/>
    <w:multiLevelType w:val="multilevel"/>
    <w:tmpl w:val="8AAEBF9C"/>
    <w:lvl w:ilvl="0">
      <w:start w:val="1"/>
      <w:numFmt w:val="decimal"/>
      <w:pStyle w:val="ListNumb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357C1E41"/>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C106159"/>
    <w:multiLevelType w:val="hybridMultilevel"/>
    <w:tmpl w:val="E8828238"/>
    <w:lvl w:ilvl="0" w:tplc="CAACBF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55851F2B"/>
    <w:multiLevelType w:val="hybridMultilevel"/>
    <w:tmpl w:val="685869B0"/>
    <w:lvl w:ilvl="0" w:tplc="FB661EE8">
      <w:start w:val="1"/>
      <w:numFmt w:val="bullet"/>
      <w:pStyle w:val="ListBullet"/>
      <w:lvlText w:val=""/>
      <w:lvlJc w:val="left"/>
      <w:pPr>
        <w:ind w:left="720" w:hanging="360"/>
      </w:pPr>
      <w:rPr>
        <w:rFonts w:ascii="Wingdings" w:hAnsi="Wingdings" w:hint="default"/>
        <w:color w:val="008D7F"/>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91B6CAD"/>
    <w:multiLevelType w:val="multilevel"/>
    <w:tmpl w:val="00E83B10"/>
    <w:styleLink w:val="Headings"/>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720" w:hanging="360"/>
      </w:pPr>
      <w:rPr>
        <w:rFonts w:hint="default"/>
      </w:rPr>
    </w:lvl>
    <w:lvl w:ilvl="2">
      <w:start w:val="1"/>
      <w:numFmt w:val="decimal"/>
      <w:pStyle w:val="Style2"/>
      <w:lvlText w:val="%1.%2.%3"/>
      <w:lvlJc w:val="left"/>
      <w:pPr>
        <w:ind w:left="1080" w:hanging="360"/>
      </w:pPr>
      <w:rPr>
        <w:rFonts w:hint="default"/>
      </w:rPr>
    </w:lvl>
    <w:lvl w:ilvl="3">
      <w:start w:val="1"/>
      <w:numFmt w:val="decimal"/>
      <w:pStyle w:val="Heading4"/>
      <w:lvlText w:val="%1.%2.%3.%4"/>
      <w:lvlJc w:val="left"/>
      <w:pPr>
        <w:ind w:left="1440" w:hanging="360"/>
      </w:pPr>
      <w:rPr>
        <w:rFonts w:asciiTheme="majorHAnsi" w:hAnsiTheme="majorHAnsi" w:hint="default"/>
        <w:b w:val="0"/>
        <w:i w:val="0"/>
        <w:sz w:val="20"/>
      </w:rPr>
    </w:lvl>
    <w:lvl w:ilvl="4">
      <w:start w:val="1"/>
      <w:numFmt w:val="lowerLetter"/>
      <w:lvlText w:val="(%5)"/>
      <w:lvlJc w:val="left"/>
      <w:pPr>
        <w:ind w:left="1440" w:firstLine="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2" w15:restartNumberingAfterBreak="0">
    <w:nsid w:val="6AB74BD8"/>
    <w:multiLevelType w:val="multilevel"/>
    <w:tmpl w:val="FACE4472"/>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1.%2.%3.%4"/>
      <w:lvlJc w:val="left"/>
      <w:pPr>
        <w:ind w:left="1440" w:hanging="360"/>
      </w:pPr>
      <w:rPr>
        <w:rFonts w:asciiTheme="majorHAnsi" w:hAnsiTheme="majorHAnsi" w:hint="default"/>
        <w:b w:val="0"/>
        <w:i w:val="0"/>
        <w:sz w:val="20"/>
      </w:rPr>
    </w:lvl>
    <w:lvl w:ilvl="4">
      <w:start w:val="1"/>
      <w:numFmt w:val="lowerRoman"/>
      <w:pStyle w:val="Bulleti"/>
      <w:lvlText w:val="(%5)"/>
      <w:lvlJc w:val="left"/>
      <w:pPr>
        <w:ind w:left="1800" w:hanging="360"/>
      </w:pPr>
      <w:rPr>
        <w:rFonts w:ascii="Calibri" w:eastAsia="Calibri" w:hAnsi="Calibri" w:cs="Calibri" w:hint="default"/>
        <w:b w:val="0"/>
        <w:bCs w:val="0"/>
        <w:i w:val="0"/>
        <w:iCs w:val="0"/>
        <w:color w:val="505050"/>
        <w:spacing w:val="-1"/>
        <w:w w:val="100"/>
        <w:sz w:val="20"/>
        <w:szCs w:val="20"/>
        <w:lang w:val="en-US" w:eastAsia="en-US" w:bidi="ar-SA"/>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3" w15:restartNumberingAfterBreak="0">
    <w:nsid w:val="7FF81182"/>
    <w:multiLevelType w:val="multilevel"/>
    <w:tmpl w:val="1B362802"/>
    <w:lvl w:ilvl="0">
      <w:start w:val="1"/>
      <w:numFmt w:val="decimal"/>
      <w:lvlText w:val="%1)"/>
      <w:lvlJc w:val="left"/>
      <w:pPr>
        <w:ind w:left="360" w:hanging="360"/>
      </w:pPr>
    </w:lvl>
    <w:lvl w:ilvl="1">
      <w:start w:val="1"/>
      <w:numFmt w:val="lowerLetter"/>
      <w:pStyle w:val="ListNumber2"/>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1148548165">
    <w:abstractNumId w:val="1"/>
  </w:num>
  <w:num w:numId="2" w16cid:durableId="25834357">
    <w:abstractNumId w:val="0"/>
  </w:num>
  <w:num w:numId="3" w16cid:durableId="1801074292">
    <w:abstractNumId w:val="7"/>
  </w:num>
  <w:num w:numId="4" w16cid:durableId="1494763870">
    <w:abstractNumId w:val="13"/>
  </w:num>
  <w:num w:numId="5" w16cid:durableId="1258758177">
    <w:abstractNumId w:val="5"/>
  </w:num>
  <w:num w:numId="6" w16cid:durableId="1651208880">
    <w:abstractNumId w:val="11"/>
    <w:lvlOverride w:ilvl="0">
      <w:lvl w:ilvl="0">
        <w:start w:val="1"/>
        <w:numFmt w:val="decimal"/>
        <w:pStyle w:val="Heading1"/>
        <w:lvlText w:val="%1."/>
        <w:lvlJc w:val="left"/>
        <w:pPr>
          <w:ind w:left="360" w:hanging="360"/>
        </w:pPr>
        <w:rPr>
          <w:rFonts w:hint="default"/>
        </w:rPr>
      </w:lvl>
    </w:lvlOverride>
    <w:lvlOverride w:ilvl="1">
      <w:lvl w:ilvl="1">
        <w:start w:val="1"/>
        <w:numFmt w:val="decimal"/>
        <w:pStyle w:val="Heading2"/>
        <w:lvlText w:val="%1.%2"/>
        <w:lvlJc w:val="left"/>
        <w:pPr>
          <w:ind w:left="643" w:hanging="360"/>
        </w:pPr>
        <w:rPr>
          <w:rFonts w:hint="default"/>
        </w:rPr>
      </w:lvl>
    </w:lvlOverride>
    <w:lvlOverride w:ilvl="2">
      <w:lvl w:ilvl="2">
        <w:start w:val="1"/>
        <w:numFmt w:val="decimal"/>
        <w:pStyle w:val="Style2"/>
        <w:lvlText w:val="%1.%2.%3"/>
        <w:lvlJc w:val="left"/>
        <w:pPr>
          <w:ind w:left="1080" w:hanging="360"/>
        </w:pPr>
        <w:rPr>
          <w:rFonts w:hint="default"/>
        </w:rPr>
      </w:lvl>
    </w:lvlOverride>
    <w:lvlOverride w:ilvl="3">
      <w:lvl w:ilvl="3">
        <w:start w:val="1"/>
        <w:numFmt w:val="decimal"/>
        <w:pStyle w:val="Heading4"/>
        <w:lvlText w:val="%1.%2.%3.%4"/>
        <w:lvlJc w:val="left"/>
        <w:pPr>
          <w:ind w:left="1440" w:hanging="360"/>
        </w:pPr>
        <w:rPr>
          <w:rFonts w:asciiTheme="majorHAnsi" w:hAnsiTheme="majorHAnsi" w:hint="default"/>
          <w:b w:val="0"/>
          <w:i w:val="0"/>
          <w:sz w:val="20"/>
        </w:rPr>
      </w:lvl>
    </w:lvlOverride>
    <w:lvlOverride w:ilvl="4">
      <w:lvl w:ilvl="4">
        <w:start w:val="1"/>
        <w:numFmt w:val="lowerLetter"/>
        <w:lvlText w:val="(%5)"/>
        <w:lvlJc w:val="left"/>
        <w:pPr>
          <w:ind w:left="1440" w:firstLine="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520" w:hanging="360"/>
        </w:pPr>
        <w:rPr>
          <w:rFonts w:hint="default"/>
        </w:rPr>
      </w:lvl>
    </w:lvlOverride>
    <w:lvlOverride w:ilvl="7">
      <w:lvl w:ilvl="7">
        <w:start w:val="1"/>
        <w:numFmt w:val="none"/>
        <w:lvlText w:val=""/>
        <w:lvlJc w:val="left"/>
        <w:pPr>
          <w:ind w:left="2880" w:hanging="360"/>
        </w:pPr>
        <w:rPr>
          <w:rFonts w:hint="default"/>
        </w:rPr>
      </w:lvl>
    </w:lvlOverride>
    <w:lvlOverride w:ilvl="8">
      <w:lvl w:ilvl="8">
        <w:start w:val="1"/>
        <w:numFmt w:val="none"/>
        <w:lvlText w:val=""/>
        <w:lvlJc w:val="left"/>
        <w:pPr>
          <w:ind w:left="3240" w:hanging="360"/>
        </w:pPr>
        <w:rPr>
          <w:rFonts w:hint="default"/>
        </w:rPr>
      </w:lvl>
    </w:lvlOverride>
  </w:num>
  <w:num w:numId="7" w16cid:durableId="2003460270">
    <w:abstractNumId w:val="10"/>
  </w:num>
  <w:num w:numId="8" w16cid:durableId="1278563791">
    <w:abstractNumId w:val="11"/>
  </w:num>
  <w:num w:numId="9" w16cid:durableId="1742216592">
    <w:abstractNumId w:val="12"/>
  </w:num>
  <w:num w:numId="10" w16cid:durableId="1958099497">
    <w:abstractNumId w:val="9"/>
  </w:num>
  <w:num w:numId="11" w16cid:durableId="106704462">
    <w:abstractNumId w:val="8"/>
  </w:num>
  <w:num w:numId="12" w16cid:durableId="535120234">
    <w:abstractNumId w:val="11"/>
    <w:lvlOverride w:ilvl="0">
      <w:lvl w:ilvl="0">
        <w:start w:val="1"/>
        <w:numFmt w:val="decimal"/>
        <w:pStyle w:val="Heading1"/>
        <w:lvlText w:val="%1."/>
        <w:lvlJc w:val="left"/>
        <w:pPr>
          <w:ind w:left="360" w:hanging="360"/>
        </w:pPr>
        <w:rPr>
          <w:rFonts w:hint="default"/>
        </w:rPr>
      </w:lvl>
    </w:lvlOverride>
    <w:lvlOverride w:ilvl="1">
      <w:lvl w:ilvl="1">
        <w:start w:val="1"/>
        <w:numFmt w:val="decimal"/>
        <w:pStyle w:val="Heading2"/>
        <w:lvlText w:val="%1.%2"/>
        <w:lvlJc w:val="left"/>
        <w:pPr>
          <w:ind w:left="720" w:hanging="360"/>
        </w:pPr>
        <w:rPr>
          <w:rFonts w:hint="default"/>
        </w:rPr>
      </w:lvl>
    </w:lvlOverride>
    <w:lvlOverride w:ilvl="2">
      <w:lvl w:ilvl="2">
        <w:start w:val="1"/>
        <w:numFmt w:val="decimal"/>
        <w:pStyle w:val="Style2"/>
        <w:lvlText w:val="%1.%2.%3"/>
        <w:lvlJc w:val="left"/>
        <w:pPr>
          <w:ind w:left="1080" w:hanging="360"/>
        </w:pPr>
        <w:rPr>
          <w:rFonts w:hint="default"/>
        </w:rPr>
      </w:lvl>
    </w:lvlOverride>
    <w:lvlOverride w:ilvl="3">
      <w:lvl w:ilvl="3">
        <w:start w:val="1"/>
        <w:numFmt w:val="decimal"/>
        <w:pStyle w:val="Heading4"/>
        <w:lvlText w:val="%1.%2.%3.%4"/>
        <w:lvlJc w:val="left"/>
        <w:pPr>
          <w:ind w:left="1440" w:hanging="360"/>
        </w:pPr>
        <w:rPr>
          <w:rFonts w:asciiTheme="majorHAnsi" w:hAnsiTheme="majorHAnsi" w:hint="default"/>
          <w:b w:val="0"/>
          <w:i w:val="0"/>
          <w:sz w:val="20"/>
        </w:rPr>
      </w:lvl>
    </w:lvlOverride>
    <w:lvlOverride w:ilvl="4">
      <w:lvl w:ilvl="4">
        <w:start w:val="1"/>
        <w:numFmt w:val="lowerLetter"/>
        <w:lvlText w:val="(%5)"/>
        <w:lvlJc w:val="left"/>
        <w:pPr>
          <w:ind w:left="1440" w:firstLine="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520" w:hanging="360"/>
        </w:pPr>
        <w:rPr>
          <w:rFonts w:hint="default"/>
        </w:rPr>
      </w:lvl>
    </w:lvlOverride>
    <w:lvlOverride w:ilvl="7">
      <w:lvl w:ilvl="7">
        <w:start w:val="1"/>
        <w:numFmt w:val="none"/>
        <w:lvlText w:val=""/>
        <w:lvlJc w:val="left"/>
        <w:pPr>
          <w:ind w:left="2880" w:hanging="360"/>
        </w:pPr>
        <w:rPr>
          <w:rFonts w:hint="default"/>
        </w:rPr>
      </w:lvl>
    </w:lvlOverride>
    <w:lvlOverride w:ilvl="8">
      <w:lvl w:ilvl="8">
        <w:start w:val="1"/>
        <w:numFmt w:val="none"/>
        <w:lvlText w:val=""/>
        <w:lvlJc w:val="left"/>
        <w:pPr>
          <w:ind w:left="3240" w:hanging="360"/>
        </w:pPr>
        <w:rPr>
          <w:rFonts w:hint="default"/>
        </w:rPr>
      </w:lvl>
    </w:lvlOverride>
  </w:num>
  <w:num w:numId="13" w16cid:durableId="972830550">
    <w:abstractNumId w:val="3"/>
  </w:num>
  <w:num w:numId="14" w16cid:durableId="2035425123">
    <w:abstractNumId w:val="6"/>
  </w:num>
  <w:num w:numId="15" w16cid:durableId="1083141555">
    <w:abstractNumId w:val="11"/>
    <w:lvlOverride w:ilvl="0">
      <w:startOverride w:val="1"/>
      <w:lvl w:ilvl="0">
        <w:start w:val="1"/>
        <w:numFmt w:val="decimal"/>
        <w:pStyle w:val="Heading1"/>
        <w:lvlText w:val="%1."/>
        <w:lvlJc w:val="left"/>
        <w:pPr>
          <w:ind w:left="360" w:hanging="360"/>
        </w:pPr>
        <w:rPr>
          <w:rFonts w:hint="default"/>
        </w:rPr>
      </w:lvl>
    </w:lvlOverride>
    <w:lvlOverride w:ilvl="1">
      <w:startOverride w:val="1"/>
      <w:lvl w:ilvl="1">
        <w:start w:val="1"/>
        <w:numFmt w:val="decimal"/>
        <w:pStyle w:val="Heading2"/>
        <w:lvlText w:val="%1.%2"/>
        <w:lvlJc w:val="left"/>
        <w:pPr>
          <w:ind w:left="720" w:hanging="360"/>
        </w:pPr>
        <w:rPr>
          <w:rFonts w:hint="default"/>
        </w:rPr>
      </w:lvl>
    </w:lvlOverride>
    <w:lvlOverride w:ilvl="2">
      <w:startOverride w:val="1"/>
      <w:lvl w:ilvl="2">
        <w:start w:val="1"/>
        <w:numFmt w:val="decimal"/>
        <w:pStyle w:val="Style2"/>
        <w:lvlText w:val="%1.%2.%3"/>
        <w:lvlJc w:val="left"/>
        <w:pPr>
          <w:ind w:left="1080" w:hanging="360"/>
        </w:pPr>
        <w:rPr>
          <w:rFonts w:hint="default"/>
        </w:rPr>
      </w:lvl>
    </w:lvlOverride>
    <w:lvlOverride w:ilvl="3">
      <w:startOverride w:val="1"/>
      <w:lvl w:ilvl="3">
        <w:start w:val="1"/>
        <w:numFmt w:val="decimal"/>
        <w:pStyle w:val="Heading4"/>
        <w:lvlText w:val="%1.%2.%3.%4"/>
        <w:lvlJc w:val="left"/>
        <w:pPr>
          <w:ind w:left="1440" w:hanging="360"/>
        </w:pPr>
        <w:rPr>
          <w:rFonts w:asciiTheme="majorHAnsi" w:hAnsiTheme="majorHAnsi" w:hint="default"/>
          <w:b w:val="0"/>
          <w:i w:val="0"/>
          <w:sz w:val="20"/>
        </w:rPr>
      </w:lvl>
    </w:lvlOverride>
    <w:lvlOverride w:ilvl="4">
      <w:startOverride w:val="9"/>
      <w:lvl w:ilvl="4">
        <w:start w:val="9"/>
        <w:numFmt w:val="lowerLetter"/>
        <w:lvlText w:val="(%5)"/>
        <w:lvlJc w:val="left"/>
        <w:pPr>
          <w:ind w:left="1440" w:firstLine="0"/>
        </w:pPr>
        <w:rPr>
          <w:rFonts w:hint="default"/>
        </w:rPr>
      </w:lvl>
    </w:lvlOverride>
  </w:num>
  <w:num w:numId="16" w16cid:durableId="266038779">
    <w:abstractNumId w:val="2"/>
  </w:num>
  <w:num w:numId="17" w16cid:durableId="705251256">
    <w:abstractNumId w:val="4"/>
  </w:num>
  <w:num w:numId="18" w16cid:durableId="1941326746">
    <w:abstractNumId w:val="11"/>
    <w:lvlOverride w:ilvl="0">
      <w:lvl w:ilvl="0">
        <w:start w:val="1"/>
        <w:numFmt w:val="decimal"/>
        <w:pStyle w:val="Heading1"/>
        <w:lvlText w:val="%1."/>
        <w:lvlJc w:val="left"/>
        <w:pPr>
          <w:ind w:left="360" w:hanging="360"/>
        </w:pPr>
        <w:rPr>
          <w:rFonts w:hint="default"/>
        </w:rPr>
      </w:lvl>
    </w:lvlOverride>
    <w:lvlOverride w:ilvl="1">
      <w:lvl w:ilvl="1">
        <w:start w:val="1"/>
        <w:numFmt w:val="decimal"/>
        <w:pStyle w:val="Heading2"/>
        <w:lvlText w:val="%1.%2"/>
        <w:lvlJc w:val="left"/>
        <w:pPr>
          <w:ind w:left="643" w:hanging="360"/>
        </w:pPr>
        <w:rPr>
          <w:rFonts w:hint="default"/>
        </w:rPr>
      </w:lvl>
    </w:lvlOverride>
    <w:lvlOverride w:ilvl="2">
      <w:lvl w:ilvl="2">
        <w:start w:val="1"/>
        <w:numFmt w:val="decimal"/>
        <w:pStyle w:val="Style2"/>
        <w:lvlText w:val="%1.%2.%3"/>
        <w:lvlJc w:val="left"/>
        <w:pPr>
          <w:ind w:left="1080" w:hanging="360"/>
        </w:pPr>
        <w:rPr>
          <w:rFonts w:hint="default"/>
        </w:rPr>
      </w:lvl>
    </w:lvlOverride>
    <w:lvlOverride w:ilvl="3">
      <w:lvl w:ilvl="3">
        <w:start w:val="1"/>
        <w:numFmt w:val="decimal"/>
        <w:pStyle w:val="Heading4"/>
        <w:lvlText w:val="%1.%2.%3.%4"/>
        <w:lvlJc w:val="left"/>
        <w:pPr>
          <w:ind w:left="1440" w:hanging="360"/>
        </w:pPr>
        <w:rPr>
          <w:rFonts w:asciiTheme="majorHAnsi" w:hAnsiTheme="majorHAnsi" w:hint="default"/>
          <w:b w:val="0"/>
          <w:i w:val="0"/>
          <w:sz w:val="20"/>
        </w:rPr>
      </w:lvl>
    </w:lvlOverride>
    <w:lvlOverride w:ilvl="4">
      <w:lvl w:ilvl="4">
        <w:start w:val="1"/>
        <w:numFmt w:val="lowerLetter"/>
        <w:lvlText w:val="(%5)"/>
        <w:lvlJc w:val="left"/>
        <w:pPr>
          <w:ind w:left="1440" w:firstLine="0"/>
        </w:pPr>
        <w:rPr>
          <w:rFonts w:hint="default"/>
        </w:rPr>
      </w:lvl>
    </w:lvlOverride>
    <w:lvlOverride w:ilvl="5">
      <w:lvl w:ilvl="5">
        <w:start w:val="1"/>
        <w:numFmt w:val="none"/>
        <w:lvlText w:val=""/>
        <w:lvlJc w:val="left"/>
        <w:pPr>
          <w:ind w:left="2160" w:hanging="360"/>
        </w:pPr>
        <w:rPr>
          <w:rFonts w:hint="default"/>
        </w:rPr>
      </w:lvl>
    </w:lvlOverride>
    <w:lvlOverride w:ilvl="6">
      <w:lvl w:ilvl="6">
        <w:start w:val="1"/>
        <w:numFmt w:val="none"/>
        <w:lvlText w:val=""/>
        <w:lvlJc w:val="left"/>
        <w:pPr>
          <w:ind w:left="2520" w:hanging="360"/>
        </w:pPr>
        <w:rPr>
          <w:rFonts w:hint="default"/>
        </w:rPr>
      </w:lvl>
    </w:lvlOverride>
    <w:lvlOverride w:ilvl="7">
      <w:lvl w:ilvl="7">
        <w:start w:val="1"/>
        <w:numFmt w:val="none"/>
        <w:lvlText w:val=""/>
        <w:lvlJc w:val="left"/>
        <w:pPr>
          <w:ind w:left="2880" w:hanging="360"/>
        </w:pPr>
        <w:rPr>
          <w:rFonts w:hint="default"/>
        </w:rPr>
      </w:lvl>
    </w:lvlOverride>
    <w:lvlOverride w:ilvl="8">
      <w:lvl w:ilvl="8">
        <w:start w:val="1"/>
        <w:numFmt w:val="none"/>
        <w:lvlText w:val=""/>
        <w:lvlJc w:val="left"/>
        <w:pPr>
          <w:ind w:left="3240" w:hanging="360"/>
        </w:pPr>
        <w:rPr>
          <w:rFonts w:hint="default"/>
        </w:rPr>
      </w:lvl>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7871"/>
    <w:rsid w:val="0000049B"/>
    <w:rsid w:val="00000BB7"/>
    <w:rsid w:val="00004123"/>
    <w:rsid w:val="00006861"/>
    <w:rsid w:val="00007213"/>
    <w:rsid w:val="000104DF"/>
    <w:rsid w:val="0001408F"/>
    <w:rsid w:val="000145AB"/>
    <w:rsid w:val="000212B5"/>
    <w:rsid w:val="00022108"/>
    <w:rsid w:val="0002301C"/>
    <w:rsid w:val="0002560A"/>
    <w:rsid w:val="00030205"/>
    <w:rsid w:val="00031362"/>
    <w:rsid w:val="000337BE"/>
    <w:rsid w:val="00035680"/>
    <w:rsid w:val="000357C6"/>
    <w:rsid w:val="00036B07"/>
    <w:rsid w:val="0004059F"/>
    <w:rsid w:val="00041723"/>
    <w:rsid w:val="00041B12"/>
    <w:rsid w:val="0004249C"/>
    <w:rsid w:val="00043C2C"/>
    <w:rsid w:val="00050040"/>
    <w:rsid w:val="000530A2"/>
    <w:rsid w:val="00053D3D"/>
    <w:rsid w:val="000556F4"/>
    <w:rsid w:val="000563A9"/>
    <w:rsid w:val="00060207"/>
    <w:rsid w:val="00062FCA"/>
    <w:rsid w:val="00063E07"/>
    <w:rsid w:val="00064C53"/>
    <w:rsid w:val="00071ECF"/>
    <w:rsid w:val="000728E5"/>
    <w:rsid w:val="000818F6"/>
    <w:rsid w:val="00083BE0"/>
    <w:rsid w:val="00086C78"/>
    <w:rsid w:val="00087256"/>
    <w:rsid w:val="00092955"/>
    <w:rsid w:val="00097937"/>
    <w:rsid w:val="000A0144"/>
    <w:rsid w:val="000A55D9"/>
    <w:rsid w:val="000A589D"/>
    <w:rsid w:val="000A59A7"/>
    <w:rsid w:val="000B0ABD"/>
    <w:rsid w:val="000B30EC"/>
    <w:rsid w:val="000B6BF6"/>
    <w:rsid w:val="000C0D9B"/>
    <w:rsid w:val="000C386F"/>
    <w:rsid w:val="000E4C3C"/>
    <w:rsid w:val="000E640D"/>
    <w:rsid w:val="000E6B39"/>
    <w:rsid w:val="000E7E56"/>
    <w:rsid w:val="000F07D9"/>
    <w:rsid w:val="000F4ABF"/>
    <w:rsid w:val="000F5A60"/>
    <w:rsid w:val="00100DA2"/>
    <w:rsid w:val="0010450C"/>
    <w:rsid w:val="0010580F"/>
    <w:rsid w:val="00107EA6"/>
    <w:rsid w:val="0011376D"/>
    <w:rsid w:val="00113AF4"/>
    <w:rsid w:val="00115755"/>
    <w:rsid w:val="0011701A"/>
    <w:rsid w:val="00117908"/>
    <w:rsid w:val="00117C21"/>
    <w:rsid w:val="00121C8B"/>
    <w:rsid w:val="00124E19"/>
    <w:rsid w:val="00124F66"/>
    <w:rsid w:val="00125C84"/>
    <w:rsid w:val="001329C1"/>
    <w:rsid w:val="001331F5"/>
    <w:rsid w:val="001346FF"/>
    <w:rsid w:val="00136452"/>
    <w:rsid w:val="00143257"/>
    <w:rsid w:val="001435D6"/>
    <w:rsid w:val="001469EE"/>
    <w:rsid w:val="0015349D"/>
    <w:rsid w:val="00153F6A"/>
    <w:rsid w:val="00162814"/>
    <w:rsid w:val="001657A0"/>
    <w:rsid w:val="00170209"/>
    <w:rsid w:val="0017202F"/>
    <w:rsid w:val="001749A6"/>
    <w:rsid w:val="00175D3F"/>
    <w:rsid w:val="00181596"/>
    <w:rsid w:val="00185B84"/>
    <w:rsid w:val="00185F75"/>
    <w:rsid w:val="00186DC0"/>
    <w:rsid w:val="0018741A"/>
    <w:rsid w:val="001907A7"/>
    <w:rsid w:val="0019289B"/>
    <w:rsid w:val="00193ECC"/>
    <w:rsid w:val="00195150"/>
    <w:rsid w:val="001A00B3"/>
    <w:rsid w:val="001A0D15"/>
    <w:rsid w:val="001A0DF7"/>
    <w:rsid w:val="001A0F4D"/>
    <w:rsid w:val="001A3672"/>
    <w:rsid w:val="001A3BF3"/>
    <w:rsid w:val="001A4508"/>
    <w:rsid w:val="001A4765"/>
    <w:rsid w:val="001B0644"/>
    <w:rsid w:val="001B10C3"/>
    <w:rsid w:val="001B49C6"/>
    <w:rsid w:val="001B6871"/>
    <w:rsid w:val="001C0508"/>
    <w:rsid w:val="001C1E75"/>
    <w:rsid w:val="001C4886"/>
    <w:rsid w:val="001C5567"/>
    <w:rsid w:val="001D0195"/>
    <w:rsid w:val="001D0292"/>
    <w:rsid w:val="001D2275"/>
    <w:rsid w:val="001D4BB5"/>
    <w:rsid w:val="001D52B1"/>
    <w:rsid w:val="001E10BA"/>
    <w:rsid w:val="001E5CF5"/>
    <w:rsid w:val="001E7A83"/>
    <w:rsid w:val="001F0683"/>
    <w:rsid w:val="001F07B0"/>
    <w:rsid w:val="001F4FAD"/>
    <w:rsid w:val="001F5241"/>
    <w:rsid w:val="001F7202"/>
    <w:rsid w:val="00204D1E"/>
    <w:rsid w:val="00205253"/>
    <w:rsid w:val="002056A1"/>
    <w:rsid w:val="00211D44"/>
    <w:rsid w:val="0021380A"/>
    <w:rsid w:val="0021631E"/>
    <w:rsid w:val="00217B49"/>
    <w:rsid w:val="00220009"/>
    <w:rsid w:val="0022086E"/>
    <w:rsid w:val="00224ACD"/>
    <w:rsid w:val="0022509D"/>
    <w:rsid w:val="002348A8"/>
    <w:rsid w:val="00236953"/>
    <w:rsid w:val="00236B2E"/>
    <w:rsid w:val="00241F8C"/>
    <w:rsid w:val="00246AA9"/>
    <w:rsid w:val="00251246"/>
    <w:rsid w:val="002579B4"/>
    <w:rsid w:val="00257D56"/>
    <w:rsid w:val="002611FF"/>
    <w:rsid w:val="00265B4F"/>
    <w:rsid w:val="0026757A"/>
    <w:rsid w:val="00267B0E"/>
    <w:rsid w:val="00270E93"/>
    <w:rsid w:val="00271A7D"/>
    <w:rsid w:val="00271F5F"/>
    <w:rsid w:val="0027509F"/>
    <w:rsid w:val="0028371D"/>
    <w:rsid w:val="00290624"/>
    <w:rsid w:val="00290EA4"/>
    <w:rsid w:val="002938A5"/>
    <w:rsid w:val="0029706E"/>
    <w:rsid w:val="002A1E55"/>
    <w:rsid w:val="002A7130"/>
    <w:rsid w:val="002A7BA0"/>
    <w:rsid w:val="002B00D3"/>
    <w:rsid w:val="002B62EE"/>
    <w:rsid w:val="002B7199"/>
    <w:rsid w:val="002C0DEB"/>
    <w:rsid w:val="002D3794"/>
    <w:rsid w:val="002D5185"/>
    <w:rsid w:val="002D605B"/>
    <w:rsid w:val="002D708F"/>
    <w:rsid w:val="002E1D21"/>
    <w:rsid w:val="002E3C9C"/>
    <w:rsid w:val="002F0D8C"/>
    <w:rsid w:val="002F13B8"/>
    <w:rsid w:val="002F3E7B"/>
    <w:rsid w:val="002F45AF"/>
    <w:rsid w:val="002F56B5"/>
    <w:rsid w:val="003006BE"/>
    <w:rsid w:val="003022BD"/>
    <w:rsid w:val="00306062"/>
    <w:rsid w:val="003064D0"/>
    <w:rsid w:val="0031017A"/>
    <w:rsid w:val="00311D70"/>
    <w:rsid w:val="00322EF4"/>
    <w:rsid w:val="003235C6"/>
    <w:rsid w:val="00326D3C"/>
    <w:rsid w:val="00330D6C"/>
    <w:rsid w:val="00331C48"/>
    <w:rsid w:val="00334610"/>
    <w:rsid w:val="00335423"/>
    <w:rsid w:val="00335F86"/>
    <w:rsid w:val="003376E3"/>
    <w:rsid w:val="00340A4E"/>
    <w:rsid w:val="00343363"/>
    <w:rsid w:val="0034603E"/>
    <w:rsid w:val="00346FDB"/>
    <w:rsid w:val="00352EEC"/>
    <w:rsid w:val="00364955"/>
    <w:rsid w:val="00364BA8"/>
    <w:rsid w:val="00364E26"/>
    <w:rsid w:val="00366AA1"/>
    <w:rsid w:val="003670FE"/>
    <w:rsid w:val="00370BC1"/>
    <w:rsid w:val="003734D6"/>
    <w:rsid w:val="003751A6"/>
    <w:rsid w:val="0037757E"/>
    <w:rsid w:val="003775D5"/>
    <w:rsid w:val="003831A8"/>
    <w:rsid w:val="00391FAB"/>
    <w:rsid w:val="003945BA"/>
    <w:rsid w:val="00397361"/>
    <w:rsid w:val="003A1903"/>
    <w:rsid w:val="003A22DE"/>
    <w:rsid w:val="003A2D87"/>
    <w:rsid w:val="003A3123"/>
    <w:rsid w:val="003A4469"/>
    <w:rsid w:val="003A4C79"/>
    <w:rsid w:val="003A6B31"/>
    <w:rsid w:val="003B01BB"/>
    <w:rsid w:val="003B03B0"/>
    <w:rsid w:val="003B1713"/>
    <w:rsid w:val="003B1D83"/>
    <w:rsid w:val="003B3D4A"/>
    <w:rsid w:val="003B46E4"/>
    <w:rsid w:val="003B4A0A"/>
    <w:rsid w:val="003C1FEF"/>
    <w:rsid w:val="003C3BC7"/>
    <w:rsid w:val="003C49D0"/>
    <w:rsid w:val="003C7B64"/>
    <w:rsid w:val="003D019E"/>
    <w:rsid w:val="003D2586"/>
    <w:rsid w:val="003D3AEE"/>
    <w:rsid w:val="003E2332"/>
    <w:rsid w:val="003E4723"/>
    <w:rsid w:val="003F4081"/>
    <w:rsid w:val="003F7129"/>
    <w:rsid w:val="003F740D"/>
    <w:rsid w:val="0040201F"/>
    <w:rsid w:val="00402427"/>
    <w:rsid w:val="00405170"/>
    <w:rsid w:val="00411390"/>
    <w:rsid w:val="00415C24"/>
    <w:rsid w:val="00417721"/>
    <w:rsid w:val="00421A49"/>
    <w:rsid w:val="004222D0"/>
    <w:rsid w:val="004272A4"/>
    <w:rsid w:val="00427BB2"/>
    <w:rsid w:val="00431FFC"/>
    <w:rsid w:val="004403E3"/>
    <w:rsid w:val="00442827"/>
    <w:rsid w:val="00447AFA"/>
    <w:rsid w:val="0045461D"/>
    <w:rsid w:val="0046036E"/>
    <w:rsid w:val="00463203"/>
    <w:rsid w:val="0046367F"/>
    <w:rsid w:val="004665B6"/>
    <w:rsid w:val="004678BD"/>
    <w:rsid w:val="00474157"/>
    <w:rsid w:val="00476AD4"/>
    <w:rsid w:val="00477FEA"/>
    <w:rsid w:val="00480422"/>
    <w:rsid w:val="00483B9D"/>
    <w:rsid w:val="00496F7A"/>
    <w:rsid w:val="00497685"/>
    <w:rsid w:val="004A3BD0"/>
    <w:rsid w:val="004A3F88"/>
    <w:rsid w:val="004A41E7"/>
    <w:rsid w:val="004A560F"/>
    <w:rsid w:val="004A6F5B"/>
    <w:rsid w:val="004B00FF"/>
    <w:rsid w:val="004B244A"/>
    <w:rsid w:val="004C1207"/>
    <w:rsid w:val="004C4C94"/>
    <w:rsid w:val="004C59FE"/>
    <w:rsid w:val="004D2F9B"/>
    <w:rsid w:val="004E17E4"/>
    <w:rsid w:val="004E1A20"/>
    <w:rsid w:val="004E7E01"/>
    <w:rsid w:val="004F0D3A"/>
    <w:rsid w:val="004F12EE"/>
    <w:rsid w:val="004F4894"/>
    <w:rsid w:val="004F4C05"/>
    <w:rsid w:val="004F5E04"/>
    <w:rsid w:val="00500C08"/>
    <w:rsid w:val="0050200F"/>
    <w:rsid w:val="005039B1"/>
    <w:rsid w:val="00507B1A"/>
    <w:rsid w:val="005100E3"/>
    <w:rsid w:val="00511DE2"/>
    <w:rsid w:val="00512181"/>
    <w:rsid w:val="00514305"/>
    <w:rsid w:val="00514783"/>
    <w:rsid w:val="005209A1"/>
    <w:rsid w:val="00520C70"/>
    <w:rsid w:val="005222B6"/>
    <w:rsid w:val="00523962"/>
    <w:rsid w:val="00525335"/>
    <w:rsid w:val="005270FC"/>
    <w:rsid w:val="00527C0A"/>
    <w:rsid w:val="005314C1"/>
    <w:rsid w:val="00532F3B"/>
    <w:rsid w:val="00535A35"/>
    <w:rsid w:val="00536BC6"/>
    <w:rsid w:val="00540620"/>
    <w:rsid w:val="005428EA"/>
    <w:rsid w:val="0054298C"/>
    <w:rsid w:val="00543D8E"/>
    <w:rsid w:val="00546A4F"/>
    <w:rsid w:val="00554D8C"/>
    <w:rsid w:val="005554AD"/>
    <w:rsid w:val="005611E8"/>
    <w:rsid w:val="00563F64"/>
    <w:rsid w:val="00565868"/>
    <w:rsid w:val="00566AC2"/>
    <w:rsid w:val="0057028D"/>
    <w:rsid w:val="00571DA4"/>
    <w:rsid w:val="0057757C"/>
    <w:rsid w:val="00585E90"/>
    <w:rsid w:val="005866AC"/>
    <w:rsid w:val="0058675E"/>
    <w:rsid w:val="00587106"/>
    <w:rsid w:val="00587F27"/>
    <w:rsid w:val="005935D0"/>
    <w:rsid w:val="0059664B"/>
    <w:rsid w:val="005A6F74"/>
    <w:rsid w:val="005A71B5"/>
    <w:rsid w:val="005A75BA"/>
    <w:rsid w:val="005A765F"/>
    <w:rsid w:val="005B358B"/>
    <w:rsid w:val="005B6767"/>
    <w:rsid w:val="005C1898"/>
    <w:rsid w:val="005C4B54"/>
    <w:rsid w:val="005C5092"/>
    <w:rsid w:val="005C5850"/>
    <w:rsid w:val="005D0179"/>
    <w:rsid w:val="005D0808"/>
    <w:rsid w:val="005D1A57"/>
    <w:rsid w:val="005E1A20"/>
    <w:rsid w:val="005E429E"/>
    <w:rsid w:val="005E45D3"/>
    <w:rsid w:val="005E4905"/>
    <w:rsid w:val="005E7666"/>
    <w:rsid w:val="005F6EF8"/>
    <w:rsid w:val="006036DE"/>
    <w:rsid w:val="006136CA"/>
    <w:rsid w:val="00615CEE"/>
    <w:rsid w:val="00617D5F"/>
    <w:rsid w:val="006200E4"/>
    <w:rsid w:val="00620ADA"/>
    <w:rsid w:val="0062107B"/>
    <w:rsid w:val="00623FA4"/>
    <w:rsid w:val="0062423B"/>
    <w:rsid w:val="00632EEA"/>
    <w:rsid w:val="006330D2"/>
    <w:rsid w:val="0063391D"/>
    <w:rsid w:val="006341EA"/>
    <w:rsid w:val="00637305"/>
    <w:rsid w:val="006441AB"/>
    <w:rsid w:val="00644CA4"/>
    <w:rsid w:val="00645CE2"/>
    <w:rsid w:val="00645F8B"/>
    <w:rsid w:val="0065308A"/>
    <w:rsid w:val="00654BB7"/>
    <w:rsid w:val="00654EF0"/>
    <w:rsid w:val="006573BD"/>
    <w:rsid w:val="00657C6C"/>
    <w:rsid w:val="00660CF8"/>
    <w:rsid w:val="00661D90"/>
    <w:rsid w:val="006664D7"/>
    <w:rsid w:val="0066665F"/>
    <w:rsid w:val="006759C7"/>
    <w:rsid w:val="006808ED"/>
    <w:rsid w:val="00682E32"/>
    <w:rsid w:val="00682FED"/>
    <w:rsid w:val="006830E6"/>
    <w:rsid w:val="00683201"/>
    <w:rsid w:val="006854CA"/>
    <w:rsid w:val="00686739"/>
    <w:rsid w:val="0068754C"/>
    <w:rsid w:val="00690AC1"/>
    <w:rsid w:val="00691131"/>
    <w:rsid w:val="00691E27"/>
    <w:rsid w:val="006921F9"/>
    <w:rsid w:val="006928CD"/>
    <w:rsid w:val="006938D2"/>
    <w:rsid w:val="0069740F"/>
    <w:rsid w:val="006A2359"/>
    <w:rsid w:val="006A2BB8"/>
    <w:rsid w:val="006A4869"/>
    <w:rsid w:val="006B372D"/>
    <w:rsid w:val="006B3951"/>
    <w:rsid w:val="006B5991"/>
    <w:rsid w:val="006B7A8A"/>
    <w:rsid w:val="006C33E9"/>
    <w:rsid w:val="006C3C22"/>
    <w:rsid w:val="006D2A6B"/>
    <w:rsid w:val="006D2F8E"/>
    <w:rsid w:val="006D4AE1"/>
    <w:rsid w:val="006D7684"/>
    <w:rsid w:val="006D7E54"/>
    <w:rsid w:val="006E107C"/>
    <w:rsid w:val="006E1D7E"/>
    <w:rsid w:val="006E40FE"/>
    <w:rsid w:val="006E5978"/>
    <w:rsid w:val="006E6A04"/>
    <w:rsid w:val="006F0462"/>
    <w:rsid w:val="006F0AD7"/>
    <w:rsid w:val="006F6624"/>
    <w:rsid w:val="006F781E"/>
    <w:rsid w:val="0070560F"/>
    <w:rsid w:val="0071110A"/>
    <w:rsid w:val="007170EA"/>
    <w:rsid w:val="00717E83"/>
    <w:rsid w:val="00720375"/>
    <w:rsid w:val="00722F4C"/>
    <w:rsid w:val="00726582"/>
    <w:rsid w:val="007300BF"/>
    <w:rsid w:val="00730896"/>
    <w:rsid w:val="007353E3"/>
    <w:rsid w:val="00740B77"/>
    <w:rsid w:val="00743F00"/>
    <w:rsid w:val="00745DA2"/>
    <w:rsid w:val="00746885"/>
    <w:rsid w:val="00752A22"/>
    <w:rsid w:val="00752A68"/>
    <w:rsid w:val="007567A0"/>
    <w:rsid w:val="00756E51"/>
    <w:rsid w:val="00757F95"/>
    <w:rsid w:val="007606E2"/>
    <w:rsid w:val="0076207B"/>
    <w:rsid w:val="00766125"/>
    <w:rsid w:val="00766D22"/>
    <w:rsid w:val="00770580"/>
    <w:rsid w:val="00771C4E"/>
    <w:rsid w:val="007728F0"/>
    <w:rsid w:val="007809B7"/>
    <w:rsid w:val="007826CF"/>
    <w:rsid w:val="00783352"/>
    <w:rsid w:val="00783368"/>
    <w:rsid w:val="00786CE7"/>
    <w:rsid w:val="00787C50"/>
    <w:rsid w:val="007904A1"/>
    <w:rsid w:val="00793B91"/>
    <w:rsid w:val="00793F1D"/>
    <w:rsid w:val="007969E6"/>
    <w:rsid w:val="007A0474"/>
    <w:rsid w:val="007A0B7A"/>
    <w:rsid w:val="007A174B"/>
    <w:rsid w:val="007A1E19"/>
    <w:rsid w:val="007A65B3"/>
    <w:rsid w:val="007A7EB3"/>
    <w:rsid w:val="007B03B2"/>
    <w:rsid w:val="007B173C"/>
    <w:rsid w:val="007B7E07"/>
    <w:rsid w:val="007C2F95"/>
    <w:rsid w:val="007C3A17"/>
    <w:rsid w:val="007D0323"/>
    <w:rsid w:val="007D2F03"/>
    <w:rsid w:val="007D3446"/>
    <w:rsid w:val="007D57D7"/>
    <w:rsid w:val="007D5CE3"/>
    <w:rsid w:val="007E6ACE"/>
    <w:rsid w:val="007F3E48"/>
    <w:rsid w:val="007F5A76"/>
    <w:rsid w:val="007F73BF"/>
    <w:rsid w:val="007F7505"/>
    <w:rsid w:val="00801D33"/>
    <w:rsid w:val="00803B61"/>
    <w:rsid w:val="00805B16"/>
    <w:rsid w:val="008070BA"/>
    <w:rsid w:val="00807920"/>
    <w:rsid w:val="00815D75"/>
    <w:rsid w:val="00817E83"/>
    <w:rsid w:val="00817EC7"/>
    <w:rsid w:val="0082233E"/>
    <w:rsid w:val="0082288D"/>
    <w:rsid w:val="0082387F"/>
    <w:rsid w:val="00826A4B"/>
    <w:rsid w:val="00833205"/>
    <w:rsid w:val="00833FC0"/>
    <w:rsid w:val="008340EA"/>
    <w:rsid w:val="00834CF6"/>
    <w:rsid w:val="00835F0C"/>
    <w:rsid w:val="008364E1"/>
    <w:rsid w:val="00837947"/>
    <w:rsid w:val="00840ABF"/>
    <w:rsid w:val="0084583A"/>
    <w:rsid w:val="00853EBE"/>
    <w:rsid w:val="00857E37"/>
    <w:rsid w:val="00862D7F"/>
    <w:rsid w:val="00864EFE"/>
    <w:rsid w:val="0086568C"/>
    <w:rsid w:val="00865742"/>
    <w:rsid w:val="00871213"/>
    <w:rsid w:val="008718A8"/>
    <w:rsid w:val="00877871"/>
    <w:rsid w:val="00880AF5"/>
    <w:rsid w:val="00882931"/>
    <w:rsid w:val="00886D3B"/>
    <w:rsid w:val="00892304"/>
    <w:rsid w:val="00894E5D"/>
    <w:rsid w:val="00895B2F"/>
    <w:rsid w:val="008A7CAD"/>
    <w:rsid w:val="008B4F4C"/>
    <w:rsid w:val="008B6477"/>
    <w:rsid w:val="008B6D0C"/>
    <w:rsid w:val="008B7519"/>
    <w:rsid w:val="008C0150"/>
    <w:rsid w:val="008C0471"/>
    <w:rsid w:val="008C3F08"/>
    <w:rsid w:val="008C4FCF"/>
    <w:rsid w:val="008C733A"/>
    <w:rsid w:val="008D2200"/>
    <w:rsid w:val="008D31C9"/>
    <w:rsid w:val="008D3BED"/>
    <w:rsid w:val="008D48CE"/>
    <w:rsid w:val="008D5F66"/>
    <w:rsid w:val="008E335D"/>
    <w:rsid w:val="008E3960"/>
    <w:rsid w:val="008E3AC0"/>
    <w:rsid w:val="008E4ADE"/>
    <w:rsid w:val="008E5229"/>
    <w:rsid w:val="008F36EF"/>
    <w:rsid w:val="008F4C70"/>
    <w:rsid w:val="008F54DE"/>
    <w:rsid w:val="00903026"/>
    <w:rsid w:val="0090599E"/>
    <w:rsid w:val="00907B63"/>
    <w:rsid w:val="009105D5"/>
    <w:rsid w:val="00912F63"/>
    <w:rsid w:val="009144E1"/>
    <w:rsid w:val="00914665"/>
    <w:rsid w:val="0091645B"/>
    <w:rsid w:val="00920673"/>
    <w:rsid w:val="00920AE7"/>
    <w:rsid w:val="00922152"/>
    <w:rsid w:val="00922344"/>
    <w:rsid w:val="009231F5"/>
    <w:rsid w:val="00926645"/>
    <w:rsid w:val="00930374"/>
    <w:rsid w:val="00934051"/>
    <w:rsid w:val="0093427F"/>
    <w:rsid w:val="00935E21"/>
    <w:rsid w:val="0094385F"/>
    <w:rsid w:val="00945452"/>
    <w:rsid w:val="00946248"/>
    <w:rsid w:val="00950114"/>
    <w:rsid w:val="009511AF"/>
    <w:rsid w:val="00953EEA"/>
    <w:rsid w:val="009612DA"/>
    <w:rsid w:val="009652D7"/>
    <w:rsid w:val="009662C5"/>
    <w:rsid w:val="00971703"/>
    <w:rsid w:val="009732C3"/>
    <w:rsid w:val="0097347A"/>
    <w:rsid w:val="00973689"/>
    <w:rsid w:val="00977D5F"/>
    <w:rsid w:val="00982035"/>
    <w:rsid w:val="00982A96"/>
    <w:rsid w:val="00984374"/>
    <w:rsid w:val="00984869"/>
    <w:rsid w:val="00984C43"/>
    <w:rsid w:val="009916F0"/>
    <w:rsid w:val="00991F19"/>
    <w:rsid w:val="00992059"/>
    <w:rsid w:val="00992354"/>
    <w:rsid w:val="009973E9"/>
    <w:rsid w:val="009A53A4"/>
    <w:rsid w:val="009B0208"/>
    <w:rsid w:val="009B2325"/>
    <w:rsid w:val="009B3F92"/>
    <w:rsid w:val="009B4F18"/>
    <w:rsid w:val="009B71C2"/>
    <w:rsid w:val="009B7927"/>
    <w:rsid w:val="009D1308"/>
    <w:rsid w:val="009D58FA"/>
    <w:rsid w:val="009D5A94"/>
    <w:rsid w:val="009D69B5"/>
    <w:rsid w:val="009D7457"/>
    <w:rsid w:val="009D78BC"/>
    <w:rsid w:val="009E09CC"/>
    <w:rsid w:val="009E1BC8"/>
    <w:rsid w:val="009E6121"/>
    <w:rsid w:val="009E7154"/>
    <w:rsid w:val="009F0450"/>
    <w:rsid w:val="009F29CB"/>
    <w:rsid w:val="009F2CB8"/>
    <w:rsid w:val="009F68CA"/>
    <w:rsid w:val="009F6A99"/>
    <w:rsid w:val="00A0505D"/>
    <w:rsid w:val="00A06A6A"/>
    <w:rsid w:val="00A1156B"/>
    <w:rsid w:val="00A11646"/>
    <w:rsid w:val="00A116A5"/>
    <w:rsid w:val="00A20F2B"/>
    <w:rsid w:val="00A21B48"/>
    <w:rsid w:val="00A21C4C"/>
    <w:rsid w:val="00A22180"/>
    <w:rsid w:val="00A30711"/>
    <w:rsid w:val="00A419CE"/>
    <w:rsid w:val="00A4442F"/>
    <w:rsid w:val="00A45D73"/>
    <w:rsid w:val="00A469C9"/>
    <w:rsid w:val="00A51C2D"/>
    <w:rsid w:val="00A529C2"/>
    <w:rsid w:val="00A54951"/>
    <w:rsid w:val="00A5534F"/>
    <w:rsid w:val="00A62D30"/>
    <w:rsid w:val="00A642D5"/>
    <w:rsid w:val="00A6461E"/>
    <w:rsid w:val="00A7065A"/>
    <w:rsid w:val="00A72200"/>
    <w:rsid w:val="00A729F7"/>
    <w:rsid w:val="00A7352E"/>
    <w:rsid w:val="00A73F2B"/>
    <w:rsid w:val="00A77963"/>
    <w:rsid w:val="00A80547"/>
    <w:rsid w:val="00A816BE"/>
    <w:rsid w:val="00A946A4"/>
    <w:rsid w:val="00AA2599"/>
    <w:rsid w:val="00AA4796"/>
    <w:rsid w:val="00AA4E30"/>
    <w:rsid w:val="00AA6231"/>
    <w:rsid w:val="00AA715D"/>
    <w:rsid w:val="00AA73E2"/>
    <w:rsid w:val="00AB06E2"/>
    <w:rsid w:val="00AB4AA0"/>
    <w:rsid w:val="00AC0FCD"/>
    <w:rsid w:val="00AC324E"/>
    <w:rsid w:val="00AC4622"/>
    <w:rsid w:val="00AC75E9"/>
    <w:rsid w:val="00AD03DA"/>
    <w:rsid w:val="00AD120B"/>
    <w:rsid w:val="00AE1650"/>
    <w:rsid w:val="00AE7901"/>
    <w:rsid w:val="00AF2C69"/>
    <w:rsid w:val="00B0338D"/>
    <w:rsid w:val="00B0614E"/>
    <w:rsid w:val="00B06E61"/>
    <w:rsid w:val="00B07352"/>
    <w:rsid w:val="00B079C0"/>
    <w:rsid w:val="00B07CF6"/>
    <w:rsid w:val="00B103FE"/>
    <w:rsid w:val="00B14A2C"/>
    <w:rsid w:val="00B1538B"/>
    <w:rsid w:val="00B167B7"/>
    <w:rsid w:val="00B177EB"/>
    <w:rsid w:val="00B17A13"/>
    <w:rsid w:val="00B204A4"/>
    <w:rsid w:val="00B20864"/>
    <w:rsid w:val="00B22FEE"/>
    <w:rsid w:val="00B2477F"/>
    <w:rsid w:val="00B26F09"/>
    <w:rsid w:val="00B3052D"/>
    <w:rsid w:val="00B329ED"/>
    <w:rsid w:val="00B404B0"/>
    <w:rsid w:val="00B50438"/>
    <w:rsid w:val="00B52558"/>
    <w:rsid w:val="00B60D8E"/>
    <w:rsid w:val="00B61A23"/>
    <w:rsid w:val="00B6275D"/>
    <w:rsid w:val="00B643CB"/>
    <w:rsid w:val="00B67EE3"/>
    <w:rsid w:val="00B7331E"/>
    <w:rsid w:val="00B73C60"/>
    <w:rsid w:val="00B74EF7"/>
    <w:rsid w:val="00B75814"/>
    <w:rsid w:val="00B776AA"/>
    <w:rsid w:val="00B80660"/>
    <w:rsid w:val="00B80796"/>
    <w:rsid w:val="00B83DD0"/>
    <w:rsid w:val="00B91563"/>
    <w:rsid w:val="00B97305"/>
    <w:rsid w:val="00B976DA"/>
    <w:rsid w:val="00BA2979"/>
    <w:rsid w:val="00BA5D59"/>
    <w:rsid w:val="00BB72A3"/>
    <w:rsid w:val="00BC02C8"/>
    <w:rsid w:val="00BC25EB"/>
    <w:rsid w:val="00BC6233"/>
    <w:rsid w:val="00BD0EF3"/>
    <w:rsid w:val="00BD5D4A"/>
    <w:rsid w:val="00BE0DB0"/>
    <w:rsid w:val="00BE1469"/>
    <w:rsid w:val="00BE1A45"/>
    <w:rsid w:val="00BE4162"/>
    <w:rsid w:val="00BE5732"/>
    <w:rsid w:val="00BE77D1"/>
    <w:rsid w:val="00BF2B49"/>
    <w:rsid w:val="00BF6065"/>
    <w:rsid w:val="00BF7AFD"/>
    <w:rsid w:val="00C01501"/>
    <w:rsid w:val="00C03243"/>
    <w:rsid w:val="00C03F9C"/>
    <w:rsid w:val="00C05167"/>
    <w:rsid w:val="00C14015"/>
    <w:rsid w:val="00C147A5"/>
    <w:rsid w:val="00C17317"/>
    <w:rsid w:val="00C265F9"/>
    <w:rsid w:val="00C30F49"/>
    <w:rsid w:val="00C31D7A"/>
    <w:rsid w:val="00C31DED"/>
    <w:rsid w:val="00C34C8E"/>
    <w:rsid w:val="00C376F2"/>
    <w:rsid w:val="00C4795A"/>
    <w:rsid w:val="00C51759"/>
    <w:rsid w:val="00C5241B"/>
    <w:rsid w:val="00C54137"/>
    <w:rsid w:val="00C623EA"/>
    <w:rsid w:val="00C63EE2"/>
    <w:rsid w:val="00C7035E"/>
    <w:rsid w:val="00C70432"/>
    <w:rsid w:val="00C7156A"/>
    <w:rsid w:val="00C737F9"/>
    <w:rsid w:val="00C77743"/>
    <w:rsid w:val="00C81052"/>
    <w:rsid w:val="00C86AB8"/>
    <w:rsid w:val="00C86EB7"/>
    <w:rsid w:val="00C93194"/>
    <w:rsid w:val="00C942A7"/>
    <w:rsid w:val="00C95317"/>
    <w:rsid w:val="00C96A3B"/>
    <w:rsid w:val="00C96DFE"/>
    <w:rsid w:val="00CA2BF1"/>
    <w:rsid w:val="00CA49E3"/>
    <w:rsid w:val="00CA695C"/>
    <w:rsid w:val="00CB2506"/>
    <w:rsid w:val="00CB3769"/>
    <w:rsid w:val="00CB5064"/>
    <w:rsid w:val="00CC3016"/>
    <w:rsid w:val="00CC61C6"/>
    <w:rsid w:val="00CD07C8"/>
    <w:rsid w:val="00CD4D74"/>
    <w:rsid w:val="00CD746A"/>
    <w:rsid w:val="00CE2DF5"/>
    <w:rsid w:val="00CE5917"/>
    <w:rsid w:val="00CE5EEC"/>
    <w:rsid w:val="00CE6E80"/>
    <w:rsid w:val="00CE73FD"/>
    <w:rsid w:val="00CE7D88"/>
    <w:rsid w:val="00CF0FA3"/>
    <w:rsid w:val="00CF5AB9"/>
    <w:rsid w:val="00CF6A3F"/>
    <w:rsid w:val="00D017B4"/>
    <w:rsid w:val="00D06441"/>
    <w:rsid w:val="00D0691E"/>
    <w:rsid w:val="00D1427C"/>
    <w:rsid w:val="00D22798"/>
    <w:rsid w:val="00D24898"/>
    <w:rsid w:val="00D25A33"/>
    <w:rsid w:val="00D25D56"/>
    <w:rsid w:val="00D3594D"/>
    <w:rsid w:val="00D40BC2"/>
    <w:rsid w:val="00D41024"/>
    <w:rsid w:val="00D4136C"/>
    <w:rsid w:val="00D46AA4"/>
    <w:rsid w:val="00D50127"/>
    <w:rsid w:val="00D50636"/>
    <w:rsid w:val="00D57DE4"/>
    <w:rsid w:val="00D63426"/>
    <w:rsid w:val="00D672D4"/>
    <w:rsid w:val="00D67354"/>
    <w:rsid w:val="00D713F7"/>
    <w:rsid w:val="00D7243E"/>
    <w:rsid w:val="00D74604"/>
    <w:rsid w:val="00D75631"/>
    <w:rsid w:val="00D7749A"/>
    <w:rsid w:val="00D80C33"/>
    <w:rsid w:val="00D81830"/>
    <w:rsid w:val="00D87D7C"/>
    <w:rsid w:val="00D92F1C"/>
    <w:rsid w:val="00D943F9"/>
    <w:rsid w:val="00D97A3B"/>
    <w:rsid w:val="00DA2A49"/>
    <w:rsid w:val="00DA44DD"/>
    <w:rsid w:val="00DB3453"/>
    <w:rsid w:val="00DB73DA"/>
    <w:rsid w:val="00DC03E1"/>
    <w:rsid w:val="00DC3B9A"/>
    <w:rsid w:val="00DC77F4"/>
    <w:rsid w:val="00DD0AA8"/>
    <w:rsid w:val="00DD0DD3"/>
    <w:rsid w:val="00DD4108"/>
    <w:rsid w:val="00DD6B9A"/>
    <w:rsid w:val="00DD7B41"/>
    <w:rsid w:val="00DE3F1D"/>
    <w:rsid w:val="00DE52ED"/>
    <w:rsid w:val="00DE5FB6"/>
    <w:rsid w:val="00DF3793"/>
    <w:rsid w:val="00DF566D"/>
    <w:rsid w:val="00DF7E94"/>
    <w:rsid w:val="00E036C9"/>
    <w:rsid w:val="00E13989"/>
    <w:rsid w:val="00E14B62"/>
    <w:rsid w:val="00E15483"/>
    <w:rsid w:val="00E17AF3"/>
    <w:rsid w:val="00E21D04"/>
    <w:rsid w:val="00E2521B"/>
    <w:rsid w:val="00E260F5"/>
    <w:rsid w:val="00E30D2C"/>
    <w:rsid w:val="00E32B04"/>
    <w:rsid w:val="00E379F1"/>
    <w:rsid w:val="00E43ADE"/>
    <w:rsid w:val="00E44BA1"/>
    <w:rsid w:val="00E46DD3"/>
    <w:rsid w:val="00E509B1"/>
    <w:rsid w:val="00E52C97"/>
    <w:rsid w:val="00E539C5"/>
    <w:rsid w:val="00E5402D"/>
    <w:rsid w:val="00E545DE"/>
    <w:rsid w:val="00E61F9A"/>
    <w:rsid w:val="00E62AF9"/>
    <w:rsid w:val="00E62F8D"/>
    <w:rsid w:val="00E63168"/>
    <w:rsid w:val="00E65B66"/>
    <w:rsid w:val="00E67698"/>
    <w:rsid w:val="00E70A50"/>
    <w:rsid w:val="00E711EB"/>
    <w:rsid w:val="00E7137C"/>
    <w:rsid w:val="00E72745"/>
    <w:rsid w:val="00E756B6"/>
    <w:rsid w:val="00E75FE3"/>
    <w:rsid w:val="00E77787"/>
    <w:rsid w:val="00E80F9B"/>
    <w:rsid w:val="00E83AB3"/>
    <w:rsid w:val="00E83D54"/>
    <w:rsid w:val="00E9050F"/>
    <w:rsid w:val="00E90CA1"/>
    <w:rsid w:val="00EA1928"/>
    <w:rsid w:val="00EA3D48"/>
    <w:rsid w:val="00ED1C32"/>
    <w:rsid w:val="00EE0866"/>
    <w:rsid w:val="00EE4A90"/>
    <w:rsid w:val="00EE7153"/>
    <w:rsid w:val="00EF19CF"/>
    <w:rsid w:val="00EF1FFB"/>
    <w:rsid w:val="00EF27E4"/>
    <w:rsid w:val="00EF5AAD"/>
    <w:rsid w:val="00EF5BFD"/>
    <w:rsid w:val="00EF6870"/>
    <w:rsid w:val="00EF7B29"/>
    <w:rsid w:val="00F00207"/>
    <w:rsid w:val="00F01459"/>
    <w:rsid w:val="00F04F18"/>
    <w:rsid w:val="00F066BB"/>
    <w:rsid w:val="00F06F91"/>
    <w:rsid w:val="00F11B97"/>
    <w:rsid w:val="00F14968"/>
    <w:rsid w:val="00F1719A"/>
    <w:rsid w:val="00F22D81"/>
    <w:rsid w:val="00F249B1"/>
    <w:rsid w:val="00F26F2D"/>
    <w:rsid w:val="00F3178E"/>
    <w:rsid w:val="00F36625"/>
    <w:rsid w:val="00F37811"/>
    <w:rsid w:val="00F41926"/>
    <w:rsid w:val="00F42279"/>
    <w:rsid w:val="00F43439"/>
    <w:rsid w:val="00F43FF5"/>
    <w:rsid w:val="00F44EAA"/>
    <w:rsid w:val="00F46223"/>
    <w:rsid w:val="00F469EF"/>
    <w:rsid w:val="00F46E92"/>
    <w:rsid w:val="00F4731D"/>
    <w:rsid w:val="00F50F18"/>
    <w:rsid w:val="00F6083A"/>
    <w:rsid w:val="00F647E9"/>
    <w:rsid w:val="00F6536D"/>
    <w:rsid w:val="00F66800"/>
    <w:rsid w:val="00F7402A"/>
    <w:rsid w:val="00F7696F"/>
    <w:rsid w:val="00F820F4"/>
    <w:rsid w:val="00F84D4D"/>
    <w:rsid w:val="00F85053"/>
    <w:rsid w:val="00F855D0"/>
    <w:rsid w:val="00F85AB8"/>
    <w:rsid w:val="00F8740C"/>
    <w:rsid w:val="00F92C01"/>
    <w:rsid w:val="00F95526"/>
    <w:rsid w:val="00F95E24"/>
    <w:rsid w:val="00FA0E24"/>
    <w:rsid w:val="00FA215C"/>
    <w:rsid w:val="00FA73BA"/>
    <w:rsid w:val="00FB10E0"/>
    <w:rsid w:val="00FB42A8"/>
    <w:rsid w:val="00FB4987"/>
    <w:rsid w:val="00FB5926"/>
    <w:rsid w:val="00FB5B01"/>
    <w:rsid w:val="00FC0827"/>
    <w:rsid w:val="00FC474E"/>
    <w:rsid w:val="00FC4A1F"/>
    <w:rsid w:val="00FC7667"/>
    <w:rsid w:val="00FD131B"/>
    <w:rsid w:val="00FD3134"/>
    <w:rsid w:val="00FE0D52"/>
    <w:rsid w:val="00FE563C"/>
    <w:rsid w:val="00FE57A1"/>
    <w:rsid w:val="00FE5D61"/>
    <w:rsid w:val="00FF0F18"/>
    <w:rsid w:val="00FF247A"/>
    <w:rsid w:val="00FF2C2E"/>
    <w:rsid w:val="00FF3BF6"/>
    <w:rsid w:val="00FF3C34"/>
    <w:rsid w:val="00FF7728"/>
    <w:rsid w:val="070CFDED"/>
    <w:rsid w:val="070ED26D"/>
    <w:rsid w:val="11C9B625"/>
    <w:rsid w:val="18494997"/>
    <w:rsid w:val="1E925893"/>
    <w:rsid w:val="20551348"/>
    <w:rsid w:val="2E86D98D"/>
    <w:rsid w:val="3530E9DC"/>
    <w:rsid w:val="37DF8D7C"/>
    <w:rsid w:val="5ECF5D81"/>
    <w:rsid w:val="61136F0C"/>
    <w:rsid w:val="639992DF"/>
    <w:rsid w:val="66C5582A"/>
    <w:rsid w:val="672DF159"/>
    <w:rsid w:val="6CBB6254"/>
    <w:rsid w:val="72A952A2"/>
    <w:rsid w:val="7C14B5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4D74FA"/>
  <w15:chartTrackingRefBased/>
  <w15:docId w15:val="{7F7C0F52-216C-4100-A52C-89A9D53D58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53D3D"/>
    <w:pPr>
      <w:spacing w:before="120" w:after="240" w:line="240" w:lineRule="auto"/>
    </w:pPr>
    <w:rPr>
      <w:sz w:val="20"/>
    </w:rPr>
  </w:style>
  <w:style w:type="paragraph" w:styleId="Heading1">
    <w:name w:val="heading 1"/>
    <w:next w:val="Normal"/>
    <w:link w:val="Heading1Char"/>
    <w:uiPriority w:val="9"/>
    <w:qFormat/>
    <w:rsid w:val="00E46DD3"/>
    <w:pPr>
      <w:pageBreakBefore/>
      <w:numPr>
        <w:numId w:val="6"/>
      </w:numPr>
      <w:ind w:left="0" w:firstLine="0"/>
      <w:outlineLvl w:val="0"/>
    </w:pPr>
    <w:rPr>
      <w:b/>
      <w:bCs/>
      <w:color w:val="06262D" w:themeColor="text2"/>
      <w:sz w:val="56"/>
      <w:szCs w:val="56"/>
    </w:rPr>
  </w:style>
  <w:style w:type="paragraph" w:styleId="Heading2">
    <w:name w:val="heading 2"/>
    <w:basedOn w:val="Heading1"/>
    <w:next w:val="Normal"/>
    <w:link w:val="Heading2Char"/>
    <w:uiPriority w:val="9"/>
    <w:unhideWhenUsed/>
    <w:qFormat/>
    <w:rsid w:val="00617D5F"/>
    <w:pPr>
      <w:pageBreakBefore w:val="0"/>
      <w:numPr>
        <w:ilvl w:val="1"/>
      </w:numPr>
      <w:spacing w:before="480" w:after="240" w:line="240" w:lineRule="auto"/>
      <w:outlineLvl w:val="1"/>
    </w:pPr>
    <w:rPr>
      <w:sz w:val="32"/>
      <w:szCs w:val="32"/>
    </w:rPr>
  </w:style>
  <w:style w:type="paragraph" w:styleId="Heading3">
    <w:name w:val="heading 3"/>
    <w:basedOn w:val="Heading2"/>
    <w:next w:val="Normal"/>
    <w:link w:val="Heading3Char"/>
    <w:uiPriority w:val="9"/>
    <w:unhideWhenUsed/>
    <w:qFormat/>
    <w:rsid w:val="00186DC0"/>
    <w:pPr>
      <w:numPr>
        <w:ilvl w:val="0"/>
        <w:numId w:val="0"/>
      </w:numPr>
      <w:spacing w:before="360"/>
      <w:ind w:left="1080" w:hanging="360"/>
      <w:outlineLvl w:val="2"/>
    </w:pPr>
    <w:rPr>
      <w:b w:val="0"/>
      <w:bCs w:val="0"/>
      <w:caps/>
      <w:color w:val="008D7F" w:themeColor="text1"/>
      <w:sz w:val="24"/>
      <w:szCs w:val="24"/>
    </w:rPr>
  </w:style>
  <w:style w:type="paragraph" w:styleId="Heading4">
    <w:name w:val="heading 4"/>
    <w:basedOn w:val="Heading3"/>
    <w:next w:val="Normal"/>
    <w:link w:val="Heading4Char"/>
    <w:autoRedefine/>
    <w:uiPriority w:val="9"/>
    <w:unhideWhenUsed/>
    <w:qFormat/>
    <w:rsid w:val="00186DC0"/>
    <w:pPr>
      <w:numPr>
        <w:ilvl w:val="3"/>
        <w:numId w:val="6"/>
      </w:numPr>
      <w:tabs>
        <w:tab w:val="left" w:pos="993"/>
      </w:tabs>
      <w:spacing w:after="0"/>
      <w:ind w:left="0" w:firstLine="0"/>
      <w:outlineLvl w:val="3"/>
    </w:pPr>
    <w:rPr>
      <w:b/>
      <w:bCs/>
      <w:caps w:val="0"/>
      <w:color w:val="06262D" w:themeColor="text2"/>
      <w:sz w:val="20"/>
      <w:szCs w:val="20"/>
    </w:rPr>
  </w:style>
  <w:style w:type="paragraph" w:styleId="Heading5">
    <w:name w:val="heading 5"/>
    <w:basedOn w:val="Normal"/>
    <w:next w:val="Normal"/>
    <w:link w:val="Heading5Char"/>
    <w:uiPriority w:val="9"/>
    <w:unhideWhenUsed/>
    <w:qFormat/>
    <w:rsid w:val="00F4731D"/>
    <w:pPr>
      <w:keepNext/>
      <w:keepLines/>
      <w:spacing w:before="40" w:after="0"/>
      <w:outlineLvl w:val="4"/>
    </w:pPr>
    <w:rPr>
      <w:rFonts w:asciiTheme="majorHAnsi" w:eastAsiaTheme="majorEastAsia" w:hAnsiTheme="majorHAnsi" w:cstheme="majorBidi"/>
      <w:color w:val="002A2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46DD3"/>
    <w:rPr>
      <w:b/>
      <w:bCs/>
      <w:color w:val="06262D" w:themeColor="text2"/>
      <w:sz w:val="56"/>
      <w:szCs w:val="56"/>
    </w:rPr>
  </w:style>
  <w:style w:type="paragraph" w:styleId="TOCHeading">
    <w:name w:val="TOC Heading"/>
    <w:next w:val="Normal"/>
    <w:uiPriority w:val="39"/>
    <w:unhideWhenUsed/>
    <w:qFormat/>
    <w:rsid w:val="00645CE2"/>
    <w:rPr>
      <w:b/>
      <w:bCs/>
      <w:color w:val="FFFFFF" w:themeColor="background1"/>
      <w:sz w:val="56"/>
      <w:szCs w:val="56"/>
      <w:lang w:val="en-US"/>
    </w:rPr>
  </w:style>
  <w:style w:type="paragraph" w:styleId="ListParagraph">
    <w:name w:val="List Paragraph"/>
    <w:basedOn w:val="Normal"/>
    <w:uiPriority w:val="1"/>
    <w:qFormat/>
    <w:rsid w:val="000145AB"/>
    <w:pPr>
      <w:ind w:left="720"/>
      <w:contextualSpacing/>
    </w:pPr>
  </w:style>
  <w:style w:type="numbering" w:customStyle="1" w:styleId="Headings">
    <w:name w:val="Headings"/>
    <w:uiPriority w:val="99"/>
    <w:rsid w:val="00D672D4"/>
    <w:pPr>
      <w:numPr>
        <w:numId w:val="8"/>
      </w:numPr>
    </w:pPr>
  </w:style>
  <w:style w:type="character" w:customStyle="1" w:styleId="Heading2Char">
    <w:name w:val="Heading 2 Char"/>
    <w:basedOn w:val="DefaultParagraphFont"/>
    <w:link w:val="Heading2"/>
    <w:uiPriority w:val="9"/>
    <w:rsid w:val="00617D5F"/>
    <w:rPr>
      <w:b/>
      <w:bCs/>
      <w:color w:val="06262D" w:themeColor="text2"/>
      <w:sz w:val="32"/>
      <w:szCs w:val="32"/>
    </w:rPr>
  </w:style>
  <w:style w:type="character" w:customStyle="1" w:styleId="Heading3Char">
    <w:name w:val="Heading 3 Char"/>
    <w:basedOn w:val="DefaultParagraphFont"/>
    <w:link w:val="Heading3"/>
    <w:uiPriority w:val="9"/>
    <w:rsid w:val="00186DC0"/>
    <w:rPr>
      <w:caps/>
      <w:color w:val="008D7F" w:themeColor="text1"/>
      <w:sz w:val="24"/>
      <w:szCs w:val="24"/>
    </w:rPr>
  </w:style>
  <w:style w:type="character" w:customStyle="1" w:styleId="Heading4Char">
    <w:name w:val="Heading 4 Char"/>
    <w:basedOn w:val="DefaultParagraphFont"/>
    <w:link w:val="Heading4"/>
    <w:uiPriority w:val="9"/>
    <w:rsid w:val="00186DC0"/>
    <w:rPr>
      <w:b/>
      <w:bCs/>
      <w:color w:val="06262D" w:themeColor="text2"/>
      <w:sz w:val="20"/>
      <w:szCs w:val="20"/>
    </w:rPr>
  </w:style>
  <w:style w:type="paragraph" w:styleId="Header">
    <w:name w:val="header"/>
    <w:basedOn w:val="Normal"/>
    <w:link w:val="HeaderChar"/>
    <w:uiPriority w:val="99"/>
    <w:unhideWhenUsed/>
    <w:rsid w:val="00757F95"/>
    <w:pPr>
      <w:tabs>
        <w:tab w:val="center" w:pos="4513"/>
        <w:tab w:val="right" w:pos="9026"/>
      </w:tabs>
      <w:spacing w:before="0" w:after="0"/>
    </w:pPr>
  </w:style>
  <w:style w:type="character" w:customStyle="1" w:styleId="HeaderChar">
    <w:name w:val="Header Char"/>
    <w:basedOn w:val="DefaultParagraphFont"/>
    <w:link w:val="Header"/>
    <w:uiPriority w:val="99"/>
    <w:rsid w:val="00757F95"/>
  </w:style>
  <w:style w:type="paragraph" w:styleId="Footer">
    <w:name w:val="footer"/>
    <w:link w:val="FooterChar"/>
    <w:uiPriority w:val="99"/>
    <w:unhideWhenUsed/>
    <w:rsid w:val="0022509D"/>
    <w:pPr>
      <w:tabs>
        <w:tab w:val="center" w:pos="4513"/>
      </w:tabs>
      <w:spacing w:after="0"/>
      <w:ind w:right="227"/>
      <w:jc w:val="right"/>
    </w:pPr>
    <w:rPr>
      <w:b/>
      <w:bCs/>
      <w:noProof/>
      <w:color w:val="FFFFFF" w:themeColor="background1"/>
      <w:sz w:val="18"/>
      <w:szCs w:val="18"/>
    </w:rPr>
  </w:style>
  <w:style w:type="character" w:customStyle="1" w:styleId="FooterChar">
    <w:name w:val="Footer Char"/>
    <w:basedOn w:val="DefaultParagraphFont"/>
    <w:link w:val="Footer"/>
    <w:uiPriority w:val="99"/>
    <w:rsid w:val="0022509D"/>
    <w:rPr>
      <w:b/>
      <w:bCs/>
      <w:noProof/>
      <w:color w:val="FFFFFF" w:themeColor="background1"/>
      <w:sz w:val="18"/>
      <w:szCs w:val="18"/>
    </w:rPr>
  </w:style>
  <w:style w:type="paragraph" w:styleId="TOC1">
    <w:name w:val="toc 1"/>
    <w:next w:val="Normal"/>
    <w:autoRedefine/>
    <w:uiPriority w:val="39"/>
    <w:unhideWhenUsed/>
    <w:rsid w:val="00E21D04"/>
    <w:pPr>
      <w:tabs>
        <w:tab w:val="left" w:pos="284"/>
        <w:tab w:val="right" w:leader="dot" w:pos="10204"/>
      </w:tabs>
      <w:spacing w:before="240" w:after="0" w:line="240" w:lineRule="auto"/>
    </w:pPr>
    <w:rPr>
      <w:b/>
      <w:caps/>
      <w:noProof/>
      <w:color w:val="FFFFFF" w:themeColor="background1"/>
      <w:sz w:val="20"/>
    </w:rPr>
  </w:style>
  <w:style w:type="paragraph" w:styleId="TOC2">
    <w:name w:val="toc 2"/>
    <w:next w:val="Normal"/>
    <w:autoRedefine/>
    <w:uiPriority w:val="39"/>
    <w:unhideWhenUsed/>
    <w:rsid w:val="00645CE2"/>
    <w:pPr>
      <w:tabs>
        <w:tab w:val="left" w:pos="709"/>
        <w:tab w:val="right" w:leader="dot" w:pos="10204"/>
      </w:tabs>
      <w:spacing w:before="120" w:after="0" w:line="240" w:lineRule="auto"/>
      <w:ind w:left="284"/>
    </w:pPr>
    <w:rPr>
      <w:b/>
      <w:noProof/>
      <w:color w:val="FFFFFF" w:themeColor="background1"/>
      <w:sz w:val="20"/>
    </w:rPr>
  </w:style>
  <w:style w:type="paragraph" w:styleId="TOC3">
    <w:name w:val="toc 3"/>
    <w:next w:val="Normal"/>
    <w:autoRedefine/>
    <w:uiPriority w:val="39"/>
    <w:unhideWhenUsed/>
    <w:rsid w:val="00645CE2"/>
    <w:pPr>
      <w:tabs>
        <w:tab w:val="left" w:pos="1276"/>
        <w:tab w:val="right" w:leader="dot" w:pos="10204"/>
      </w:tabs>
      <w:spacing w:before="120" w:after="0" w:line="240" w:lineRule="auto"/>
      <w:ind w:left="709"/>
    </w:pPr>
    <w:rPr>
      <w:noProof/>
      <w:color w:val="FFFFFF" w:themeColor="background1"/>
      <w:sz w:val="18"/>
    </w:rPr>
  </w:style>
  <w:style w:type="character" w:styleId="Hyperlink">
    <w:name w:val="Hyperlink"/>
    <w:basedOn w:val="DefaultParagraphFont"/>
    <w:uiPriority w:val="99"/>
    <w:unhideWhenUsed/>
    <w:rsid w:val="007F7505"/>
    <w:rPr>
      <w:color w:val="008D7F" w:themeColor="hyperlink"/>
      <w:u w:val="single"/>
    </w:rPr>
  </w:style>
  <w:style w:type="paragraph" w:styleId="ListBullet">
    <w:name w:val="List Bullet"/>
    <w:basedOn w:val="BodyText"/>
    <w:uiPriority w:val="99"/>
    <w:unhideWhenUsed/>
    <w:qFormat/>
    <w:rsid w:val="003E2332"/>
    <w:pPr>
      <w:numPr>
        <w:numId w:val="7"/>
      </w:numPr>
    </w:pPr>
  </w:style>
  <w:style w:type="paragraph" w:styleId="ListBullet2">
    <w:name w:val="List Bullet 2"/>
    <w:basedOn w:val="Normal"/>
    <w:uiPriority w:val="99"/>
    <w:unhideWhenUsed/>
    <w:qFormat/>
    <w:rsid w:val="00186DC0"/>
    <w:pPr>
      <w:numPr>
        <w:numId w:val="1"/>
      </w:numPr>
      <w:tabs>
        <w:tab w:val="clear" w:pos="624"/>
        <w:tab w:val="num" w:pos="709"/>
      </w:tabs>
      <w:spacing w:after="0"/>
      <w:ind w:left="709"/>
    </w:pPr>
    <w:rPr>
      <w:color w:val="323537" w:themeColor="background2" w:themeShade="40"/>
      <w:szCs w:val="20"/>
      <w:lang w:val="fr-FR"/>
    </w:rPr>
  </w:style>
  <w:style w:type="paragraph" w:styleId="ListBullet3">
    <w:name w:val="List Bullet 3"/>
    <w:basedOn w:val="Normal"/>
    <w:uiPriority w:val="99"/>
    <w:unhideWhenUsed/>
    <w:qFormat/>
    <w:rsid w:val="00186DC0"/>
    <w:pPr>
      <w:numPr>
        <w:numId w:val="2"/>
      </w:numPr>
      <w:spacing w:after="0"/>
    </w:pPr>
    <w:rPr>
      <w:color w:val="323537" w:themeColor="background2" w:themeShade="40"/>
      <w:szCs w:val="20"/>
      <w:lang w:val="fr-FR"/>
    </w:rPr>
  </w:style>
  <w:style w:type="paragraph" w:styleId="BodyText">
    <w:name w:val="Body Text"/>
    <w:basedOn w:val="Normal"/>
    <w:link w:val="BodyTextChar"/>
    <w:uiPriority w:val="99"/>
    <w:unhideWhenUsed/>
    <w:qFormat/>
    <w:rsid w:val="003E2332"/>
    <w:pPr>
      <w:spacing w:before="0" w:after="120" w:line="260" w:lineRule="exact"/>
      <w:jc w:val="both"/>
    </w:pPr>
    <w:rPr>
      <w:color w:val="323537" w:themeColor="background2" w:themeShade="40"/>
    </w:rPr>
  </w:style>
  <w:style w:type="character" w:customStyle="1" w:styleId="BodyTextChar">
    <w:name w:val="Body Text Char"/>
    <w:basedOn w:val="DefaultParagraphFont"/>
    <w:link w:val="BodyText"/>
    <w:uiPriority w:val="99"/>
    <w:rsid w:val="003E2332"/>
    <w:rPr>
      <w:color w:val="323537" w:themeColor="background2" w:themeShade="40"/>
      <w:sz w:val="20"/>
    </w:rPr>
  </w:style>
  <w:style w:type="paragraph" w:styleId="Subtitle">
    <w:name w:val="Subtitle"/>
    <w:next w:val="Normal"/>
    <w:link w:val="SubtitleChar"/>
    <w:uiPriority w:val="11"/>
    <w:qFormat/>
    <w:rsid w:val="00991F19"/>
    <w:rPr>
      <w:color w:val="FFFFFF" w:themeColor="background1"/>
      <w:sz w:val="48"/>
      <w:szCs w:val="48"/>
      <w:lang w:val="fr-FR"/>
    </w:rPr>
  </w:style>
  <w:style w:type="character" w:customStyle="1" w:styleId="SubtitleChar">
    <w:name w:val="Subtitle Char"/>
    <w:basedOn w:val="DefaultParagraphFont"/>
    <w:link w:val="Subtitle"/>
    <w:uiPriority w:val="11"/>
    <w:rsid w:val="00991F19"/>
    <w:rPr>
      <w:color w:val="FFFFFF" w:themeColor="background1"/>
      <w:sz w:val="48"/>
      <w:szCs w:val="48"/>
      <w:lang w:val="fr-FR"/>
    </w:rPr>
  </w:style>
  <w:style w:type="character" w:styleId="BookTitle">
    <w:name w:val="Book Title"/>
    <w:aliases w:val="Chart,Table Title,Chart Title"/>
    <w:uiPriority w:val="33"/>
    <w:qFormat/>
    <w:rsid w:val="000E7E56"/>
    <w:rPr>
      <w:rFonts w:asciiTheme="minorHAnsi" w:hAnsiTheme="minorHAnsi"/>
      <w:b/>
      <w:caps/>
      <w:smallCaps w:val="0"/>
      <w:strike w:val="0"/>
      <w:dstrike w:val="0"/>
      <w:vanish w:val="0"/>
      <w:color w:val="06262D" w:themeColor="text2"/>
      <w:sz w:val="20"/>
      <w:vertAlign w:val="baseline"/>
    </w:rPr>
  </w:style>
  <w:style w:type="paragraph" w:styleId="Caption">
    <w:name w:val="caption"/>
    <w:basedOn w:val="ListBullet3"/>
    <w:next w:val="Normal"/>
    <w:uiPriority w:val="35"/>
    <w:unhideWhenUsed/>
    <w:qFormat/>
    <w:rsid w:val="00B50438"/>
    <w:pPr>
      <w:numPr>
        <w:numId w:val="0"/>
      </w:numPr>
      <w:spacing w:after="240"/>
      <w:jc w:val="both"/>
    </w:pPr>
    <w:rPr>
      <w:color w:val="646B6E" w:themeColor="background2" w:themeShade="80"/>
    </w:rPr>
  </w:style>
  <w:style w:type="table" w:customStyle="1" w:styleId="Table2">
    <w:name w:val="Table 2"/>
    <w:basedOn w:val="TableNormal"/>
    <w:uiPriority w:val="99"/>
    <w:rsid w:val="008E4ADE"/>
    <w:pPr>
      <w:spacing w:after="0" w:line="240" w:lineRule="auto"/>
    </w:pPr>
    <w:rPr>
      <w:rFonts w:ascii="Verdana" w:hAnsi="Verdana"/>
      <w:color w:val="323537" w:themeColor="background2" w:themeShade="40"/>
      <w:sz w:val="20"/>
      <w:lang w:val="en-US"/>
    </w:rPr>
    <w:tblPr>
      <w:tblStyleRowBandSize w:val="1"/>
      <w:tblStyleColBandSize w:val="1"/>
      <w:tblBorders>
        <w:insideH w:val="single" w:sz="4" w:space="0" w:color="06262D" w:themeColor="text2"/>
      </w:tblBorders>
    </w:tblPr>
    <w:tcPr>
      <w:vAlign w:val="center"/>
    </w:tcPr>
    <w:tblStylePr w:type="firstRow">
      <w:rPr>
        <w:rFonts w:ascii="Verdana" w:hAnsi="Verdana"/>
        <w:sz w:val="20"/>
      </w:rPr>
    </w:tblStylePr>
    <w:tblStylePr w:type="lastRow">
      <w:rPr>
        <w:rFonts w:ascii="Verdana" w:hAnsi="Verdana"/>
        <w:sz w:val="20"/>
      </w:rPr>
    </w:tblStylePr>
    <w:tblStylePr w:type="firstCol">
      <w:rPr>
        <w:rFonts w:ascii="Verdana" w:hAnsi="Verdana"/>
        <w:color w:val="323537" w:themeColor="background2" w:themeShade="40"/>
        <w:sz w:val="20"/>
      </w:rPr>
      <w:tblPr/>
      <w:tcPr>
        <w:shd w:val="clear" w:color="auto" w:fill="F2F2F2" w:themeFill="background1" w:themeFillShade="F2"/>
      </w:tcPr>
    </w:tblStylePr>
    <w:tblStylePr w:type="band1Vert">
      <w:tblPr/>
      <w:tcPr>
        <w:tcBorders>
          <w:insideH w:val="single" w:sz="4" w:space="0" w:color="06262D" w:themeColor="text2"/>
        </w:tcBorders>
      </w:tcPr>
    </w:tblStylePr>
    <w:tblStylePr w:type="band2Vert">
      <w:tblPr/>
      <w:tcPr>
        <w:tcBorders>
          <w:insideH w:val="single" w:sz="4" w:space="0" w:color="06262D" w:themeColor="text2"/>
        </w:tcBorders>
      </w:tcPr>
    </w:tblStylePr>
    <w:tblStylePr w:type="band1Horz">
      <w:tblPr/>
      <w:tcPr>
        <w:tcBorders>
          <w:insideH w:val="single" w:sz="4" w:space="0" w:color="06262D" w:themeColor="text2"/>
        </w:tcBorders>
      </w:tcPr>
    </w:tblStylePr>
    <w:tblStylePr w:type="band2Horz">
      <w:tblPr/>
      <w:tcPr>
        <w:tcBorders>
          <w:insideH w:val="single" w:sz="4" w:space="0" w:color="06262D" w:themeColor="text2"/>
        </w:tcBorders>
      </w:tcPr>
    </w:tblStylePr>
  </w:style>
  <w:style w:type="paragraph" w:customStyle="1" w:styleId="ChartTableTitle">
    <w:name w:val="Chart/Table Title"/>
    <w:basedOn w:val="ListBullet3"/>
    <w:rsid w:val="006D7684"/>
    <w:pPr>
      <w:numPr>
        <w:numId w:val="0"/>
      </w:numPr>
      <w:spacing w:before="360" w:after="240"/>
    </w:pPr>
    <w:rPr>
      <w:b/>
      <w:caps/>
      <w:color w:val="06262D" w:themeColor="text2"/>
      <w:lang w:val="en-GB"/>
    </w:rPr>
  </w:style>
  <w:style w:type="paragraph" w:customStyle="1" w:styleId="TableHeader">
    <w:name w:val="Table Header"/>
    <w:qFormat/>
    <w:rsid w:val="00267B0E"/>
    <w:pPr>
      <w:spacing w:after="0"/>
    </w:pPr>
    <w:rPr>
      <w:rFonts w:ascii="Verdana" w:hAnsi="Verdana"/>
      <w:b/>
      <w:bCs/>
      <w:color w:val="FFFFFF" w:themeColor="background1"/>
      <w:sz w:val="20"/>
    </w:rPr>
  </w:style>
  <w:style w:type="paragraph" w:customStyle="1" w:styleId="TableBody">
    <w:name w:val="Table Body"/>
    <w:basedOn w:val="Normal"/>
    <w:qFormat/>
    <w:rsid w:val="00267B0E"/>
    <w:pPr>
      <w:spacing w:before="0" w:after="0"/>
    </w:pPr>
    <w:rPr>
      <w:rFonts w:ascii="Verdana" w:hAnsi="Verdana"/>
      <w:color w:val="323537" w:themeColor="background2" w:themeShade="40"/>
    </w:rPr>
  </w:style>
  <w:style w:type="paragraph" w:styleId="ListNumber">
    <w:name w:val="List Number"/>
    <w:basedOn w:val="Normal"/>
    <w:uiPriority w:val="99"/>
    <w:unhideWhenUsed/>
    <w:qFormat/>
    <w:rsid w:val="006759C7"/>
    <w:pPr>
      <w:numPr>
        <w:numId w:val="3"/>
      </w:numPr>
      <w:spacing w:after="120"/>
    </w:pPr>
    <w:rPr>
      <w:color w:val="323537" w:themeColor="background2" w:themeShade="40"/>
      <w:szCs w:val="20"/>
      <w:shd w:val="clear" w:color="auto" w:fill="FFFFFF"/>
    </w:rPr>
  </w:style>
  <w:style w:type="paragraph" w:styleId="ListNumber2">
    <w:name w:val="List Number 2"/>
    <w:basedOn w:val="Normal"/>
    <w:uiPriority w:val="99"/>
    <w:unhideWhenUsed/>
    <w:qFormat/>
    <w:rsid w:val="00267B0E"/>
    <w:pPr>
      <w:numPr>
        <w:ilvl w:val="1"/>
        <w:numId w:val="4"/>
      </w:numPr>
      <w:spacing w:after="0"/>
      <w:ind w:left="714" w:hanging="357"/>
    </w:pPr>
    <w:rPr>
      <w:color w:val="323537" w:themeColor="background2" w:themeShade="40"/>
      <w:szCs w:val="20"/>
    </w:rPr>
  </w:style>
  <w:style w:type="paragraph" w:styleId="ListNumber3">
    <w:name w:val="List Number 3"/>
    <w:basedOn w:val="Normal"/>
    <w:uiPriority w:val="99"/>
    <w:unhideWhenUsed/>
    <w:qFormat/>
    <w:rsid w:val="00267B0E"/>
    <w:pPr>
      <w:numPr>
        <w:ilvl w:val="2"/>
        <w:numId w:val="5"/>
      </w:numPr>
      <w:spacing w:after="0"/>
      <w:ind w:left="1077" w:hanging="357"/>
    </w:pPr>
    <w:rPr>
      <w:color w:val="323537" w:themeColor="background2" w:themeShade="40"/>
      <w:szCs w:val="20"/>
    </w:rPr>
  </w:style>
  <w:style w:type="paragraph" w:styleId="BlockText">
    <w:name w:val="Block Text"/>
    <w:basedOn w:val="Normal"/>
    <w:uiPriority w:val="99"/>
    <w:unhideWhenUsed/>
    <w:rsid w:val="00267B0E"/>
    <w:pPr>
      <w:pBdr>
        <w:top w:val="single" w:sz="2" w:space="10" w:color="003934" w:themeColor="accent1"/>
        <w:left w:val="single" w:sz="2" w:space="10" w:color="003934" w:themeColor="accent1"/>
        <w:bottom w:val="single" w:sz="2" w:space="10" w:color="003934" w:themeColor="accent1"/>
        <w:right w:val="single" w:sz="2" w:space="10" w:color="003934" w:themeColor="accent1"/>
      </w:pBdr>
      <w:ind w:left="1152" w:right="1152"/>
    </w:pPr>
    <w:rPr>
      <w:rFonts w:eastAsiaTheme="minorEastAsia"/>
      <w:i/>
      <w:iCs/>
      <w:color w:val="003934" w:themeColor="accent1"/>
    </w:rPr>
  </w:style>
  <w:style w:type="paragraph" w:styleId="Title">
    <w:name w:val="Title"/>
    <w:next w:val="Normal"/>
    <w:link w:val="TitleChar"/>
    <w:uiPriority w:val="10"/>
    <w:qFormat/>
    <w:rsid w:val="00991F19"/>
    <w:pPr>
      <w:spacing w:after="0"/>
      <w:contextualSpacing/>
    </w:pPr>
    <w:rPr>
      <w:rFonts w:asciiTheme="majorHAnsi" w:eastAsiaTheme="majorEastAsia" w:hAnsiTheme="majorHAnsi" w:cstheme="majorBidi"/>
      <w:b/>
      <w:bCs/>
      <w:color w:val="FFFFFF" w:themeColor="background1"/>
      <w:spacing w:val="-10"/>
      <w:kern w:val="28"/>
      <w:sz w:val="90"/>
      <w:szCs w:val="90"/>
    </w:rPr>
  </w:style>
  <w:style w:type="character" w:customStyle="1" w:styleId="TitleChar">
    <w:name w:val="Title Char"/>
    <w:basedOn w:val="DefaultParagraphFont"/>
    <w:link w:val="Title"/>
    <w:uiPriority w:val="10"/>
    <w:rsid w:val="00991F19"/>
    <w:rPr>
      <w:rFonts w:asciiTheme="majorHAnsi" w:eastAsiaTheme="majorEastAsia" w:hAnsiTheme="majorHAnsi" w:cstheme="majorBidi"/>
      <w:b/>
      <w:bCs/>
      <w:color w:val="FFFFFF" w:themeColor="background1"/>
      <w:spacing w:val="-10"/>
      <w:kern w:val="28"/>
      <w:sz w:val="90"/>
      <w:szCs w:val="90"/>
    </w:rPr>
  </w:style>
  <w:style w:type="paragraph" w:styleId="Date">
    <w:name w:val="Date"/>
    <w:next w:val="Normal"/>
    <w:link w:val="DateChar"/>
    <w:uiPriority w:val="99"/>
    <w:unhideWhenUsed/>
    <w:rsid w:val="00991F19"/>
    <w:rPr>
      <w:caps/>
      <w:color w:val="FFFFFF" w:themeColor="background1"/>
      <w:sz w:val="24"/>
      <w:szCs w:val="28"/>
    </w:rPr>
  </w:style>
  <w:style w:type="character" w:customStyle="1" w:styleId="DateChar">
    <w:name w:val="Date Char"/>
    <w:basedOn w:val="DefaultParagraphFont"/>
    <w:link w:val="Date"/>
    <w:uiPriority w:val="99"/>
    <w:rsid w:val="00991F19"/>
    <w:rPr>
      <w:caps/>
      <w:color w:val="FFFFFF" w:themeColor="background1"/>
      <w:sz w:val="24"/>
      <w:szCs w:val="28"/>
    </w:rPr>
  </w:style>
  <w:style w:type="paragraph" w:styleId="BodyText2">
    <w:name w:val="Body Text 2"/>
    <w:aliases w:val="Body Text Large"/>
    <w:link w:val="BodyText2Char"/>
    <w:uiPriority w:val="99"/>
    <w:unhideWhenUsed/>
    <w:qFormat/>
    <w:rsid w:val="002056A1"/>
    <w:pPr>
      <w:spacing w:after="120" w:line="260" w:lineRule="exact"/>
    </w:pPr>
    <w:rPr>
      <w:color w:val="323537" w:themeColor="background2" w:themeShade="40"/>
      <w:sz w:val="20"/>
      <w:szCs w:val="20"/>
    </w:rPr>
  </w:style>
  <w:style w:type="character" w:customStyle="1" w:styleId="BodyText2Char">
    <w:name w:val="Body Text 2 Char"/>
    <w:aliases w:val="Body Text Large Char"/>
    <w:basedOn w:val="DefaultParagraphFont"/>
    <w:link w:val="BodyText2"/>
    <w:uiPriority w:val="99"/>
    <w:rsid w:val="002056A1"/>
    <w:rPr>
      <w:color w:val="323537" w:themeColor="background2" w:themeShade="40"/>
      <w:sz w:val="20"/>
      <w:szCs w:val="20"/>
    </w:rPr>
  </w:style>
  <w:style w:type="paragraph" w:styleId="BodyText3">
    <w:name w:val="Body Text 3"/>
    <w:basedOn w:val="Normal"/>
    <w:link w:val="BodyText3Char"/>
    <w:uiPriority w:val="99"/>
    <w:semiHidden/>
    <w:unhideWhenUsed/>
    <w:rsid w:val="00991F19"/>
    <w:pPr>
      <w:spacing w:after="120"/>
    </w:pPr>
    <w:rPr>
      <w:sz w:val="16"/>
      <w:szCs w:val="16"/>
    </w:rPr>
  </w:style>
  <w:style w:type="character" w:customStyle="1" w:styleId="BodyText3Char">
    <w:name w:val="Body Text 3 Char"/>
    <w:basedOn w:val="DefaultParagraphFont"/>
    <w:link w:val="BodyText3"/>
    <w:uiPriority w:val="99"/>
    <w:semiHidden/>
    <w:rsid w:val="00991F19"/>
    <w:rPr>
      <w:sz w:val="16"/>
      <w:szCs w:val="16"/>
    </w:rPr>
  </w:style>
  <w:style w:type="paragraph" w:customStyle="1" w:styleId="Disclaimer">
    <w:name w:val="Disclaimer"/>
    <w:qFormat/>
    <w:rsid w:val="00CC3016"/>
    <w:pPr>
      <w:pBdr>
        <w:top w:val="single" w:sz="4" w:space="6" w:color="008D7F" w:themeColor="text1"/>
      </w:pBdr>
      <w:spacing w:before="60" w:after="0" w:line="240" w:lineRule="auto"/>
      <w:jc w:val="both"/>
    </w:pPr>
    <w:rPr>
      <w:color w:val="BABEC0" w:themeColor="background2" w:themeShade="E6"/>
      <w:sz w:val="16"/>
      <w:szCs w:val="16"/>
    </w:rPr>
  </w:style>
  <w:style w:type="paragraph" w:customStyle="1" w:styleId="BoldTealHighlight">
    <w:name w:val="Bold Teal Highlight"/>
    <w:qFormat/>
    <w:rsid w:val="00645CE2"/>
    <w:rPr>
      <w:b/>
      <w:bCs/>
      <w:color w:val="008D7F" w:themeColor="text1"/>
      <w:sz w:val="24"/>
      <w:szCs w:val="28"/>
      <w:lang w:val="pt-PT"/>
    </w:rPr>
  </w:style>
  <w:style w:type="paragraph" w:customStyle="1" w:styleId="HighlightTealLeftLine">
    <w:name w:val="Highlight Teal Left Line"/>
    <w:basedOn w:val="Normal"/>
    <w:qFormat/>
    <w:rsid w:val="00BD0EF3"/>
    <w:pPr>
      <w:pBdr>
        <w:left w:val="single" w:sz="48" w:space="4" w:color="06262D" w:themeColor="text2"/>
      </w:pBdr>
      <w:spacing w:before="0" w:after="0" w:line="259" w:lineRule="auto"/>
      <w:ind w:left="227"/>
      <w:jc w:val="both"/>
    </w:pPr>
    <w:rPr>
      <w:noProof/>
      <w:szCs w:val="20"/>
    </w:rPr>
  </w:style>
  <w:style w:type="character" w:customStyle="1" w:styleId="BoldTealCH">
    <w:name w:val="Bold Teal CH"/>
    <w:basedOn w:val="DefaultParagraphFont"/>
    <w:uiPriority w:val="1"/>
    <w:qFormat/>
    <w:rsid w:val="00BD0EF3"/>
    <w:rPr>
      <w:b/>
      <w:bCs/>
      <w:color w:val="008D7F" w:themeColor="text1"/>
    </w:rPr>
  </w:style>
  <w:style w:type="paragraph" w:styleId="List">
    <w:name w:val="List"/>
    <w:basedOn w:val="Normal"/>
    <w:uiPriority w:val="99"/>
    <w:unhideWhenUsed/>
    <w:rsid w:val="00FF247A"/>
    <w:pPr>
      <w:ind w:left="283" w:hanging="283"/>
      <w:contextualSpacing/>
    </w:pPr>
  </w:style>
  <w:style w:type="paragraph" w:customStyle="1" w:styleId="HighlightItalic">
    <w:name w:val="Highlight Italic"/>
    <w:basedOn w:val="BodyText"/>
    <w:qFormat/>
    <w:rsid w:val="00FF247A"/>
    <w:pPr>
      <w:spacing w:before="240"/>
    </w:pPr>
    <w:rPr>
      <w:i/>
      <w:iCs/>
      <w:color w:val="008D7F" w:themeColor="text1"/>
    </w:rPr>
  </w:style>
  <w:style w:type="paragraph" w:customStyle="1" w:styleId="HihglightTealline">
    <w:name w:val="Hihglight Teal line"/>
    <w:basedOn w:val="BodyText"/>
    <w:qFormat/>
    <w:rsid w:val="006759C7"/>
    <w:pPr>
      <w:pBdr>
        <w:top w:val="single" w:sz="48" w:space="5" w:color="008D7F" w:themeColor="text1"/>
      </w:pBdr>
    </w:pPr>
  </w:style>
  <w:style w:type="paragraph" w:styleId="Quote">
    <w:name w:val="Quote"/>
    <w:basedOn w:val="Normal"/>
    <w:next w:val="Normal"/>
    <w:link w:val="QuoteChar"/>
    <w:uiPriority w:val="29"/>
    <w:rsid w:val="003F4081"/>
    <w:pPr>
      <w:spacing w:before="200" w:after="160"/>
      <w:ind w:left="864" w:right="864"/>
      <w:jc w:val="center"/>
    </w:pPr>
    <w:rPr>
      <w:i/>
      <w:iCs/>
      <w:color w:val="008D7F" w:themeColor="text1"/>
    </w:rPr>
  </w:style>
  <w:style w:type="character" w:customStyle="1" w:styleId="QuoteChar">
    <w:name w:val="Quote Char"/>
    <w:basedOn w:val="DefaultParagraphFont"/>
    <w:link w:val="Quote"/>
    <w:uiPriority w:val="29"/>
    <w:rsid w:val="003F4081"/>
    <w:rPr>
      <w:i/>
      <w:iCs/>
      <w:color w:val="008D7F" w:themeColor="text1"/>
      <w:sz w:val="20"/>
    </w:rPr>
  </w:style>
  <w:style w:type="character" w:styleId="SubtleEmphasis">
    <w:name w:val="Subtle Emphasis"/>
    <w:basedOn w:val="DefaultParagraphFont"/>
    <w:uiPriority w:val="19"/>
    <w:rsid w:val="003F4081"/>
    <w:rPr>
      <w:i/>
      <w:iCs/>
      <w:color w:val="06262D" w:themeColor="text2"/>
    </w:rPr>
  </w:style>
  <w:style w:type="character" w:styleId="Emphasis">
    <w:name w:val="Emphasis"/>
    <w:basedOn w:val="DefaultParagraphFont"/>
    <w:uiPriority w:val="20"/>
    <w:rsid w:val="003F4081"/>
    <w:rPr>
      <w:i/>
      <w:iCs/>
      <w:color w:val="008D7F" w:themeColor="text1"/>
    </w:rPr>
  </w:style>
  <w:style w:type="paragraph" w:styleId="NoSpacing">
    <w:name w:val="No Spacing"/>
    <w:uiPriority w:val="1"/>
    <w:qFormat/>
    <w:rsid w:val="00D672D4"/>
    <w:pPr>
      <w:spacing w:after="0" w:line="240" w:lineRule="auto"/>
    </w:pPr>
    <w:rPr>
      <w:sz w:val="20"/>
    </w:rPr>
  </w:style>
  <w:style w:type="paragraph" w:styleId="FootnoteText">
    <w:name w:val="footnote text"/>
    <w:basedOn w:val="Normal"/>
    <w:link w:val="FootnoteTextChar"/>
    <w:uiPriority w:val="99"/>
    <w:semiHidden/>
    <w:unhideWhenUsed/>
    <w:rsid w:val="00587106"/>
    <w:pPr>
      <w:spacing w:before="0" w:after="0"/>
    </w:pPr>
    <w:rPr>
      <w:color w:val="323537" w:themeColor="background2" w:themeShade="40"/>
      <w:sz w:val="18"/>
      <w:szCs w:val="20"/>
    </w:rPr>
  </w:style>
  <w:style w:type="character" w:customStyle="1" w:styleId="FootnoteTextChar">
    <w:name w:val="Footnote Text Char"/>
    <w:basedOn w:val="DefaultParagraphFont"/>
    <w:link w:val="FootnoteText"/>
    <w:uiPriority w:val="99"/>
    <w:semiHidden/>
    <w:rsid w:val="00587106"/>
    <w:rPr>
      <w:color w:val="323537" w:themeColor="background2" w:themeShade="40"/>
      <w:sz w:val="18"/>
      <w:szCs w:val="20"/>
    </w:rPr>
  </w:style>
  <w:style w:type="character" w:styleId="UnresolvedMention">
    <w:name w:val="Unresolved Mention"/>
    <w:basedOn w:val="DefaultParagraphFont"/>
    <w:uiPriority w:val="99"/>
    <w:semiHidden/>
    <w:unhideWhenUsed/>
    <w:rsid w:val="00366AA1"/>
    <w:rPr>
      <w:color w:val="605E5C"/>
      <w:shd w:val="clear" w:color="auto" w:fill="E1DFDD"/>
    </w:rPr>
  </w:style>
  <w:style w:type="character" w:styleId="FootnoteReference">
    <w:name w:val="footnote reference"/>
    <w:basedOn w:val="DefaultParagraphFont"/>
    <w:uiPriority w:val="99"/>
    <w:semiHidden/>
    <w:unhideWhenUsed/>
    <w:rsid w:val="006D2A6B"/>
    <w:rPr>
      <w:vertAlign w:val="superscript"/>
    </w:rPr>
  </w:style>
  <w:style w:type="character" w:styleId="CommentReference">
    <w:name w:val="annotation reference"/>
    <w:basedOn w:val="DefaultParagraphFont"/>
    <w:uiPriority w:val="99"/>
    <w:semiHidden/>
    <w:unhideWhenUsed/>
    <w:rsid w:val="006D2A6B"/>
    <w:rPr>
      <w:sz w:val="16"/>
      <w:szCs w:val="16"/>
    </w:rPr>
  </w:style>
  <w:style w:type="paragraph" w:styleId="CommentText">
    <w:name w:val="annotation text"/>
    <w:basedOn w:val="Normal"/>
    <w:link w:val="CommentTextChar"/>
    <w:uiPriority w:val="99"/>
    <w:unhideWhenUsed/>
    <w:rsid w:val="006D2A6B"/>
    <w:pPr>
      <w:spacing w:before="0" w:after="160"/>
    </w:pPr>
    <w:rPr>
      <w:szCs w:val="20"/>
      <w:lang w:val="fr-FR"/>
    </w:rPr>
  </w:style>
  <w:style w:type="character" w:customStyle="1" w:styleId="CommentTextChar">
    <w:name w:val="Comment Text Char"/>
    <w:basedOn w:val="DefaultParagraphFont"/>
    <w:link w:val="CommentText"/>
    <w:uiPriority w:val="99"/>
    <w:rsid w:val="006D2A6B"/>
    <w:rPr>
      <w:sz w:val="20"/>
      <w:szCs w:val="20"/>
      <w:lang w:val="fr-FR"/>
    </w:rPr>
  </w:style>
  <w:style w:type="paragraph" w:customStyle="1" w:styleId="TableParagraph">
    <w:name w:val="Table Paragraph"/>
    <w:basedOn w:val="Normal"/>
    <w:uiPriority w:val="1"/>
    <w:qFormat/>
    <w:rsid w:val="003E2332"/>
    <w:pPr>
      <w:widowControl w:val="0"/>
      <w:autoSpaceDE w:val="0"/>
      <w:autoSpaceDN w:val="0"/>
      <w:spacing w:before="0" w:after="0"/>
    </w:pPr>
    <w:rPr>
      <w:rFonts w:ascii="Calibri" w:eastAsia="Calibri" w:hAnsi="Calibri" w:cs="Calibri"/>
      <w:sz w:val="22"/>
      <w:lang w:val="en-US"/>
    </w:rPr>
  </w:style>
  <w:style w:type="table" w:styleId="TableGrid">
    <w:name w:val="Table Grid"/>
    <w:basedOn w:val="TableNormal"/>
    <w:rsid w:val="00803B61"/>
    <w:pPr>
      <w:widowControl w:val="0"/>
      <w:autoSpaceDE w:val="0"/>
      <w:autoSpaceDN w:val="0"/>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
    <w:name w:val="Bullet(i)"/>
    <w:aliases w:val="(ii)"/>
    <w:basedOn w:val="BodyText"/>
    <w:link w:val="BulletiChar"/>
    <w:qFormat/>
    <w:rsid w:val="005866AC"/>
    <w:pPr>
      <w:numPr>
        <w:ilvl w:val="4"/>
        <w:numId w:val="9"/>
      </w:numPr>
      <w:ind w:left="709" w:hanging="425"/>
    </w:pPr>
  </w:style>
  <w:style w:type="character" w:customStyle="1" w:styleId="BulletiChar">
    <w:name w:val="Bullet(i) Char"/>
    <w:aliases w:val="(ii) Char"/>
    <w:basedOn w:val="BodyTextChar"/>
    <w:link w:val="Bulleti"/>
    <w:rsid w:val="005866AC"/>
    <w:rPr>
      <w:color w:val="323537" w:themeColor="background2" w:themeShade="40"/>
      <w:sz w:val="20"/>
    </w:rPr>
  </w:style>
  <w:style w:type="paragraph" w:styleId="CommentSubject">
    <w:name w:val="annotation subject"/>
    <w:basedOn w:val="CommentText"/>
    <w:next w:val="CommentText"/>
    <w:link w:val="CommentSubjectChar"/>
    <w:uiPriority w:val="99"/>
    <w:semiHidden/>
    <w:unhideWhenUsed/>
    <w:rsid w:val="00EE7153"/>
    <w:pPr>
      <w:spacing w:before="120" w:after="240"/>
    </w:pPr>
    <w:rPr>
      <w:b/>
      <w:bCs/>
      <w:lang w:val="en-GB"/>
    </w:rPr>
  </w:style>
  <w:style w:type="character" w:customStyle="1" w:styleId="CommentSubjectChar">
    <w:name w:val="Comment Subject Char"/>
    <w:basedOn w:val="CommentTextChar"/>
    <w:link w:val="CommentSubject"/>
    <w:uiPriority w:val="99"/>
    <w:semiHidden/>
    <w:rsid w:val="00EE7153"/>
    <w:rPr>
      <w:b/>
      <w:bCs/>
      <w:sz w:val="20"/>
      <w:szCs w:val="20"/>
      <w:lang w:val="fr-FR"/>
    </w:rPr>
  </w:style>
  <w:style w:type="paragraph" w:styleId="Revision">
    <w:name w:val="Revision"/>
    <w:hidden/>
    <w:uiPriority w:val="99"/>
    <w:semiHidden/>
    <w:rsid w:val="00E5402D"/>
    <w:pPr>
      <w:spacing w:after="0" w:line="240" w:lineRule="auto"/>
    </w:pPr>
    <w:rPr>
      <w:sz w:val="20"/>
    </w:rPr>
  </w:style>
  <w:style w:type="numbering" w:styleId="111111">
    <w:name w:val="Outline List 2"/>
    <w:basedOn w:val="NoList"/>
    <w:uiPriority w:val="99"/>
    <w:semiHidden/>
    <w:unhideWhenUsed/>
    <w:rsid w:val="00953EEA"/>
    <w:pPr>
      <w:numPr>
        <w:numId w:val="11"/>
      </w:numPr>
    </w:pPr>
  </w:style>
  <w:style w:type="character" w:styleId="PlaceholderText">
    <w:name w:val="Placeholder Text"/>
    <w:basedOn w:val="DefaultParagraphFont"/>
    <w:uiPriority w:val="99"/>
    <w:semiHidden/>
    <w:rsid w:val="00B17A13"/>
    <w:rPr>
      <w:color w:val="666666"/>
    </w:rPr>
  </w:style>
  <w:style w:type="character" w:styleId="Mention">
    <w:name w:val="Mention"/>
    <w:basedOn w:val="DefaultParagraphFont"/>
    <w:uiPriority w:val="99"/>
    <w:unhideWhenUsed/>
    <w:rsid w:val="00E83AB3"/>
    <w:rPr>
      <w:color w:val="2B579A"/>
      <w:shd w:val="clear" w:color="auto" w:fill="E1DFDD"/>
    </w:rPr>
  </w:style>
  <w:style w:type="paragraph" w:customStyle="1" w:styleId="Style1">
    <w:name w:val="Style1"/>
    <w:basedOn w:val="Bulleti"/>
    <w:rsid w:val="00B06E61"/>
    <w:pPr>
      <w:widowControl w:val="0"/>
      <w:autoSpaceDE w:val="0"/>
      <w:autoSpaceDN w:val="0"/>
    </w:pPr>
    <w:rPr>
      <w:color w:val="008D7F" w:themeColor="text1"/>
    </w:rPr>
  </w:style>
  <w:style w:type="paragraph" w:customStyle="1" w:styleId="Style2">
    <w:name w:val="Style2"/>
    <w:basedOn w:val="Heading2"/>
    <w:link w:val="Style2Char"/>
    <w:qFormat/>
    <w:rsid w:val="009E6121"/>
    <w:pPr>
      <w:numPr>
        <w:ilvl w:val="2"/>
      </w:numPr>
    </w:pPr>
    <w:rPr>
      <w:color w:val="008D7F" w:themeColor="text1"/>
    </w:rPr>
  </w:style>
  <w:style w:type="character" w:customStyle="1" w:styleId="Style2Char">
    <w:name w:val="Style2 Char"/>
    <w:basedOn w:val="Heading2Char"/>
    <w:link w:val="Style2"/>
    <w:rsid w:val="00087256"/>
    <w:rPr>
      <w:b/>
      <w:bCs/>
      <w:color w:val="008D7F" w:themeColor="text1"/>
      <w:sz w:val="32"/>
      <w:szCs w:val="32"/>
    </w:rPr>
  </w:style>
  <w:style w:type="character" w:customStyle="1" w:styleId="Heading5Char">
    <w:name w:val="Heading 5 Char"/>
    <w:basedOn w:val="DefaultParagraphFont"/>
    <w:link w:val="Heading5"/>
    <w:uiPriority w:val="9"/>
    <w:rsid w:val="00F4731D"/>
    <w:rPr>
      <w:rFonts w:asciiTheme="majorHAnsi" w:eastAsiaTheme="majorEastAsia" w:hAnsiTheme="majorHAnsi" w:cstheme="majorBidi"/>
      <w:color w:val="002A2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www.euronext.com" TargetMode="External"/><Relationship Id="rId2" Type="http://schemas.openxmlformats.org/officeDocument/2006/relationships/customXml" Target="../customXml/item2.xml"/><Relationship Id="rId16" Type="http://schemas.openxmlformats.org/officeDocument/2006/relationships/hyperlink" Target="https://www.euronext.com"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3.png"/><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Hegarty\Euronext\MC%20-%20Content%20and%20Brand\Content\Templates\2023%20Templates\Euronext\Euronext\Euronext%20General%20Forms\Euronext%20Template%20Simplifie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952597FB-E43B-4554-9DD4-49B4E825B445}"/>
      </w:docPartPr>
      <w:docPartBody>
        <w:p w:rsidR="00C207FA" w:rsidRDefault="00022108">
          <w:r w:rsidRPr="00C462A6">
            <w:rPr>
              <w:rStyle w:val="PlaceholderText"/>
            </w:rPr>
            <w:t>Choose an item.</w:t>
          </w:r>
        </w:p>
      </w:docPartBody>
    </w:docPart>
    <w:docPart>
      <w:docPartPr>
        <w:name w:val="9ECFF4A5CCD640038AF526B69DE824EE"/>
        <w:category>
          <w:name w:val="General"/>
          <w:gallery w:val="placeholder"/>
        </w:category>
        <w:types>
          <w:type w:val="bbPlcHdr"/>
        </w:types>
        <w:behaviors>
          <w:behavior w:val="content"/>
        </w:behaviors>
        <w:guid w:val="{FF793A9B-63E6-42C3-AB0A-E8C1A2D38D1A}"/>
      </w:docPartPr>
      <w:docPartBody>
        <w:p w:rsidR="00C207FA" w:rsidRDefault="00520C70" w:rsidP="00520C70">
          <w:pPr>
            <w:pStyle w:val="9ECFF4A5CCD640038AF526B69DE824EE1"/>
          </w:pPr>
          <w:r w:rsidRPr="00C462A6">
            <w:rPr>
              <w:rStyle w:val="PlaceholderText"/>
            </w:rPr>
            <w:t>Click or tap to enter a date.</w:t>
          </w:r>
        </w:p>
      </w:docPartBody>
    </w:docPart>
    <w:docPart>
      <w:docPartPr>
        <w:name w:val="FD1D583F69914CFAAB6431C000562262"/>
        <w:category>
          <w:name w:val="General"/>
          <w:gallery w:val="placeholder"/>
        </w:category>
        <w:types>
          <w:type w:val="bbPlcHdr"/>
        </w:types>
        <w:behaviors>
          <w:behavior w:val="content"/>
        </w:behaviors>
        <w:guid w:val="{E50622E4-28F4-4402-AC0B-F6E1DBD0DEB6}"/>
      </w:docPartPr>
      <w:docPartBody>
        <w:p w:rsidR="00F01DB8" w:rsidRDefault="00520C70" w:rsidP="00520C70">
          <w:pPr>
            <w:pStyle w:val="FD1D583F69914CFAAB6431C0005622621"/>
          </w:pPr>
          <w:r w:rsidRPr="00C462A6">
            <w:rPr>
              <w:rStyle w:val="PlaceholderText"/>
            </w:rPr>
            <w:t>Click or tap to enter a date.</w:t>
          </w:r>
        </w:p>
      </w:docPartBody>
    </w:docPart>
    <w:docPart>
      <w:docPartPr>
        <w:name w:val="37BFA5DEFF344A14B75F865E7A4D5C36"/>
        <w:category>
          <w:name w:val="General"/>
          <w:gallery w:val="placeholder"/>
        </w:category>
        <w:types>
          <w:type w:val="bbPlcHdr"/>
        </w:types>
        <w:behaviors>
          <w:behavior w:val="content"/>
        </w:behaviors>
        <w:guid w:val="{FDD24F86-A27D-41E6-887F-B52F12B7C260}"/>
      </w:docPartPr>
      <w:docPartBody>
        <w:p w:rsidR="00F01DB8" w:rsidRDefault="00520C70" w:rsidP="00520C70">
          <w:pPr>
            <w:pStyle w:val="37BFA5DEFF344A14B75F865E7A4D5C361"/>
          </w:pPr>
          <w:r w:rsidRPr="00F66800">
            <w:rPr>
              <w:rStyle w:val="PlaceholderText"/>
              <w:sz w:val="16"/>
              <w:szCs w:val="18"/>
            </w:rPr>
            <w:t>Choose an item.</w:t>
          </w:r>
        </w:p>
      </w:docPartBody>
    </w:docPart>
    <w:docPart>
      <w:docPartPr>
        <w:name w:val="39F64F5341234D2F9B2CE7BFE607DEE0"/>
        <w:category>
          <w:name w:val="General"/>
          <w:gallery w:val="placeholder"/>
        </w:category>
        <w:types>
          <w:type w:val="bbPlcHdr"/>
        </w:types>
        <w:behaviors>
          <w:behavior w:val="content"/>
        </w:behaviors>
        <w:guid w:val="{DC6EB09F-DEC3-4F22-B4A2-9F5174D996B7}"/>
      </w:docPartPr>
      <w:docPartBody>
        <w:p w:rsidR="00F01DB8" w:rsidRDefault="00520C70" w:rsidP="00520C70">
          <w:pPr>
            <w:pStyle w:val="39F64F5341234D2F9B2CE7BFE607DEE01"/>
          </w:pPr>
          <w:r w:rsidRPr="00F66800">
            <w:rPr>
              <w:rStyle w:val="PlaceholderText"/>
              <w:sz w:val="16"/>
              <w:szCs w:val="18"/>
            </w:rPr>
            <w:t>Choose an item.</w:t>
          </w:r>
        </w:p>
      </w:docPartBody>
    </w:docPart>
    <w:docPart>
      <w:docPartPr>
        <w:name w:val="CD57212C913B4A7BABEAB60A04BC2FE4"/>
        <w:category>
          <w:name w:val="General"/>
          <w:gallery w:val="placeholder"/>
        </w:category>
        <w:types>
          <w:type w:val="bbPlcHdr"/>
        </w:types>
        <w:behaviors>
          <w:behavior w:val="content"/>
        </w:behaviors>
        <w:guid w:val="{DAC0F43B-C4DA-4D0D-9658-C53E24731D6A}"/>
      </w:docPartPr>
      <w:docPartBody>
        <w:p w:rsidR="00F01DB8" w:rsidRDefault="00520C70" w:rsidP="00520C70">
          <w:pPr>
            <w:pStyle w:val="CD57212C913B4A7BABEAB60A04BC2FE41"/>
          </w:pPr>
          <w:r w:rsidRPr="00F66800">
            <w:rPr>
              <w:rStyle w:val="PlaceholderText"/>
              <w:sz w:val="16"/>
              <w:szCs w:val="18"/>
            </w:rPr>
            <w:t>Choose an item.</w:t>
          </w:r>
        </w:p>
      </w:docPartBody>
    </w:docPart>
    <w:docPart>
      <w:docPartPr>
        <w:name w:val="8DBF664CFF264202B0D0C5062C3C72F8"/>
        <w:category>
          <w:name w:val="General"/>
          <w:gallery w:val="placeholder"/>
        </w:category>
        <w:types>
          <w:type w:val="bbPlcHdr"/>
        </w:types>
        <w:behaviors>
          <w:behavior w:val="content"/>
        </w:behaviors>
        <w:guid w:val="{B421A1D1-1F5E-4892-B62A-96D469A342DB}"/>
      </w:docPartPr>
      <w:docPartBody>
        <w:p w:rsidR="00F01DB8" w:rsidRDefault="00C30F49" w:rsidP="00C30F49">
          <w:pPr>
            <w:pStyle w:val="8DBF664CFF264202B0D0C5062C3C72F8"/>
          </w:pPr>
          <w:r w:rsidRPr="00C462A6">
            <w:rPr>
              <w:rStyle w:val="PlaceholderText"/>
            </w:rPr>
            <w:t>Choose an item.</w:t>
          </w:r>
        </w:p>
      </w:docPartBody>
    </w:docPart>
    <w:docPart>
      <w:docPartPr>
        <w:name w:val="A9FD52EE768144A898067D3600018580"/>
        <w:category>
          <w:name w:val="General"/>
          <w:gallery w:val="placeholder"/>
        </w:category>
        <w:types>
          <w:type w:val="bbPlcHdr"/>
        </w:types>
        <w:behaviors>
          <w:behavior w:val="content"/>
        </w:behaviors>
        <w:guid w:val="{DD00D4BF-5592-4C0D-8D29-D389528BE106}"/>
      </w:docPartPr>
      <w:docPartBody>
        <w:p w:rsidR="00F01DB8" w:rsidRDefault="00C30F49" w:rsidP="00C30F49">
          <w:pPr>
            <w:pStyle w:val="A9FD52EE768144A898067D3600018580"/>
          </w:pPr>
          <w:r w:rsidRPr="00C462A6">
            <w:rPr>
              <w:rStyle w:val="PlaceholderText"/>
            </w:rPr>
            <w:t>Choose an item.</w:t>
          </w:r>
        </w:p>
      </w:docPartBody>
    </w:docPart>
    <w:docPart>
      <w:docPartPr>
        <w:name w:val="15B324CD172846988684719767275FF0"/>
        <w:category>
          <w:name w:val="General"/>
          <w:gallery w:val="placeholder"/>
        </w:category>
        <w:types>
          <w:type w:val="bbPlcHdr"/>
        </w:types>
        <w:behaviors>
          <w:behavior w:val="content"/>
        </w:behaviors>
        <w:guid w:val="{49339138-3453-4A82-9487-40AD72C0DF84}"/>
      </w:docPartPr>
      <w:docPartBody>
        <w:p w:rsidR="00F01DB8" w:rsidRDefault="00520C70" w:rsidP="00520C70">
          <w:pPr>
            <w:pStyle w:val="15B324CD172846988684719767275FF01"/>
          </w:pPr>
          <w:r w:rsidRPr="00F66800">
            <w:rPr>
              <w:rStyle w:val="PlaceholderText"/>
              <w:sz w:val="16"/>
              <w:szCs w:val="18"/>
            </w:rPr>
            <w:t>Choose an item.</w:t>
          </w:r>
        </w:p>
      </w:docPartBody>
    </w:docPart>
    <w:docPart>
      <w:docPartPr>
        <w:name w:val="445BD9B32DC94775BF5B0F552F0653CB"/>
        <w:category>
          <w:name w:val="General"/>
          <w:gallery w:val="placeholder"/>
        </w:category>
        <w:types>
          <w:type w:val="bbPlcHdr"/>
        </w:types>
        <w:behaviors>
          <w:behavior w:val="content"/>
        </w:behaviors>
        <w:guid w:val="{053C5FDE-1A84-4AB0-BD8A-12A5F5B3FB1F}"/>
      </w:docPartPr>
      <w:docPartBody>
        <w:p w:rsidR="00F01DB8" w:rsidRDefault="00520C70" w:rsidP="00520C70">
          <w:pPr>
            <w:pStyle w:val="445BD9B32DC94775BF5B0F552F0653CB1"/>
          </w:pPr>
          <w:r w:rsidRPr="00F66800">
            <w:rPr>
              <w:rStyle w:val="PlaceholderText"/>
              <w:sz w:val="16"/>
              <w:szCs w:val="18"/>
            </w:rPr>
            <w:t>Choose an item.</w:t>
          </w:r>
        </w:p>
      </w:docPartBody>
    </w:docPart>
    <w:docPart>
      <w:docPartPr>
        <w:name w:val="027A9FF13DC04996A2D1EEE23F106341"/>
        <w:category>
          <w:name w:val="General"/>
          <w:gallery w:val="placeholder"/>
        </w:category>
        <w:types>
          <w:type w:val="bbPlcHdr"/>
        </w:types>
        <w:behaviors>
          <w:behavior w:val="content"/>
        </w:behaviors>
        <w:guid w:val="{7C19CD57-1CD6-4378-AE29-718AEF4D75A7}"/>
      </w:docPartPr>
      <w:docPartBody>
        <w:p w:rsidR="00F01DB8" w:rsidRDefault="00520C70" w:rsidP="00520C70">
          <w:pPr>
            <w:pStyle w:val="027A9FF13DC04996A2D1EEE23F1063411"/>
          </w:pPr>
          <w:r w:rsidRPr="00F66800">
            <w:rPr>
              <w:rStyle w:val="PlaceholderText"/>
              <w:sz w:val="16"/>
              <w:szCs w:val="18"/>
            </w:rPr>
            <w:t>Click or tap here to enter text.</w:t>
          </w:r>
        </w:p>
      </w:docPartBody>
    </w:docPart>
    <w:docPart>
      <w:docPartPr>
        <w:name w:val="BBF76D7DFA7E443DB51D58ABF79BF4DE"/>
        <w:category>
          <w:name w:val="General"/>
          <w:gallery w:val="placeholder"/>
        </w:category>
        <w:types>
          <w:type w:val="bbPlcHdr"/>
        </w:types>
        <w:behaviors>
          <w:behavior w:val="content"/>
        </w:behaviors>
        <w:guid w:val="{A54E8552-15C4-447E-96A1-702311184532}"/>
      </w:docPartPr>
      <w:docPartBody>
        <w:p w:rsidR="004C3948" w:rsidRDefault="00C30F49">
          <w:pPr>
            <w:pStyle w:val="BBF76D7DFA7E443DB51D58ABF79BF4DE"/>
          </w:pPr>
          <w:r w:rsidRPr="00C462A6">
            <w:rPr>
              <w:rStyle w:val="PlaceholderText"/>
            </w:rPr>
            <w:t>Choose an item.</w:t>
          </w:r>
        </w:p>
      </w:docPartBody>
    </w:docPart>
    <w:docPart>
      <w:docPartPr>
        <w:name w:val="9C2C388E59A84716A75D6383CACC9E90"/>
        <w:category>
          <w:name w:val="General"/>
          <w:gallery w:val="placeholder"/>
        </w:category>
        <w:types>
          <w:type w:val="bbPlcHdr"/>
        </w:types>
        <w:behaviors>
          <w:behavior w:val="content"/>
        </w:behaviors>
        <w:guid w:val="{2AB9B6D1-5025-4B12-ADD0-E76690E972EF}"/>
      </w:docPartPr>
      <w:docPartBody>
        <w:p w:rsidR="004C3948" w:rsidRDefault="00520C70" w:rsidP="00520C70">
          <w:pPr>
            <w:pStyle w:val="9C2C388E59A84716A75D6383CACC9E901"/>
          </w:pPr>
          <w:r w:rsidRPr="00C462A6">
            <w:rPr>
              <w:rStyle w:val="PlaceholderText"/>
            </w:rPr>
            <w:t>Choose an item.</w:t>
          </w:r>
        </w:p>
      </w:docPartBody>
    </w:docPart>
    <w:docPart>
      <w:docPartPr>
        <w:name w:val="3E55B11F1DBA4887A7892CDE8C10DE82"/>
        <w:category>
          <w:name w:val="General"/>
          <w:gallery w:val="placeholder"/>
        </w:category>
        <w:types>
          <w:type w:val="bbPlcHdr"/>
        </w:types>
        <w:behaviors>
          <w:behavior w:val="content"/>
        </w:behaviors>
        <w:guid w:val="{C41B093E-A167-45E3-A75F-E4B3028E9DCE}"/>
      </w:docPartPr>
      <w:docPartBody>
        <w:p w:rsidR="004C3948" w:rsidRDefault="00520C70" w:rsidP="00520C70">
          <w:pPr>
            <w:pStyle w:val="3E55B11F1DBA4887A7892CDE8C10DE821"/>
          </w:pPr>
          <w:r w:rsidRPr="00C462A6">
            <w:rPr>
              <w:rStyle w:val="PlaceholderText"/>
            </w:rPr>
            <w:t>Choose an item.</w:t>
          </w:r>
        </w:p>
      </w:docPartBody>
    </w:docPart>
    <w:docPart>
      <w:docPartPr>
        <w:name w:val="F9A8B605B65E4F62B188D337E1AABEC6"/>
        <w:category>
          <w:name w:val="General"/>
          <w:gallery w:val="placeholder"/>
        </w:category>
        <w:types>
          <w:type w:val="bbPlcHdr"/>
        </w:types>
        <w:behaviors>
          <w:behavior w:val="content"/>
        </w:behaviors>
        <w:guid w:val="{D1366444-0C41-4439-B4BE-D51E7B27657A}"/>
      </w:docPartPr>
      <w:docPartBody>
        <w:p w:rsidR="004C3948" w:rsidRDefault="00520C70" w:rsidP="00520C70">
          <w:pPr>
            <w:pStyle w:val="F9A8B605B65E4F62B188D337E1AABEC61"/>
          </w:pPr>
          <w:r w:rsidRPr="00C462A6">
            <w:rPr>
              <w:rStyle w:val="PlaceholderText"/>
            </w:rPr>
            <w:t>Choose an item.</w:t>
          </w:r>
        </w:p>
      </w:docPartBody>
    </w:docPart>
    <w:docPart>
      <w:docPartPr>
        <w:name w:val="13F1DB4E4DED458EACA7B272DB9AE962"/>
        <w:category>
          <w:name w:val="General"/>
          <w:gallery w:val="placeholder"/>
        </w:category>
        <w:types>
          <w:type w:val="bbPlcHdr"/>
        </w:types>
        <w:behaviors>
          <w:behavior w:val="content"/>
        </w:behaviors>
        <w:guid w:val="{BDFFEAFC-6325-426F-BCE8-070795382E86}"/>
      </w:docPartPr>
      <w:docPartBody>
        <w:p w:rsidR="004C3948" w:rsidRDefault="00520C70" w:rsidP="00520C70">
          <w:pPr>
            <w:pStyle w:val="13F1DB4E4DED458EACA7B272DB9AE9621"/>
          </w:pPr>
          <w:r w:rsidRPr="00C462A6">
            <w:rPr>
              <w:rStyle w:val="PlaceholderText"/>
            </w:rPr>
            <w:t>Choose an item.</w:t>
          </w:r>
        </w:p>
      </w:docPartBody>
    </w:docPart>
    <w:docPart>
      <w:docPartPr>
        <w:name w:val="731430ECE43943A9A373C53B730096A7"/>
        <w:category>
          <w:name w:val="General"/>
          <w:gallery w:val="placeholder"/>
        </w:category>
        <w:types>
          <w:type w:val="bbPlcHdr"/>
        </w:types>
        <w:behaviors>
          <w:behavior w:val="content"/>
        </w:behaviors>
        <w:guid w:val="{E4016E57-C580-4587-B4BA-C18F7FCCF358}"/>
      </w:docPartPr>
      <w:docPartBody>
        <w:p w:rsidR="004C3948" w:rsidRDefault="00520C70" w:rsidP="00520C70">
          <w:pPr>
            <w:pStyle w:val="731430ECE43943A9A373C53B730096A71"/>
          </w:pPr>
          <w:r w:rsidRPr="00C462A6">
            <w:rPr>
              <w:rStyle w:val="PlaceholderText"/>
            </w:rPr>
            <w:t>Choose an item.</w:t>
          </w:r>
        </w:p>
      </w:docPartBody>
    </w:docPart>
    <w:docPart>
      <w:docPartPr>
        <w:name w:val="9884D9947CB34FB2A5BB6EE49C80431F"/>
        <w:category>
          <w:name w:val="General"/>
          <w:gallery w:val="placeholder"/>
        </w:category>
        <w:types>
          <w:type w:val="bbPlcHdr"/>
        </w:types>
        <w:behaviors>
          <w:behavior w:val="content"/>
        </w:behaviors>
        <w:guid w:val="{9A74E663-15D0-4C1E-8759-A67D3D1FD86E}"/>
      </w:docPartPr>
      <w:docPartBody>
        <w:p w:rsidR="004C3948" w:rsidRDefault="00520C70" w:rsidP="00520C70">
          <w:pPr>
            <w:pStyle w:val="9884D9947CB34FB2A5BB6EE49C80431F1"/>
          </w:pPr>
          <w:r w:rsidRPr="00C462A6">
            <w:rPr>
              <w:rStyle w:val="PlaceholderText"/>
            </w:rPr>
            <w:t>Choose an item.</w:t>
          </w:r>
        </w:p>
      </w:docPartBody>
    </w:docPart>
    <w:docPart>
      <w:docPartPr>
        <w:name w:val="48449025ABFA4711A160855B40A184A6"/>
        <w:category>
          <w:name w:val="General"/>
          <w:gallery w:val="placeholder"/>
        </w:category>
        <w:types>
          <w:type w:val="bbPlcHdr"/>
        </w:types>
        <w:behaviors>
          <w:behavior w:val="content"/>
        </w:behaviors>
        <w:guid w:val="{34C6049E-9D1E-4E9E-8C74-E73E91125C0F}"/>
      </w:docPartPr>
      <w:docPartBody>
        <w:p w:rsidR="004C3948" w:rsidRDefault="00520C70" w:rsidP="00520C70">
          <w:pPr>
            <w:pStyle w:val="48449025ABFA4711A160855B40A184A61"/>
          </w:pPr>
          <w:r w:rsidRPr="00C462A6">
            <w:rPr>
              <w:rStyle w:val="PlaceholderText"/>
            </w:rPr>
            <w:t>Choose an item.</w:t>
          </w:r>
        </w:p>
      </w:docPartBody>
    </w:docPart>
    <w:docPart>
      <w:docPartPr>
        <w:name w:val="21D08199D53A425A8456B4D5820C4D4E"/>
        <w:category>
          <w:name w:val="General"/>
          <w:gallery w:val="placeholder"/>
        </w:category>
        <w:types>
          <w:type w:val="bbPlcHdr"/>
        </w:types>
        <w:behaviors>
          <w:behavior w:val="content"/>
        </w:behaviors>
        <w:guid w:val="{443F98A8-BE74-4B6D-A265-C6F4F26E6314}"/>
      </w:docPartPr>
      <w:docPartBody>
        <w:p w:rsidR="004C3948" w:rsidRDefault="00520C70" w:rsidP="00520C70">
          <w:pPr>
            <w:pStyle w:val="21D08199D53A425A8456B4D5820C4D4E1"/>
          </w:pPr>
          <w:r w:rsidRPr="00C462A6">
            <w:rPr>
              <w:rStyle w:val="PlaceholderText"/>
            </w:rPr>
            <w:t>Choose an item.</w:t>
          </w:r>
        </w:p>
      </w:docPartBody>
    </w:docPart>
    <w:docPart>
      <w:docPartPr>
        <w:name w:val="2ED015375CA347C98EC46B7AAD99185B"/>
        <w:category>
          <w:name w:val="General"/>
          <w:gallery w:val="placeholder"/>
        </w:category>
        <w:types>
          <w:type w:val="bbPlcHdr"/>
        </w:types>
        <w:behaviors>
          <w:behavior w:val="content"/>
        </w:behaviors>
        <w:guid w:val="{2D200004-9BD5-4CD4-8579-616A68911AB3}"/>
      </w:docPartPr>
      <w:docPartBody>
        <w:p w:rsidR="004C3948" w:rsidRDefault="00520C70" w:rsidP="00520C70">
          <w:pPr>
            <w:pStyle w:val="2ED015375CA347C98EC46B7AAD99185B1"/>
          </w:pPr>
          <w:r w:rsidRPr="00C462A6">
            <w:rPr>
              <w:rStyle w:val="PlaceholderText"/>
            </w:rPr>
            <w:t>Choose an item.</w:t>
          </w:r>
        </w:p>
      </w:docPartBody>
    </w:docPart>
    <w:docPart>
      <w:docPartPr>
        <w:name w:val="EA870ED69EB84A01847D18723DCF5262"/>
        <w:category>
          <w:name w:val="General"/>
          <w:gallery w:val="placeholder"/>
        </w:category>
        <w:types>
          <w:type w:val="bbPlcHdr"/>
        </w:types>
        <w:behaviors>
          <w:behavior w:val="content"/>
        </w:behaviors>
        <w:guid w:val="{42E3A7EE-81BA-4065-B4C3-0D2AE92462D4}"/>
      </w:docPartPr>
      <w:docPartBody>
        <w:p w:rsidR="004C3948" w:rsidRDefault="00520C70" w:rsidP="00520C70">
          <w:pPr>
            <w:pStyle w:val="EA870ED69EB84A01847D18723DCF52621"/>
          </w:pPr>
          <w:r w:rsidRPr="00C462A6">
            <w:rPr>
              <w:rStyle w:val="PlaceholderText"/>
            </w:rPr>
            <w:t>Choose an item.</w:t>
          </w:r>
        </w:p>
      </w:docPartBody>
    </w:docPart>
    <w:docPart>
      <w:docPartPr>
        <w:name w:val="5882FFDAAF794AFBAF3AADA2741CF7B1"/>
        <w:category>
          <w:name w:val="General"/>
          <w:gallery w:val="placeholder"/>
        </w:category>
        <w:types>
          <w:type w:val="bbPlcHdr"/>
        </w:types>
        <w:behaviors>
          <w:behavior w:val="content"/>
        </w:behaviors>
        <w:guid w:val="{EA0E9648-E472-44F5-9073-7484B8E964C6}"/>
      </w:docPartPr>
      <w:docPartBody>
        <w:p w:rsidR="004C3948" w:rsidRDefault="00520C70" w:rsidP="00520C70">
          <w:pPr>
            <w:pStyle w:val="5882FFDAAF794AFBAF3AADA2741CF7B11"/>
          </w:pPr>
          <w:r w:rsidRPr="00C462A6">
            <w:rPr>
              <w:rStyle w:val="PlaceholderText"/>
            </w:rPr>
            <w:t>Choose an item.</w:t>
          </w:r>
        </w:p>
      </w:docPartBody>
    </w:docPart>
    <w:docPart>
      <w:docPartPr>
        <w:name w:val="1471B98C718046858203DDACB3F115A4"/>
        <w:category>
          <w:name w:val="General"/>
          <w:gallery w:val="placeholder"/>
        </w:category>
        <w:types>
          <w:type w:val="bbPlcHdr"/>
        </w:types>
        <w:behaviors>
          <w:behavior w:val="content"/>
        </w:behaviors>
        <w:guid w:val="{D81AA777-2C7E-4B55-9751-21DA06BA5B4D}"/>
      </w:docPartPr>
      <w:docPartBody>
        <w:p w:rsidR="004C3948" w:rsidRDefault="00520C70" w:rsidP="00520C70">
          <w:pPr>
            <w:pStyle w:val="1471B98C718046858203DDACB3F115A41"/>
          </w:pPr>
          <w:r w:rsidRPr="00C462A6">
            <w:rPr>
              <w:rStyle w:val="PlaceholderText"/>
            </w:rPr>
            <w:t>Choose an item.</w:t>
          </w:r>
        </w:p>
      </w:docPartBody>
    </w:docPart>
    <w:docPart>
      <w:docPartPr>
        <w:name w:val="BDCFAD8B9E7C40F7931160304FC4AB40"/>
        <w:category>
          <w:name w:val="General"/>
          <w:gallery w:val="placeholder"/>
        </w:category>
        <w:types>
          <w:type w:val="bbPlcHdr"/>
        </w:types>
        <w:behaviors>
          <w:behavior w:val="content"/>
        </w:behaviors>
        <w:guid w:val="{36EF4EFF-1187-43B9-ABC1-203D5FB3D0B9}"/>
      </w:docPartPr>
      <w:docPartBody>
        <w:p w:rsidR="004C3948" w:rsidRDefault="00520C70" w:rsidP="00520C70">
          <w:pPr>
            <w:pStyle w:val="BDCFAD8B9E7C40F7931160304FC4AB401"/>
          </w:pPr>
          <w:r w:rsidRPr="00C462A6">
            <w:rPr>
              <w:rStyle w:val="PlaceholderText"/>
            </w:rPr>
            <w:t>Choose an item.</w:t>
          </w:r>
        </w:p>
      </w:docPartBody>
    </w:docPart>
    <w:docPart>
      <w:docPartPr>
        <w:name w:val="2CF47FDC309148BD9EF402C1965626D9"/>
        <w:category>
          <w:name w:val="General"/>
          <w:gallery w:val="placeholder"/>
        </w:category>
        <w:types>
          <w:type w:val="bbPlcHdr"/>
        </w:types>
        <w:behaviors>
          <w:behavior w:val="content"/>
        </w:behaviors>
        <w:guid w:val="{6A297982-551B-4F7A-9C8E-AE55F90F2C1B}"/>
      </w:docPartPr>
      <w:docPartBody>
        <w:p w:rsidR="004C3948" w:rsidRDefault="00520C70" w:rsidP="00520C70">
          <w:pPr>
            <w:pStyle w:val="2CF47FDC309148BD9EF402C1965626D91"/>
          </w:pPr>
          <w:r w:rsidRPr="00C462A6">
            <w:rPr>
              <w:rStyle w:val="PlaceholderText"/>
            </w:rPr>
            <w:t>Choose an item.</w:t>
          </w:r>
        </w:p>
      </w:docPartBody>
    </w:docPart>
    <w:docPart>
      <w:docPartPr>
        <w:name w:val="6001F8A1F4734A5A9E7EAAE676ADC855"/>
        <w:category>
          <w:name w:val="General"/>
          <w:gallery w:val="placeholder"/>
        </w:category>
        <w:types>
          <w:type w:val="bbPlcHdr"/>
        </w:types>
        <w:behaviors>
          <w:behavior w:val="content"/>
        </w:behaviors>
        <w:guid w:val="{9485A6AA-617B-4F1C-B8BD-BE6837875F72}"/>
      </w:docPartPr>
      <w:docPartBody>
        <w:p w:rsidR="001216E8" w:rsidRDefault="00520C70" w:rsidP="00520C70">
          <w:pPr>
            <w:pStyle w:val="6001F8A1F4734A5A9E7EAAE676ADC8551"/>
          </w:pPr>
          <w:r w:rsidRPr="00C462A6">
            <w:rPr>
              <w:rStyle w:val="PlaceholderText"/>
            </w:rPr>
            <w:t>Choose an item.</w:t>
          </w:r>
        </w:p>
      </w:docPartBody>
    </w:docPart>
    <w:docPart>
      <w:docPartPr>
        <w:name w:val="ED5FF7DC58B141B6864480D84FE6A205"/>
        <w:category>
          <w:name w:val="General"/>
          <w:gallery w:val="placeholder"/>
        </w:category>
        <w:types>
          <w:type w:val="bbPlcHdr"/>
        </w:types>
        <w:behaviors>
          <w:behavior w:val="content"/>
        </w:behaviors>
        <w:guid w:val="{B91A887B-F8BB-4C10-B534-B37A8FE94594}"/>
      </w:docPartPr>
      <w:docPartBody>
        <w:p w:rsidR="001216E8" w:rsidRDefault="00520C70" w:rsidP="00520C70">
          <w:pPr>
            <w:pStyle w:val="ED5FF7DC58B141B6864480D84FE6A2051"/>
          </w:pPr>
          <w:r w:rsidRPr="00C462A6">
            <w:rPr>
              <w:rStyle w:val="PlaceholderText"/>
            </w:rPr>
            <w:t>Choose an item.</w:t>
          </w:r>
        </w:p>
      </w:docPartBody>
    </w:docPart>
    <w:docPart>
      <w:docPartPr>
        <w:name w:val="D889B2A305F04FE19975CB9000F2A292"/>
        <w:category>
          <w:name w:val="General"/>
          <w:gallery w:val="placeholder"/>
        </w:category>
        <w:types>
          <w:type w:val="bbPlcHdr"/>
        </w:types>
        <w:behaviors>
          <w:behavior w:val="content"/>
        </w:behaviors>
        <w:guid w:val="{8CB87D13-C258-468F-ACC9-4C4D04829A4A}"/>
      </w:docPartPr>
      <w:docPartBody>
        <w:p w:rsidR="001216E8" w:rsidRDefault="00520C70" w:rsidP="00520C70">
          <w:pPr>
            <w:pStyle w:val="D889B2A305F04FE19975CB9000F2A2921"/>
          </w:pPr>
          <w:r w:rsidRPr="00C462A6">
            <w:rPr>
              <w:rStyle w:val="PlaceholderText"/>
            </w:rPr>
            <w:t>Choose an item.</w:t>
          </w:r>
        </w:p>
      </w:docPartBody>
    </w:docPart>
    <w:docPart>
      <w:docPartPr>
        <w:name w:val="BEEDEDD68E9A41168D85D7B302870A8C"/>
        <w:category>
          <w:name w:val="General"/>
          <w:gallery w:val="placeholder"/>
        </w:category>
        <w:types>
          <w:type w:val="bbPlcHdr"/>
        </w:types>
        <w:behaviors>
          <w:behavior w:val="content"/>
        </w:behaviors>
        <w:guid w:val="{EA8F83BD-5CC2-438A-B28F-4FAE38340377}"/>
      </w:docPartPr>
      <w:docPartBody>
        <w:p w:rsidR="001216E8" w:rsidRDefault="00520C70" w:rsidP="00520C70">
          <w:pPr>
            <w:pStyle w:val="BEEDEDD68E9A41168D85D7B302870A8C1"/>
          </w:pPr>
          <w:r w:rsidRPr="00C462A6">
            <w:rPr>
              <w:rStyle w:val="PlaceholderText"/>
            </w:rPr>
            <w:t>Choose an item.</w:t>
          </w:r>
        </w:p>
      </w:docPartBody>
    </w:docPart>
    <w:docPart>
      <w:docPartPr>
        <w:name w:val="D699EE6A1CD7402991F1D177C90A4040"/>
        <w:category>
          <w:name w:val="General"/>
          <w:gallery w:val="placeholder"/>
        </w:category>
        <w:types>
          <w:type w:val="bbPlcHdr"/>
        </w:types>
        <w:behaviors>
          <w:behavior w:val="content"/>
        </w:behaviors>
        <w:guid w:val="{078A3E5C-B66E-4986-8AF3-C201B1C21B7E}"/>
      </w:docPartPr>
      <w:docPartBody>
        <w:p w:rsidR="001216E8" w:rsidRDefault="00520C70" w:rsidP="00520C70">
          <w:pPr>
            <w:pStyle w:val="D699EE6A1CD7402991F1D177C90A40401"/>
          </w:pPr>
          <w:r w:rsidRPr="00C462A6">
            <w:rPr>
              <w:rStyle w:val="PlaceholderText"/>
            </w:rPr>
            <w:t>Choose an item.</w:t>
          </w:r>
        </w:p>
      </w:docPartBody>
    </w:docPart>
    <w:docPart>
      <w:docPartPr>
        <w:name w:val="EEBAA63A60AD4D1297F45037B70F5B9C"/>
        <w:category>
          <w:name w:val="General"/>
          <w:gallery w:val="placeholder"/>
        </w:category>
        <w:types>
          <w:type w:val="bbPlcHdr"/>
        </w:types>
        <w:behaviors>
          <w:behavior w:val="content"/>
        </w:behaviors>
        <w:guid w:val="{7C00E6D6-14E5-48FD-ACB9-5583FA961B36}"/>
      </w:docPartPr>
      <w:docPartBody>
        <w:p w:rsidR="001216E8" w:rsidRDefault="00520C70" w:rsidP="00520C70">
          <w:pPr>
            <w:pStyle w:val="EEBAA63A60AD4D1297F45037B70F5B9C1"/>
          </w:pPr>
          <w:r w:rsidRPr="00C462A6">
            <w:rPr>
              <w:rStyle w:val="PlaceholderText"/>
            </w:rPr>
            <w:t>Choose an item.</w:t>
          </w:r>
        </w:p>
      </w:docPartBody>
    </w:docPart>
    <w:docPart>
      <w:docPartPr>
        <w:name w:val="5D2C138E7F65437DA0A9C466D3D697EC"/>
        <w:category>
          <w:name w:val="General"/>
          <w:gallery w:val="placeholder"/>
        </w:category>
        <w:types>
          <w:type w:val="bbPlcHdr"/>
        </w:types>
        <w:behaviors>
          <w:behavior w:val="content"/>
        </w:behaviors>
        <w:guid w:val="{2BCA6857-6D8B-4EBA-A1F4-C48CF44642E5}"/>
      </w:docPartPr>
      <w:docPartBody>
        <w:p w:rsidR="001216E8" w:rsidRDefault="00520C70" w:rsidP="00520C70">
          <w:pPr>
            <w:pStyle w:val="5D2C138E7F65437DA0A9C466D3D697EC1"/>
          </w:pPr>
          <w:r w:rsidRPr="00C462A6">
            <w:rPr>
              <w:rStyle w:val="PlaceholderText"/>
            </w:rPr>
            <w:t>Choose an item.</w:t>
          </w:r>
        </w:p>
      </w:docPartBody>
    </w:docPart>
    <w:docPart>
      <w:docPartPr>
        <w:name w:val="3AA9C08FDF8C4354828D017414108EB5"/>
        <w:category>
          <w:name w:val="General"/>
          <w:gallery w:val="placeholder"/>
        </w:category>
        <w:types>
          <w:type w:val="bbPlcHdr"/>
        </w:types>
        <w:behaviors>
          <w:behavior w:val="content"/>
        </w:behaviors>
        <w:guid w:val="{9E5BE9CA-849F-47B5-B4D0-2582174B95A9}"/>
      </w:docPartPr>
      <w:docPartBody>
        <w:p w:rsidR="001216E8" w:rsidRDefault="00520C70" w:rsidP="00520C70">
          <w:pPr>
            <w:pStyle w:val="3AA9C08FDF8C4354828D017414108EB51"/>
          </w:pPr>
          <w:r w:rsidRPr="00C462A6">
            <w:rPr>
              <w:rStyle w:val="PlaceholderText"/>
            </w:rPr>
            <w:t>Choose an item.</w:t>
          </w:r>
        </w:p>
      </w:docPartBody>
    </w:docPart>
    <w:docPart>
      <w:docPartPr>
        <w:name w:val="A4FBF1E6603043E191C435DE0820D052"/>
        <w:category>
          <w:name w:val="General"/>
          <w:gallery w:val="placeholder"/>
        </w:category>
        <w:types>
          <w:type w:val="bbPlcHdr"/>
        </w:types>
        <w:behaviors>
          <w:behavior w:val="content"/>
        </w:behaviors>
        <w:guid w:val="{86B57900-6BA5-46A1-82E3-A380F8A4D199}"/>
      </w:docPartPr>
      <w:docPartBody>
        <w:p w:rsidR="001216E8" w:rsidRDefault="00520C70" w:rsidP="00520C70">
          <w:pPr>
            <w:pStyle w:val="A4FBF1E6603043E191C435DE0820D0521"/>
          </w:pPr>
          <w:r w:rsidRPr="00C462A6">
            <w:rPr>
              <w:rStyle w:val="PlaceholderText"/>
            </w:rPr>
            <w:t>Choose an item.</w:t>
          </w:r>
        </w:p>
      </w:docPartBody>
    </w:docPart>
    <w:docPart>
      <w:docPartPr>
        <w:name w:val="A8F8EA6D4F1949589742E544ACB90314"/>
        <w:category>
          <w:name w:val="General"/>
          <w:gallery w:val="placeholder"/>
        </w:category>
        <w:types>
          <w:type w:val="bbPlcHdr"/>
        </w:types>
        <w:behaviors>
          <w:behavior w:val="content"/>
        </w:behaviors>
        <w:guid w:val="{DB051FB8-8BD9-4A88-A1F8-5DFEC9093BB7}"/>
      </w:docPartPr>
      <w:docPartBody>
        <w:p w:rsidR="001216E8" w:rsidRDefault="00520C70" w:rsidP="00520C70">
          <w:pPr>
            <w:pStyle w:val="A8F8EA6D4F1949589742E544ACB903141"/>
          </w:pPr>
          <w:r w:rsidRPr="00C462A6">
            <w:rPr>
              <w:rStyle w:val="PlaceholderText"/>
            </w:rPr>
            <w:t>Choose an item.</w:t>
          </w:r>
        </w:p>
      </w:docPartBody>
    </w:docPart>
    <w:docPart>
      <w:docPartPr>
        <w:name w:val="E1664A2EF47846A09B7A1BEEE8DAE6BE"/>
        <w:category>
          <w:name w:val="General"/>
          <w:gallery w:val="placeholder"/>
        </w:category>
        <w:types>
          <w:type w:val="bbPlcHdr"/>
        </w:types>
        <w:behaviors>
          <w:behavior w:val="content"/>
        </w:behaviors>
        <w:guid w:val="{C9AAAD64-AB5D-472A-A4F6-4E1D3A861D91}"/>
      </w:docPartPr>
      <w:docPartBody>
        <w:p w:rsidR="001216E8" w:rsidRDefault="00520C70" w:rsidP="00520C70">
          <w:pPr>
            <w:pStyle w:val="E1664A2EF47846A09B7A1BEEE8DAE6BE1"/>
          </w:pPr>
          <w:r w:rsidRPr="00C462A6">
            <w:rPr>
              <w:rStyle w:val="PlaceholderText"/>
            </w:rPr>
            <w:t>Choose an item.</w:t>
          </w:r>
        </w:p>
      </w:docPartBody>
    </w:docPart>
    <w:docPart>
      <w:docPartPr>
        <w:name w:val="7D65BF35257E4FE28CFFF37D4D8AC410"/>
        <w:category>
          <w:name w:val="General"/>
          <w:gallery w:val="placeholder"/>
        </w:category>
        <w:types>
          <w:type w:val="bbPlcHdr"/>
        </w:types>
        <w:behaviors>
          <w:behavior w:val="content"/>
        </w:behaviors>
        <w:guid w:val="{D5FB3611-B437-44EA-B560-E2C83BE9C535}"/>
      </w:docPartPr>
      <w:docPartBody>
        <w:p w:rsidR="001216E8" w:rsidRDefault="00520C70" w:rsidP="00520C70">
          <w:pPr>
            <w:pStyle w:val="7D65BF35257E4FE28CFFF37D4D8AC4101"/>
          </w:pPr>
          <w:r w:rsidRPr="00C462A6">
            <w:rPr>
              <w:rStyle w:val="PlaceholderText"/>
            </w:rPr>
            <w:t>Choose an item.</w:t>
          </w:r>
        </w:p>
      </w:docPartBody>
    </w:docPart>
    <w:docPart>
      <w:docPartPr>
        <w:name w:val="5B32FC8477A64F67BE967765DBFCDF3E"/>
        <w:category>
          <w:name w:val="General"/>
          <w:gallery w:val="placeholder"/>
        </w:category>
        <w:types>
          <w:type w:val="bbPlcHdr"/>
        </w:types>
        <w:behaviors>
          <w:behavior w:val="content"/>
        </w:behaviors>
        <w:guid w:val="{B8ECF67F-5E18-4E0C-B3AE-3B1EF73C9F24}"/>
      </w:docPartPr>
      <w:docPartBody>
        <w:p w:rsidR="001216E8" w:rsidRDefault="00520C70" w:rsidP="00520C70">
          <w:pPr>
            <w:pStyle w:val="5B32FC8477A64F67BE967765DBFCDF3E"/>
          </w:pPr>
          <w:r w:rsidRPr="00C462A6">
            <w:rPr>
              <w:rStyle w:val="PlaceholderText"/>
            </w:rPr>
            <w:t>Click or tap to enter a date.</w:t>
          </w:r>
        </w:p>
      </w:docPartBody>
    </w:docPart>
    <w:docPart>
      <w:docPartPr>
        <w:name w:val="03142E7DF6D5432E9E87AE2F27F622FC"/>
        <w:category>
          <w:name w:val="General"/>
          <w:gallery w:val="placeholder"/>
        </w:category>
        <w:types>
          <w:type w:val="bbPlcHdr"/>
        </w:types>
        <w:behaviors>
          <w:behavior w:val="content"/>
        </w:behaviors>
        <w:guid w:val="{F0D77C26-8067-467E-A140-FD76C396C9CE}"/>
      </w:docPartPr>
      <w:docPartBody>
        <w:p w:rsidR="001216E8" w:rsidRDefault="00520C70" w:rsidP="00520C70">
          <w:pPr>
            <w:pStyle w:val="03142E7DF6D5432E9E87AE2F27F622FC"/>
          </w:pPr>
          <w:r w:rsidRPr="00C462A6">
            <w:rPr>
              <w:rStyle w:val="PlaceholderText"/>
            </w:rPr>
            <w:t>Choose an item.</w:t>
          </w:r>
        </w:p>
      </w:docPartBody>
    </w:docPart>
    <w:docPart>
      <w:docPartPr>
        <w:name w:val="83404C91B2CC4533B31365F0386200A1"/>
        <w:category>
          <w:name w:val="General"/>
          <w:gallery w:val="placeholder"/>
        </w:category>
        <w:types>
          <w:type w:val="bbPlcHdr"/>
        </w:types>
        <w:behaviors>
          <w:behavior w:val="content"/>
        </w:behaviors>
        <w:guid w:val="{77DEDE91-D1D5-41EE-B27C-FBCE85B126BC}"/>
      </w:docPartPr>
      <w:docPartBody>
        <w:p w:rsidR="001216E8" w:rsidRDefault="00520C70" w:rsidP="00520C70">
          <w:pPr>
            <w:pStyle w:val="83404C91B2CC4533B31365F0386200A1"/>
          </w:pPr>
          <w:r w:rsidRPr="00C462A6">
            <w:rPr>
              <w:rStyle w:val="PlaceholderText"/>
            </w:rPr>
            <w:t>Choose an item.</w:t>
          </w:r>
        </w:p>
      </w:docPartBody>
    </w:docPart>
    <w:docPart>
      <w:docPartPr>
        <w:name w:val="4B58665B50DC410BBCD481EB301AFACE"/>
        <w:category>
          <w:name w:val="General"/>
          <w:gallery w:val="placeholder"/>
        </w:category>
        <w:types>
          <w:type w:val="bbPlcHdr"/>
        </w:types>
        <w:behaviors>
          <w:behavior w:val="content"/>
        </w:behaviors>
        <w:guid w:val="{77BB47F4-50FB-4CFB-9D66-571980AD437B}"/>
      </w:docPartPr>
      <w:docPartBody>
        <w:p w:rsidR="001216E8" w:rsidRDefault="00520C70" w:rsidP="00520C70">
          <w:pPr>
            <w:pStyle w:val="4B58665B50DC410BBCD481EB301AFACE"/>
          </w:pPr>
          <w:r w:rsidRPr="00C462A6">
            <w:rPr>
              <w:rStyle w:val="PlaceholderText"/>
            </w:rPr>
            <w:t>Choose an item.</w:t>
          </w:r>
        </w:p>
      </w:docPartBody>
    </w:docPart>
    <w:docPart>
      <w:docPartPr>
        <w:name w:val="5B7505339F7440F4AE8BEDF59D6C1AE9"/>
        <w:category>
          <w:name w:val="General"/>
          <w:gallery w:val="placeholder"/>
        </w:category>
        <w:types>
          <w:type w:val="bbPlcHdr"/>
        </w:types>
        <w:behaviors>
          <w:behavior w:val="content"/>
        </w:behaviors>
        <w:guid w:val="{A0C3CCA0-79DF-42BE-A353-06D6478249F5}"/>
      </w:docPartPr>
      <w:docPartBody>
        <w:p w:rsidR="001216E8" w:rsidRDefault="00520C70" w:rsidP="00520C70">
          <w:pPr>
            <w:pStyle w:val="5B7505339F7440F4AE8BEDF59D6C1AE9"/>
          </w:pPr>
          <w:r w:rsidRPr="00C462A6">
            <w:rPr>
              <w:rStyle w:val="PlaceholderText"/>
            </w:rPr>
            <w:t>Choose an item.</w:t>
          </w:r>
        </w:p>
      </w:docPartBody>
    </w:docPart>
    <w:docPart>
      <w:docPartPr>
        <w:name w:val="5EC1684C234E4CD9849E8E58F6310A24"/>
        <w:category>
          <w:name w:val="General"/>
          <w:gallery w:val="placeholder"/>
        </w:category>
        <w:types>
          <w:type w:val="bbPlcHdr"/>
        </w:types>
        <w:behaviors>
          <w:behavior w:val="content"/>
        </w:behaviors>
        <w:guid w:val="{5BFA48DC-E531-4A58-93BE-90301924B8C5}"/>
      </w:docPartPr>
      <w:docPartBody>
        <w:p w:rsidR="001216E8" w:rsidRDefault="00520C70" w:rsidP="00520C70">
          <w:pPr>
            <w:pStyle w:val="5EC1684C234E4CD9849E8E58F6310A24"/>
          </w:pPr>
          <w:r w:rsidRPr="00C462A6">
            <w:rPr>
              <w:rStyle w:val="PlaceholderText"/>
            </w:rPr>
            <w:t>Choose an item.</w:t>
          </w:r>
        </w:p>
      </w:docPartBody>
    </w:docPart>
    <w:docPart>
      <w:docPartPr>
        <w:name w:val="AF219262842E47368F226CCD660E9E81"/>
        <w:category>
          <w:name w:val="General"/>
          <w:gallery w:val="placeholder"/>
        </w:category>
        <w:types>
          <w:type w:val="bbPlcHdr"/>
        </w:types>
        <w:behaviors>
          <w:behavior w:val="content"/>
        </w:behaviors>
        <w:guid w:val="{BABF8F71-A56C-470C-BF57-DE4F2ADE847C}"/>
      </w:docPartPr>
      <w:docPartBody>
        <w:p w:rsidR="001216E8" w:rsidRDefault="00520C70" w:rsidP="00520C70">
          <w:pPr>
            <w:pStyle w:val="AF219262842E47368F226CCD660E9E81"/>
          </w:pPr>
          <w:r w:rsidRPr="00C462A6">
            <w:rPr>
              <w:rStyle w:val="PlaceholderText"/>
            </w:rPr>
            <w:t>Choose an item.</w:t>
          </w:r>
        </w:p>
      </w:docPartBody>
    </w:docPart>
    <w:docPart>
      <w:docPartPr>
        <w:name w:val="FA03C5E8554C4483BB0F5F10C45702A5"/>
        <w:category>
          <w:name w:val="General"/>
          <w:gallery w:val="placeholder"/>
        </w:category>
        <w:types>
          <w:type w:val="bbPlcHdr"/>
        </w:types>
        <w:behaviors>
          <w:behavior w:val="content"/>
        </w:behaviors>
        <w:guid w:val="{3FE1CED5-FFC5-4DD0-B47D-34D411A8D4F2}"/>
      </w:docPartPr>
      <w:docPartBody>
        <w:p w:rsidR="001216E8" w:rsidRDefault="00520C70" w:rsidP="00520C70">
          <w:pPr>
            <w:pStyle w:val="FA03C5E8554C4483BB0F5F10C45702A5"/>
          </w:pPr>
          <w:r w:rsidRPr="00C462A6">
            <w:rPr>
              <w:rStyle w:val="PlaceholderText"/>
            </w:rPr>
            <w:t>Choose an item.</w:t>
          </w:r>
        </w:p>
      </w:docPartBody>
    </w:docPart>
    <w:docPart>
      <w:docPartPr>
        <w:name w:val="34E37A6EFA9C46CBB5B301205CAFF660"/>
        <w:category>
          <w:name w:val="General"/>
          <w:gallery w:val="placeholder"/>
        </w:category>
        <w:types>
          <w:type w:val="bbPlcHdr"/>
        </w:types>
        <w:behaviors>
          <w:behavior w:val="content"/>
        </w:behaviors>
        <w:guid w:val="{97718BEF-F8DA-4824-AFDC-9B3296370D47}"/>
      </w:docPartPr>
      <w:docPartBody>
        <w:p w:rsidR="001216E8" w:rsidRDefault="00520C70" w:rsidP="00520C70">
          <w:pPr>
            <w:pStyle w:val="34E37A6EFA9C46CBB5B301205CAFF660"/>
          </w:pPr>
          <w:r w:rsidRPr="00C462A6">
            <w:rPr>
              <w:rStyle w:val="PlaceholderText"/>
            </w:rPr>
            <w:t>Choose an item.</w:t>
          </w:r>
        </w:p>
      </w:docPartBody>
    </w:docPart>
    <w:docPart>
      <w:docPartPr>
        <w:name w:val="67A8CB6628DC478B8CFF311A6E7F0EC4"/>
        <w:category>
          <w:name w:val="General"/>
          <w:gallery w:val="placeholder"/>
        </w:category>
        <w:types>
          <w:type w:val="bbPlcHdr"/>
        </w:types>
        <w:behaviors>
          <w:behavior w:val="content"/>
        </w:behaviors>
        <w:guid w:val="{50A25628-C9D2-40F3-87FD-BBD2B74FFC49}"/>
      </w:docPartPr>
      <w:docPartBody>
        <w:p w:rsidR="001216E8" w:rsidRDefault="00520C70" w:rsidP="00520C70">
          <w:pPr>
            <w:pStyle w:val="67A8CB6628DC478B8CFF311A6E7F0EC4"/>
          </w:pPr>
          <w:r w:rsidRPr="00C462A6">
            <w:rPr>
              <w:rStyle w:val="PlaceholderText"/>
            </w:rPr>
            <w:t>Choose an item.</w:t>
          </w:r>
        </w:p>
      </w:docPartBody>
    </w:docPart>
    <w:docPart>
      <w:docPartPr>
        <w:name w:val="36573FBA3E504D1DADFEBAABD3A6D487"/>
        <w:category>
          <w:name w:val="General"/>
          <w:gallery w:val="placeholder"/>
        </w:category>
        <w:types>
          <w:type w:val="bbPlcHdr"/>
        </w:types>
        <w:behaviors>
          <w:behavior w:val="content"/>
        </w:behaviors>
        <w:guid w:val="{7632D580-71B7-4FD4-89FF-7438E25BF834}"/>
      </w:docPartPr>
      <w:docPartBody>
        <w:p w:rsidR="001216E8" w:rsidRDefault="00520C70" w:rsidP="00520C70">
          <w:pPr>
            <w:pStyle w:val="36573FBA3E504D1DADFEBAABD3A6D487"/>
          </w:pPr>
          <w:r w:rsidRPr="00C462A6">
            <w:rPr>
              <w:rStyle w:val="PlaceholderText"/>
            </w:rPr>
            <w:t>Choose an item.</w:t>
          </w:r>
        </w:p>
      </w:docPartBody>
    </w:docPart>
    <w:docPart>
      <w:docPartPr>
        <w:name w:val="04CCA137254F4B46984FF657EC49D5D8"/>
        <w:category>
          <w:name w:val="General"/>
          <w:gallery w:val="placeholder"/>
        </w:category>
        <w:types>
          <w:type w:val="bbPlcHdr"/>
        </w:types>
        <w:behaviors>
          <w:behavior w:val="content"/>
        </w:behaviors>
        <w:guid w:val="{53DBC4D6-88A1-4A56-B658-75E52608C479}"/>
      </w:docPartPr>
      <w:docPartBody>
        <w:p w:rsidR="001216E8" w:rsidRDefault="00520C70" w:rsidP="00520C70">
          <w:pPr>
            <w:pStyle w:val="04CCA137254F4B46984FF657EC49D5D8"/>
          </w:pPr>
          <w:r w:rsidRPr="00C462A6">
            <w:rPr>
              <w:rStyle w:val="PlaceholderText"/>
            </w:rPr>
            <w:t>Choose an item.</w:t>
          </w:r>
        </w:p>
      </w:docPartBody>
    </w:docPart>
    <w:docPart>
      <w:docPartPr>
        <w:name w:val="5420CFD1D0CD4E2F91B927E6F2B0BBB4"/>
        <w:category>
          <w:name w:val="General"/>
          <w:gallery w:val="placeholder"/>
        </w:category>
        <w:types>
          <w:type w:val="bbPlcHdr"/>
        </w:types>
        <w:behaviors>
          <w:behavior w:val="content"/>
        </w:behaviors>
        <w:guid w:val="{E1538292-EE28-4B4F-8464-8A64BD7E1102}"/>
      </w:docPartPr>
      <w:docPartBody>
        <w:p w:rsidR="001216E8" w:rsidRDefault="00520C70" w:rsidP="00520C70">
          <w:pPr>
            <w:pStyle w:val="5420CFD1D0CD4E2F91B927E6F2B0BBB4"/>
          </w:pPr>
          <w:r w:rsidRPr="00F66800">
            <w:rPr>
              <w:rStyle w:val="PlaceholderText"/>
              <w:sz w:val="16"/>
              <w:szCs w:val="18"/>
            </w:rPr>
            <w:t>Click or tap here to enter text.</w:t>
          </w:r>
        </w:p>
      </w:docPartBody>
    </w:docPart>
    <w:docPart>
      <w:docPartPr>
        <w:name w:val="7C617D3054434E26AAD92443C83F1123"/>
        <w:category>
          <w:name w:val="General"/>
          <w:gallery w:val="placeholder"/>
        </w:category>
        <w:types>
          <w:type w:val="bbPlcHdr"/>
        </w:types>
        <w:behaviors>
          <w:behavior w:val="content"/>
        </w:behaviors>
        <w:guid w:val="{044AEA3A-F4FE-49B5-B170-3B469ADA4881}"/>
      </w:docPartPr>
      <w:docPartBody>
        <w:p w:rsidR="001216E8" w:rsidRDefault="00520C70" w:rsidP="00520C70">
          <w:pPr>
            <w:pStyle w:val="7C617D3054434E26AAD92443C83F1123"/>
          </w:pPr>
          <w:r w:rsidRPr="00C462A6">
            <w:rPr>
              <w:rStyle w:val="PlaceholderText"/>
            </w:rPr>
            <w:t>Choose an item.</w:t>
          </w:r>
        </w:p>
      </w:docPartBody>
    </w:docPart>
    <w:docPart>
      <w:docPartPr>
        <w:name w:val="303F4A2C388140358CE4BB25E53C01A7"/>
        <w:category>
          <w:name w:val="General"/>
          <w:gallery w:val="placeholder"/>
        </w:category>
        <w:types>
          <w:type w:val="bbPlcHdr"/>
        </w:types>
        <w:behaviors>
          <w:behavior w:val="content"/>
        </w:behaviors>
        <w:guid w:val="{787E6DA3-70E7-4851-8988-C121E59EEAA7}"/>
      </w:docPartPr>
      <w:docPartBody>
        <w:p w:rsidR="001216E8" w:rsidRDefault="00520C70" w:rsidP="00520C70">
          <w:pPr>
            <w:pStyle w:val="303F4A2C388140358CE4BB25E53C01A7"/>
          </w:pPr>
          <w:r w:rsidRPr="00C462A6">
            <w:rPr>
              <w:rStyle w:val="PlaceholderText"/>
            </w:rPr>
            <w:t>Choose an item.</w:t>
          </w:r>
        </w:p>
      </w:docPartBody>
    </w:docPart>
    <w:docPart>
      <w:docPartPr>
        <w:name w:val="5DA2771B27994EF39B006EDE43CAC0CC"/>
        <w:category>
          <w:name w:val="General"/>
          <w:gallery w:val="placeholder"/>
        </w:category>
        <w:types>
          <w:type w:val="bbPlcHdr"/>
        </w:types>
        <w:behaviors>
          <w:behavior w:val="content"/>
        </w:behaviors>
        <w:guid w:val="{FBB3E71D-EE70-48AB-97E6-F261A8C6BD1D}"/>
      </w:docPartPr>
      <w:docPartBody>
        <w:p w:rsidR="001216E8" w:rsidRDefault="00520C70" w:rsidP="00520C70">
          <w:pPr>
            <w:pStyle w:val="5DA2771B27994EF39B006EDE43CAC0CC"/>
          </w:pPr>
          <w:r w:rsidRPr="00F66800">
            <w:rPr>
              <w:rStyle w:val="PlaceholderText"/>
              <w:sz w:val="16"/>
              <w:szCs w:val="18"/>
            </w:rPr>
            <w:t>Choose an item.</w:t>
          </w:r>
        </w:p>
      </w:docPartBody>
    </w:docPart>
    <w:docPart>
      <w:docPartPr>
        <w:name w:val="CA6EFA9030B24895B3B0BACCA09EE379"/>
        <w:category>
          <w:name w:val="General"/>
          <w:gallery w:val="placeholder"/>
        </w:category>
        <w:types>
          <w:type w:val="bbPlcHdr"/>
        </w:types>
        <w:behaviors>
          <w:behavior w:val="content"/>
        </w:behaviors>
        <w:guid w:val="{40CE0090-C727-4BBC-AA1F-154553F6FEF8}"/>
      </w:docPartPr>
      <w:docPartBody>
        <w:p w:rsidR="00FF527A" w:rsidRDefault="00022108">
          <w:pPr>
            <w:pStyle w:val="CA6EFA9030B24895B3B0BACCA09EE379"/>
          </w:pPr>
          <w:r w:rsidRPr="00C462A6">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2108"/>
    <w:rsid w:val="00022108"/>
    <w:rsid w:val="001216E8"/>
    <w:rsid w:val="001A00B3"/>
    <w:rsid w:val="002316B4"/>
    <w:rsid w:val="00454FA0"/>
    <w:rsid w:val="004C3948"/>
    <w:rsid w:val="00520C70"/>
    <w:rsid w:val="00620ADA"/>
    <w:rsid w:val="006808ED"/>
    <w:rsid w:val="006C6DE0"/>
    <w:rsid w:val="00791663"/>
    <w:rsid w:val="007C2F95"/>
    <w:rsid w:val="00903026"/>
    <w:rsid w:val="00920AE7"/>
    <w:rsid w:val="009E7154"/>
    <w:rsid w:val="00B103FE"/>
    <w:rsid w:val="00C207FA"/>
    <w:rsid w:val="00C30F49"/>
    <w:rsid w:val="00C86AB8"/>
    <w:rsid w:val="00D32BF6"/>
    <w:rsid w:val="00D47C7F"/>
    <w:rsid w:val="00D81830"/>
    <w:rsid w:val="00EC3E30"/>
    <w:rsid w:val="00F01DB8"/>
    <w:rsid w:val="00F024FA"/>
    <w:rsid w:val="00F04F18"/>
    <w:rsid w:val="00FE5701"/>
    <w:rsid w:val="00FF527A"/>
    <w:rsid w:val="00FF6FD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en-I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527A"/>
    <w:rPr>
      <w:color w:val="666666"/>
    </w:rPr>
  </w:style>
  <w:style w:type="paragraph" w:customStyle="1" w:styleId="CA6EFA9030B24895B3B0BACCA09EE379">
    <w:name w:val="CA6EFA9030B24895B3B0BACCA09EE379"/>
  </w:style>
  <w:style w:type="paragraph" w:customStyle="1" w:styleId="8DBF664CFF264202B0D0C5062C3C72F8">
    <w:name w:val="8DBF664CFF264202B0D0C5062C3C72F8"/>
    <w:rsid w:val="00C30F49"/>
  </w:style>
  <w:style w:type="paragraph" w:customStyle="1" w:styleId="A9FD52EE768144A898067D3600018580">
    <w:name w:val="A9FD52EE768144A898067D3600018580"/>
    <w:rsid w:val="00C30F49"/>
  </w:style>
  <w:style w:type="paragraph" w:customStyle="1" w:styleId="BBF76D7DFA7E443DB51D58ABF79BF4DE">
    <w:name w:val="BBF76D7DFA7E443DB51D58ABF79BF4DE"/>
    <w:rPr>
      <w:lang w:val="en-GB" w:eastAsia="en-GB"/>
    </w:rPr>
  </w:style>
  <w:style w:type="paragraph" w:customStyle="1" w:styleId="5B32FC8477A64F67BE967765DBFCDF3E">
    <w:name w:val="5B32FC8477A64F67BE967765DBFCDF3E"/>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ECFF4A5CCD640038AF526B69DE824EE1">
    <w:name w:val="9ECFF4A5CCD640038AF526B69DE824EE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D1D583F69914CFAAB6431C0005622621">
    <w:name w:val="FD1D583F69914CFAAB6431C000562262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3142E7DF6D5432E9E87AE2F27F622FC">
    <w:name w:val="03142E7DF6D5432E9E87AE2F27F622FC"/>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83404C91B2CC4533B31365F0386200A1">
    <w:name w:val="83404C91B2CC4533B31365F0386200A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B58665B50DC410BBCD481EB301AFACE">
    <w:name w:val="4B58665B50DC410BBCD481EB301AFACE"/>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B7505339F7440F4AE8BEDF59D6C1AE9">
    <w:name w:val="5B7505339F7440F4AE8BEDF59D6C1AE9"/>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C2C388E59A84716A75D6383CACC9E901">
    <w:name w:val="9C2C388E59A84716A75D6383CACC9E90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E55B11F1DBA4887A7892CDE8C10DE821">
    <w:name w:val="3E55B11F1DBA4887A7892CDE8C10DE82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EC1684C234E4CD9849E8E58F6310A24">
    <w:name w:val="5EC1684C234E4CD9849E8E58F6310A24"/>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9A8B605B65E4F62B188D337E1AABEC61">
    <w:name w:val="F9A8B605B65E4F62B188D337E1AABEC6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3F1DB4E4DED458EACA7B272DB9AE9621">
    <w:name w:val="13F1DB4E4DED458EACA7B272DB9AE962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F219262842E47368F226CCD660E9E81">
    <w:name w:val="AF219262842E47368F226CCD660E9E8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31430ECE43943A9A373C53B730096A71">
    <w:name w:val="731430ECE43943A9A373C53B730096A7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9884D9947CB34FB2A5BB6EE49C80431F1">
    <w:name w:val="9884D9947CB34FB2A5BB6EE49C80431F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FA03C5E8554C4483BB0F5F10C45702A5">
    <w:name w:val="FA03C5E8554C4483BB0F5F10C45702A5"/>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48449025ABFA4711A160855B40A184A61">
    <w:name w:val="48449025ABFA4711A160855B40A184A6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1D08199D53A425A8456B4D5820C4D4E1">
    <w:name w:val="21D08199D53A425A8456B4D5820C4D4E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001F8A1F4734A5A9E7EAAE676ADC8551">
    <w:name w:val="6001F8A1F4734A5A9E7EAAE676ADC855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D5FF7DC58B141B6864480D84FE6A2051">
    <w:name w:val="ED5FF7DC58B141B6864480D84FE6A205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889B2A305F04FE19975CB9000F2A2921">
    <w:name w:val="D889B2A305F04FE19975CB9000F2A292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EEDEDD68E9A41168D85D7B302870A8C1">
    <w:name w:val="BEEDEDD68E9A41168D85D7B302870A8C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D699EE6A1CD7402991F1D177C90A40401">
    <w:name w:val="D699EE6A1CD7402991F1D177C90A4040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EBAA63A60AD4D1297F45037B70F5B9C1">
    <w:name w:val="EEBAA63A60AD4D1297F45037B70F5B9C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1471B98C718046858203DDACB3F115A41">
    <w:name w:val="1471B98C718046858203DDACB3F115A4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BDCFAD8B9E7C40F7931160304FC4AB401">
    <w:name w:val="BDCFAD8B9E7C40F7931160304FC4AB40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CF47FDC309148BD9EF402C1965626D91">
    <w:name w:val="2CF47FDC309148BD9EF402C1965626D9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2ED015375CA347C98EC46B7AAD99185B1">
    <w:name w:val="2ED015375CA347C98EC46B7AAD99185B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A870ED69EB84A01847D18723DCF52621">
    <w:name w:val="EA870ED69EB84A01847D18723DCF5262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882FFDAAF794AFBAF3AADA2741CF7B11">
    <w:name w:val="5882FFDAAF794AFBAF3AADA2741CF7B1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4E37A6EFA9C46CBB5B301205CAFF660">
    <w:name w:val="34E37A6EFA9C46CBB5B301205CAFF660"/>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5D2C138E7F65437DA0A9C466D3D697EC1">
    <w:name w:val="5D2C138E7F65437DA0A9C466D3D697EC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AA9C08FDF8C4354828D017414108EB51">
    <w:name w:val="3AA9C08FDF8C4354828D017414108EB5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67A8CB6628DC478B8CFF311A6E7F0EC4">
    <w:name w:val="67A8CB6628DC478B8CFF311A6E7F0EC4"/>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E1664A2EF47846A09B7A1BEEE8DAE6BE1">
    <w:name w:val="E1664A2EF47846A09B7A1BEEE8DAE6BE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7D65BF35257E4FE28CFFF37D4D8AC4101">
    <w:name w:val="7D65BF35257E4FE28CFFF37D4D8AC410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6573FBA3E504D1DADFEBAABD3A6D487">
    <w:name w:val="36573FBA3E504D1DADFEBAABD3A6D487"/>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04CCA137254F4B46984FF657EC49D5D8">
    <w:name w:val="04CCA137254F4B46984FF657EC49D5D8"/>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4FBF1E6603043E191C435DE0820D0521">
    <w:name w:val="A4FBF1E6603043E191C435DE0820D052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A8F8EA6D4F1949589742E544ACB903141">
    <w:name w:val="A8F8EA6D4F1949589742E544ACB903141"/>
    <w:rsid w:val="00520C70"/>
    <w:pPr>
      <w:widowControl w:val="0"/>
      <w:autoSpaceDE w:val="0"/>
      <w:autoSpaceDN w:val="0"/>
      <w:spacing w:after="0" w:line="240" w:lineRule="auto"/>
    </w:pPr>
    <w:rPr>
      <w:rFonts w:ascii="Calibri" w:eastAsia="Calibri" w:hAnsi="Calibri" w:cs="Calibri"/>
      <w:kern w:val="0"/>
      <w:sz w:val="22"/>
      <w:szCs w:val="22"/>
      <w:lang w:val="en-US" w:eastAsia="en-US"/>
      <w14:ligatures w14:val="none"/>
    </w:rPr>
  </w:style>
  <w:style w:type="paragraph" w:customStyle="1" w:styleId="37BFA5DEFF344A14B75F865E7A4D5C361">
    <w:name w:val="37BFA5DEFF344A14B75F865E7A4D5C361"/>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15B324CD172846988684719767275FF01">
    <w:name w:val="15B324CD172846988684719767275FF01"/>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39F64F5341234D2F9B2CE7BFE607DEE01">
    <w:name w:val="39F64F5341234D2F9B2CE7BFE607DEE01"/>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CD57212C913B4A7BABEAB60A04BC2FE41">
    <w:name w:val="CD57212C913B4A7BABEAB60A04BC2FE41"/>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5420CFD1D0CD4E2F91B927E6F2B0BBB4">
    <w:name w:val="5420CFD1D0CD4E2F91B927E6F2B0BBB4"/>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445BD9B32DC94775BF5B0F552F0653CB1">
    <w:name w:val="445BD9B32DC94775BF5B0F552F0653CB1"/>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027A9FF13DC04996A2D1EEE23F1063411">
    <w:name w:val="027A9FF13DC04996A2D1EEE23F1063411"/>
    <w:rsid w:val="00520C70"/>
    <w:pPr>
      <w:spacing w:after="120" w:line="260" w:lineRule="exact"/>
      <w:jc w:val="both"/>
    </w:pPr>
    <w:rPr>
      <w:rFonts w:eastAsiaTheme="minorHAnsi"/>
      <w:color w:val="3A3A3A" w:themeColor="background2" w:themeShade="40"/>
      <w:kern w:val="0"/>
      <w:sz w:val="20"/>
      <w:szCs w:val="22"/>
      <w:lang w:val="en-GB" w:eastAsia="en-US"/>
      <w14:ligatures w14:val="none"/>
    </w:rPr>
  </w:style>
  <w:style w:type="paragraph" w:customStyle="1" w:styleId="7C617D3054434E26AAD92443C83F1123">
    <w:name w:val="7C617D3054434E26AAD92443C83F1123"/>
    <w:rsid w:val="00520C70"/>
    <w:rPr>
      <w:lang w:val="en-GB" w:eastAsia="en-GB"/>
    </w:rPr>
  </w:style>
  <w:style w:type="paragraph" w:customStyle="1" w:styleId="303F4A2C388140358CE4BB25E53C01A7">
    <w:name w:val="303F4A2C388140358CE4BB25E53C01A7"/>
    <w:rsid w:val="00520C70"/>
    <w:rPr>
      <w:lang w:val="en-GB" w:eastAsia="en-GB"/>
    </w:rPr>
  </w:style>
  <w:style w:type="paragraph" w:customStyle="1" w:styleId="5DA2771B27994EF39B006EDE43CAC0CC">
    <w:name w:val="5DA2771B27994EF39B006EDE43CAC0CC"/>
    <w:rsid w:val="00520C70"/>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Euronext">
      <a:dk1>
        <a:srgbClr val="008D7F"/>
      </a:dk1>
      <a:lt1>
        <a:srgbClr val="FFFFFF"/>
      </a:lt1>
      <a:dk2>
        <a:srgbClr val="06262D"/>
      </a:dk2>
      <a:lt2>
        <a:srgbClr val="D0D3D4"/>
      </a:lt2>
      <a:accent1>
        <a:srgbClr val="003934"/>
      </a:accent1>
      <a:accent2>
        <a:srgbClr val="00685E"/>
      </a:accent2>
      <a:accent3>
        <a:srgbClr val="009639"/>
      </a:accent3>
      <a:accent4>
        <a:srgbClr val="79D100"/>
      </a:accent4>
      <a:accent5>
        <a:srgbClr val="41B6E6"/>
      </a:accent5>
      <a:accent6>
        <a:srgbClr val="006928"/>
      </a:accent6>
      <a:hlink>
        <a:srgbClr val="008D7F"/>
      </a:hlink>
      <a:folHlink>
        <a:srgbClr val="40A99F"/>
      </a:folHlink>
    </a:clrScheme>
    <a:fontScheme name="Euronex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194283A991E06489179F4BAF97A4721" ma:contentTypeVersion="19" ma:contentTypeDescription="Create a new document." ma:contentTypeScope="" ma:versionID="541f954c584513263b21f5ad24b8943e">
  <xsd:schema xmlns:xsd="http://www.w3.org/2001/XMLSchema" xmlns:xs="http://www.w3.org/2001/XMLSchema" xmlns:p="http://schemas.microsoft.com/office/2006/metadata/properties" xmlns:ns2="d1b76904-ca03-4d86-829a-42c0191bd825" xmlns:ns3="ade45116-747a-4090-a113-950f4e8274b3" xmlns:ns4="0343b13d-2c7e-4bca-a01f-586155efdf89" targetNamespace="http://schemas.microsoft.com/office/2006/metadata/properties" ma:root="true" ma:fieldsID="6b18c5e7bc1044f0e409bbab943cc25f" ns2:_="" ns3:_="" ns4:_="">
    <xsd:import namespace="d1b76904-ca03-4d86-829a-42c0191bd825"/>
    <xsd:import namespace="ade45116-747a-4090-a113-950f4e8274b3"/>
    <xsd:import namespace="0343b13d-2c7e-4bca-a01f-586155efdf89"/>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_Flow_SignoffStatus" minOccurs="0"/>
                <xsd:element ref="ns4:SharedWithUsers"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b76904-ca03-4d86-829a-42c0191bd8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6448b7c-b198-4f3f-91b4-0f03f23d7cf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_Flow_SignoffStatus" ma:index="24" nillable="true" ma:displayName="Sign-off status" ma:internalName="Sign_x002d_off_x0020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de45116-747a-4090-a113-950f4e8274b3"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1230945-92fe-45a5-ad55-4ee38836f554}" ma:internalName="TaxCatchAll" ma:showField="CatchAllData" ma:web="ade45116-747a-4090-a113-950f4e8274b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343b13d-2c7e-4bca-a01f-586155efdf89"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de45116-747a-4090-a113-950f4e8274b3" xsi:nil="true"/>
    <lcf76f155ced4ddcb4097134ff3c332f xmlns="d1b76904-ca03-4d86-829a-42c0191bd825">
      <Terms xmlns="http://schemas.microsoft.com/office/infopath/2007/PartnerControls"/>
    </lcf76f155ced4ddcb4097134ff3c332f>
    <_Flow_SignoffStatus xmlns="d1b76904-ca03-4d86-829a-42c0191bd825" xsi:nil="true"/>
  </documentManagement>
</p:properties>
</file>

<file path=customXml/itemProps1.xml><?xml version="1.0" encoding="utf-8"?>
<ds:datastoreItem xmlns:ds="http://schemas.openxmlformats.org/officeDocument/2006/customXml" ds:itemID="{1BCA9C32-3F9F-42FC-B50B-EC0C9BD70D28}">
  <ds:schemaRefs>
    <ds:schemaRef ds:uri="http://schemas.microsoft.com/sharepoint/v3/contenttype/forms"/>
  </ds:schemaRefs>
</ds:datastoreItem>
</file>

<file path=customXml/itemProps2.xml><?xml version="1.0" encoding="utf-8"?>
<ds:datastoreItem xmlns:ds="http://schemas.openxmlformats.org/officeDocument/2006/customXml" ds:itemID="{83A9BA63-3179-43A7-A299-CF8848D88ADB}">
  <ds:schemaRefs>
    <ds:schemaRef ds:uri="http://schemas.openxmlformats.org/officeDocument/2006/bibliography"/>
  </ds:schemaRefs>
</ds:datastoreItem>
</file>

<file path=customXml/itemProps3.xml><?xml version="1.0" encoding="utf-8"?>
<ds:datastoreItem xmlns:ds="http://schemas.openxmlformats.org/officeDocument/2006/customXml" ds:itemID="{BACA4FC9-99A9-43D5-9907-AB51321A6BB4}"/>
</file>

<file path=customXml/itemProps4.xml><?xml version="1.0" encoding="utf-8"?>
<ds:datastoreItem xmlns:ds="http://schemas.openxmlformats.org/officeDocument/2006/customXml" ds:itemID="{7FAC031A-77C4-402A-989C-4B4E3AE148AB}">
  <ds:schemaRefs>
    <ds:schemaRef ds:uri="http://schemas.microsoft.com/office/2006/metadata/properties"/>
    <ds:schemaRef ds:uri="http://schemas.microsoft.com/office/infopath/2007/PartnerControls"/>
    <ds:schemaRef ds:uri="ade45116-747a-4090-a113-950f4e8274b3"/>
    <ds:schemaRef ds:uri="f545b9e1-b46f-4f7f-9f8d-872de4cbc6a7"/>
  </ds:schemaRefs>
</ds:datastoreItem>
</file>

<file path=docProps/app.xml><?xml version="1.0" encoding="utf-8"?>
<Properties xmlns="http://schemas.openxmlformats.org/officeDocument/2006/extended-properties" xmlns:vt="http://schemas.openxmlformats.org/officeDocument/2006/docPropsVTypes">
  <Template>Euronext Template Simplified</Template>
  <TotalTime>5</TotalTime>
  <Pages>14</Pages>
  <Words>1869</Words>
  <Characters>10658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12502</CharactersWithSpaces>
  <SharedDoc>false</SharedDoc>
  <HLinks>
    <vt:vector size="6" baseType="variant">
      <vt:variant>
        <vt:i4>5046272</vt:i4>
      </vt:variant>
      <vt:variant>
        <vt:i4>0</vt:i4>
      </vt:variant>
      <vt:variant>
        <vt:i4>0</vt:i4>
      </vt:variant>
      <vt:variant>
        <vt:i4>5</vt:i4>
      </vt:variant>
      <vt:variant>
        <vt:lpwstr>https://www.euronext.com/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Hegarty</dc:creator>
  <cp:keywords/>
  <dc:description/>
  <cp:lastModifiedBy>Therese Moore</cp:lastModifiedBy>
  <cp:revision>6</cp:revision>
  <cp:lastPrinted>2024-05-08T18:07:00Z</cp:lastPrinted>
  <dcterms:created xsi:type="dcterms:W3CDTF">2026-09-29T13:59:00Z</dcterms:created>
  <dcterms:modified xsi:type="dcterms:W3CDTF">2026-09-29T15:46:00Z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0x010100E194283A991E06489179F4BAF97A4721</vt:lpwstr>
  </property>
  <property fmtid="{D5CDD505-2E9C-101B-9397-08002B2CF9AE}" pid="3" name="MediaServiceImageTags">
    <vt:lpwstr/>
  </property>
  <property fmtid="{D5CDD505-2E9C-101B-9397-08002B2CF9AE}" pid="4" name="MSIP_Label_53e3acdc-8545-4fe6-9665-5ccd769dd7bb_Enabled">
    <vt:lpwstr>true</vt:lpwstr>
  </property>
  <property fmtid="{D5CDD505-2E9C-101B-9397-08002B2CF9AE}" pid="5" name="MSIP_Label_53e3acdc-8545-4fe6-9665-5ccd769dd7bb_SetDate">
    <vt:lpwstr>2024-05-06T14:47:09Z</vt:lpwstr>
  </property>
  <property fmtid="{D5CDD505-2E9C-101B-9397-08002B2CF9AE}" pid="6" name="MSIP_Label_53e3acdc-8545-4fe6-9665-5ccd769dd7bb_Method">
    <vt:lpwstr>Privileged</vt:lpwstr>
  </property>
  <property fmtid="{D5CDD505-2E9C-101B-9397-08002B2CF9AE}" pid="7" name="MSIP_Label_53e3acdc-8545-4fe6-9665-5ccd769dd7bb_Name">
    <vt:lpwstr>53e3acdc-8545-4fe6-9665-5ccd769dd7bb</vt:lpwstr>
  </property>
  <property fmtid="{D5CDD505-2E9C-101B-9397-08002B2CF9AE}" pid="8" name="MSIP_Label_53e3acdc-8545-4fe6-9665-5ccd769dd7bb_SiteId">
    <vt:lpwstr>315b1ee5-c224-498b-871e-c140611d6d07</vt:lpwstr>
  </property>
  <property fmtid="{D5CDD505-2E9C-101B-9397-08002B2CF9AE}" pid="9" name="MSIP_Label_53e3acdc-8545-4fe6-9665-5ccd769dd7bb_ActionId">
    <vt:lpwstr>2ce59726-07d5-402d-a5d5-40cac83e633d</vt:lpwstr>
  </property>
  <property fmtid="{D5CDD505-2E9C-101B-9397-08002B2CF9AE}" pid="10" name="MSIP_Label_53e3acdc-8545-4fe6-9665-5ccd769dd7bb_ContentBits">
    <vt:lpwstr>0</vt:lpwstr>
  </property>
</Properties>
</file>